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C15" w:rsidRDefault="00740C15" w:rsidP="00740C15">
      <w:pPr>
        <w:pStyle w:val="Kopfzeile"/>
        <w:framePr w:w="2098" w:hSpace="170" w:wrap="notBeside" w:vAnchor="text" w:hAnchor="page" w:xAlign="right" w:y="1"/>
      </w:pPr>
      <w:r>
        <w:rPr>
          <w:noProof/>
        </w:rPr>
        <w:drawing>
          <wp:anchor distT="0" distB="0" distL="114300" distR="114300" simplePos="0" relativeHeight="252221440" behindDoc="1" locked="0" layoutInCell="1" allowOverlap="1">
            <wp:simplePos x="0" y="0"/>
            <wp:positionH relativeFrom="page">
              <wp:posOffset>828040</wp:posOffset>
            </wp:positionH>
            <wp:positionV relativeFrom="page">
              <wp:posOffset>586105</wp:posOffset>
            </wp:positionV>
            <wp:extent cx="3592830" cy="968375"/>
            <wp:effectExtent l="0" t="0" r="7620" b="3175"/>
            <wp:wrapThrough wrapText="bothSides">
              <wp:wrapPolygon edited="0">
                <wp:start x="0" y="0"/>
                <wp:lineTo x="0" y="17422"/>
                <wp:lineTo x="2405" y="20396"/>
                <wp:lineTo x="2405" y="21246"/>
                <wp:lineTo x="3894" y="21246"/>
                <wp:lineTo x="3894" y="20396"/>
                <wp:lineTo x="21531" y="18696"/>
                <wp:lineTo x="21531" y="13597"/>
                <wp:lineTo x="19241" y="13597"/>
                <wp:lineTo x="19355" y="11473"/>
                <wp:lineTo x="16607" y="6799"/>
                <wp:lineTo x="15118" y="6799"/>
                <wp:lineTo x="5612"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2830" cy="9683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219392" behindDoc="1" locked="0" layoutInCell="1" allowOverlap="1">
                <wp:simplePos x="0" y="0"/>
                <wp:positionH relativeFrom="page">
                  <wp:posOffset>828040</wp:posOffset>
                </wp:positionH>
                <wp:positionV relativeFrom="page">
                  <wp:posOffset>3939540</wp:posOffset>
                </wp:positionV>
                <wp:extent cx="5219700" cy="5969000"/>
                <wp:effectExtent l="0" t="0" r="19050" b="12700"/>
                <wp:wrapThrough wrapText="bothSides">
                  <wp:wrapPolygon edited="0">
                    <wp:start x="15215" y="0"/>
                    <wp:lineTo x="15215" y="1103"/>
                    <wp:lineTo x="0" y="1103"/>
                    <wp:lineTo x="0" y="21577"/>
                    <wp:lineTo x="21600" y="21577"/>
                    <wp:lineTo x="21600" y="1103"/>
                    <wp:lineTo x="17343" y="1103"/>
                    <wp:lineTo x="17343" y="0"/>
                    <wp:lineTo x="15215" y="0"/>
                  </wp:wrapPolygon>
                </wp:wrapThrough>
                <wp:docPr id="24" name="Gruppieren 24"/>
                <wp:cNvGraphicFramePr/>
                <a:graphic xmlns:a="http://schemas.openxmlformats.org/drawingml/2006/main">
                  <a:graphicData uri="http://schemas.microsoft.com/office/word/2010/wordprocessingGroup">
                    <wpg:wgp>
                      <wpg:cNvGrpSpPr/>
                      <wpg:grpSpPr>
                        <a:xfrm>
                          <a:off x="0" y="0"/>
                          <a:ext cx="5219700" cy="5968365"/>
                          <a:chOff x="0" y="0"/>
                          <a:chExt cx="5220000" cy="5968440"/>
                        </a:xfrm>
                      </wpg:grpSpPr>
                      <wps:wsp>
                        <wps:cNvPr id="539" name="Rechteck 539"/>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0" name="Grafik 54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24" o:spid="_x0000_s1026" style="position:absolute;margin-left:65.2pt;margin-top:310.2pt;width:411pt;height:470pt;z-index:-25109708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">
                <v:rect id="Rechteck 539"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wsYA&#10;AADcAAAADwAAAGRycy9kb3ducmV2LnhtbESPzW7CMBCE75X6DtZW4gZOCv0hxaAWiaoHLqV9gFW8&#10;JKHxOrK3IfD0uBJSj6OZ+UazWA2uVT2F2Hg2kE8yUMSltw1XBr6/NuNnUFGQLbaeycCJIqyWtzcL&#10;LKw/8if1O6lUgnAs0EAt0hVax7Imh3HiO+Lk7X1wKEmGStuAxwR3rb7PskftsOG0UGNH65rKn92v&#10;M7A/NP0mz99m23eZy7kMT4duHYwZ3Q2vL6CEBvkPX9sf1sDDdA5/Z9IR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vwsYAAADcAAAADwAAAAAAAAAAAAAAAACYAgAAZHJz&#10;L2Rvd25yZXYueG1sUEsFBgAAAAAEAAQA9QAAAIs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0"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q5jDAAAA3AAAAA8AAABkcnMvZG93bnJldi54bWxEj9FqwkAQRd8L/sMyhb7VjRJLia5ShIAg&#10;lNT6AUN2TKLZ2bC7avr3nQfBx+HOPTNntRldr24UYufZwGyagSKuve24MXD8Ld8/QcWEbLH3TAb+&#10;KMJmPXlZYWH9nX/odkiNEgjHAg20KQ2F1rFuyWGc+oFYspMPDpOModE24F3grtfzLPvQDjuWCy0O&#10;tG2pvhyuTiicz77LxXEXK+3LqpyHc17tjXl7Hb+WoBKN6bn8aO+sgUUu74uMiIB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rmMMAAADcAAAADwAAAAAAAAAAAAAAAACf&#10;AgAAZHJzL2Rvd25yZXYueG1sUEsFBgAAAAAEAAQA9wAAAI8DAAAAAA==&#10;">
                  <v:imagedata r:id="rId12" o:title=""/>
                  <v:path arrowok="t"/>
                </v:shape>
                <w10:wrap type="through" anchorx="page" anchory="page"/>
              </v:group>
            </w:pict>
          </mc:Fallback>
        </mc:AlternateContent>
      </w:r>
      <w:r>
        <w:rPr>
          <w:noProof/>
        </w:rPr>
        <mc:AlternateContent>
          <mc:Choice Requires="wpg">
            <w:drawing>
              <wp:anchor distT="0" distB="0" distL="114300" distR="114300" simplePos="0" relativeHeight="252220416" behindDoc="1" locked="0" layoutInCell="1" allowOverlap="1" wp14:anchorId="508FC7BA" wp14:editId="36EDF87F">
                <wp:simplePos x="0" y="0"/>
                <wp:positionH relativeFrom="page">
                  <wp:posOffset>6228715</wp:posOffset>
                </wp:positionH>
                <wp:positionV relativeFrom="page">
                  <wp:posOffset>5682615</wp:posOffset>
                </wp:positionV>
                <wp:extent cx="864235" cy="4280535"/>
                <wp:effectExtent l="0" t="0" r="12065" b="5715"/>
                <wp:wrapThrough wrapText="bothSides">
                  <wp:wrapPolygon edited="0">
                    <wp:start x="9522" y="0"/>
                    <wp:lineTo x="6666" y="0"/>
                    <wp:lineTo x="5713" y="288"/>
                    <wp:lineTo x="6190" y="1538"/>
                    <wp:lineTo x="0" y="1538"/>
                    <wp:lineTo x="0" y="5864"/>
                    <wp:lineTo x="10951" y="6152"/>
                    <wp:lineTo x="0" y="6729"/>
                    <wp:lineTo x="0" y="16246"/>
                    <wp:lineTo x="10951" y="16919"/>
                    <wp:lineTo x="0" y="17111"/>
                    <wp:lineTo x="0" y="21533"/>
                    <wp:lineTo x="20949" y="21533"/>
                    <wp:lineTo x="21425" y="20475"/>
                    <wp:lineTo x="21425" y="17111"/>
                    <wp:lineTo x="15712" y="16919"/>
                    <wp:lineTo x="20949" y="16053"/>
                    <wp:lineTo x="21425" y="15284"/>
                    <wp:lineTo x="21425" y="6825"/>
                    <wp:lineTo x="10951" y="6152"/>
                    <wp:lineTo x="21425" y="5768"/>
                    <wp:lineTo x="21425" y="1538"/>
                    <wp:lineTo x="14760" y="1538"/>
                    <wp:lineTo x="14284" y="96"/>
                    <wp:lineTo x="13331" y="0"/>
                    <wp:lineTo x="9522" y="0"/>
                  </wp:wrapPolygon>
                </wp:wrapThrough>
                <wp:docPr id="478" name="Gruppieren 478"/>
                <wp:cNvGraphicFramePr/>
                <a:graphic xmlns:a="http://schemas.openxmlformats.org/drawingml/2006/main">
                  <a:graphicData uri="http://schemas.microsoft.com/office/word/2010/wordprocessingGroup">
                    <wpg:wgp>
                      <wpg:cNvGrpSpPr/>
                      <wpg:grpSpPr>
                        <a:xfrm>
                          <a:off x="0" y="0"/>
                          <a:ext cx="863600" cy="4279900"/>
                          <a:chOff x="0" y="0"/>
                          <a:chExt cx="862907" cy="4280006"/>
                        </a:xfrm>
                      </wpg:grpSpPr>
                      <wpg:grpSp>
                        <wpg:cNvPr id="524" name="Gruppieren 524"/>
                        <wpg:cNvGrpSpPr/>
                        <wpg:grpSpPr>
                          <a:xfrm>
                            <a:off x="0" y="330413"/>
                            <a:ext cx="862907" cy="860612"/>
                            <a:chOff x="0" y="330413"/>
                            <a:chExt cx="862907" cy="860612"/>
                          </a:xfrm>
                        </wpg:grpSpPr>
                        <pic:pic xmlns:pic="http://schemas.openxmlformats.org/drawingml/2006/picture">
                          <pic:nvPicPr>
                            <pic:cNvPr id="535" name="Grafik 53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30413"/>
                              <a:ext cx="860612" cy="860612"/>
                            </a:xfrm>
                            <a:prstGeom prst="rect">
                              <a:avLst/>
                            </a:prstGeom>
                            <a:noFill/>
                            <a:ln>
                              <a:noFill/>
                            </a:ln>
                          </pic:spPr>
                        </pic:pic>
                        <wps:wsp>
                          <wps:cNvPr id="536" name="Textfeld 2"/>
                          <wps:cNvSpPr txBox="1">
                            <a:spLocks noChangeArrowheads="1"/>
                          </wps:cNvSpPr>
                          <wps:spPr bwMode="auto">
                            <a:xfrm>
                              <a:off x="69157" y="476410"/>
                              <a:ext cx="793750" cy="567055"/>
                            </a:xfrm>
                            <a:prstGeom prst="rect">
                              <a:avLst/>
                            </a:prstGeom>
                            <a:noFill/>
                            <a:ln w="9525">
                              <a:noFill/>
                              <a:miter lim="800000"/>
                              <a:headEnd/>
                              <a:tailEnd/>
                            </a:ln>
                          </wps:spPr>
                          <wps:txbx>
                            <w:txbxContent>
                              <w:p w:rsidR="00B03712" w:rsidRDefault="00B03712" w:rsidP="00740C15">
                                <w:pPr>
                                  <w:pStyle w:val="LS-DeckblattQuatrate"/>
                                </w:pPr>
                                <w:r>
                                  <w:t>Landesinstitut für Schulentwicklung</w:t>
                                </w:r>
                              </w:p>
                            </w:txbxContent>
                          </wps:txbx>
                          <wps:bodyPr rot="0" vert="horz" wrap="square" lIns="0" tIns="0" rIns="0" bIns="0" anchor="t" anchorCtr="0">
                            <a:noAutofit/>
                          </wps:bodyPr>
                        </wps:wsp>
                      </wpg:grpSp>
                      <wpg:grpSp>
                        <wpg:cNvPr id="525" name="Gruppieren 525"/>
                        <wpg:cNvGrpSpPr/>
                        <wpg:grpSpPr>
                          <a:xfrm>
                            <a:off x="0" y="2389734"/>
                            <a:ext cx="862907" cy="860612"/>
                            <a:chOff x="0" y="2389734"/>
                            <a:chExt cx="862907" cy="860612"/>
                          </a:xfrm>
                        </wpg:grpSpPr>
                        <pic:pic xmlns:pic="http://schemas.openxmlformats.org/drawingml/2006/picture">
                          <pic:nvPicPr>
                            <pic:cNvPr id="533" name="Grafik 53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389734"/>
                              <a:ext cx="860612" cy="860612"/>
                            </a:xfrm>
                            <a:prstGeom prst="rect">
                              <a:avLst/>
                            </a:prstGeom>
                            <a:noFill/>
                            <a:ln>
                              <a:noFill/>
                            </a:ln>
                          </pic:spPr>
                        </pic:pic>
                        <wps:wsp>
                          <wps:cNvPr id="534" name="Textfeld 496"/>
                          <wps:cNvSpPr txBox="1">
                            <a:spLocks noChangeArrowheads="1"/>
                          </wps:cNvSpPr>
                          <wps:spPr bwMode="auto">
                            <a:xfrm>
                              <a:off x="69157" y="2458890"/>
                              <a:ext cx="793750" cy="567055"/>
                            </a:xfrm>
                            <a:prstGeom prst="rect">
                              <a:avLst/>
                            </a:prstGeom>
                            <a:noFill/>
                            <a:ln w="9525">
                              <a:noFill/>
                              <a:miter lim="800000"/>
                              <a:headEnd/>
                              <a:tailEnd/>
                            </a:ln>
                          </wps:spPr>
                          <wps:txbx>
                            <w:txbxContent>
                              <w:p w:rsidR="00B03712" w:rsidRDefault="00B03712" w:rsidP="00740C15">
                                <w:pPr>
                                  <w:rPr>
                                    <w:rFonts w:ascii="Arial Narrow" w:hAnsi="Arial Narrow"/>
                                    <w:color w:val="808080"/>
                                    <w:sz w:val="12"/>
                                    <w:szCs w:val="12"/>
                                  </w:rPr>
                                </w:pPr>
                                <w:r>
                                  <w:rPr>
                                    <w:rFonts w:ascii="Arial Narrow" w:hAnsi="Arial Narrow"/>
                                    <w:color w:val="808080"/>
                                    <w:sz w:val="12"/>
                                    <w:szCs w:val="12"/>
                                  </w:rPr>
                                  <w:t>Schulentwicklung</w:t>
                                </w:r>
                              </w:p>
                              <w:p w:rsidR="00B03712" w:rsidRDefault="00B03712" w:rsidP="00740C15">
                                <w:pPr>
                                  <w:rPr>
                                    <w:rFonts w:ascii="Arial Narrow" w:hAnsi="Arial Narrow"/>
                                    <w:color w:val="808080"/>
                                    <w:sz w:val="12"/>
                                    <w:szCs w:val="12"/>
                                  </w:rPr>
                                </w:pPr>
                                <w:r>
                                  <w:rPr>
                                    <w:rFonts w:ascii="Arial Narrow" w:hAnsi="Arial Narrow"/>
                                    <w:color w:val="808080"/>
                                    <w:sz w:val="12"/>
                                    <w:szCs w:val="12"/>
                                  </w:rPr>
                                  <w:t>und empirische</w:t>
                                </w:r>
                              </w:p>
                              <w:p w:rsidR="00B03712" w:rsidRDefault="00B03712" w:rsidP="00740C15">
                                <w:pPr>
                                  <w:rPr>
                                    <w:rFonts w:ascii="Arial Narrow" w:hAnsi="Arial Narrow"/>
                                    <w:color w:val="808080"/>
                                    <w:sz w:val="12"/>
                                    <w:szCs w:val="12"/>
                                  </w:rPr>
                                </w:pPr>
                                <w:r>
                                  <w:rPr>
                                    <w:rFonts w:ascii="Arial Narrow" w:hAnsi="Arial Narrow"/>
                                    <w:color w:val="808080"/>
                                    <w:sz w:val="12"/>
                                    <w:szCs w:val="12"/>
                                  </w:rPr>
                                  <w:t>Bildungsforschung</w:t>
                                </w:r>
                              </w:p>
                              <w:p w:rsidR="00B03712" w:rsidRDefault="00B03712" w:rsidP="00740C15">
                                <w:pPr>
                                  <w:pStyle w:val="LS-DeckblattQuatrate"/>
                                </w:pPr>
                                <w:r>
                                  <w:t>Schulentwicklung</w:t>
                                </w:r>
                                <w:r>
                                  <w:br/>
                                  <w:t>und empirische Bildungsforschung</w:t>
                                </w:r>
                              </w:p>
                            </w:txbxContent>
                          </wps:txbx>
                          <wps:bodyPr rot="0" vert="horz" wrap="square" lIns="0" tIns="0" rIns="0" bIns="0" anchor="t" anchorCtr="0">
                            <a:noAutofit/>
                          </wps:bodyPr>
                        </wps:wsp>
                      </wpg:grpSp>
                      <wpg:grpSp>
                        <wpg:cNvPr id="526" name="Gruppieren 526"/>
                        <wpg:cNvGrpSpPr/>
                        <wpg:grpSpPr>
                          <a:xfrm>
                            <a:off x="0" y="1352389"/>
                            <a:ext cx="862907" cy="860612"/>
                            <a:chOff x="0" y="1352389"/>
                            <a:chExt cx="862907" cy="860612"/>
                          </a:xfrm>
                        </wpg:grpSpPr>
                        <pic:pic xmlns:pic="http://schemas.openxmlformats.org/drawingml/2006/picture">
                          <pic:nvPicPr>
                            <pic:cNvPr id="531" name="Grafik 53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352389"/>
                              <a:ext cx="860612" cy="860612"/>
                            </a:xfrm>
                            <a:prstGeom prst="rect">
                              <a:avLst/>
                            </a:prstGeom>
                            <a:noFill/>
                            <a:ln>
                              <a:noFill/>
                            </a:ln>
                          </pic:spPr>
                        </pic:pic>
                        <wps:wsp>
                          <wps:cNvPr id="532" name="Textfeld 2"/>
                          <wps:cNvSpPr txBox="1">
                            <a:spLocks noChangeArrowheads="1"/>
                          </wps:cNvSpPr>
                          <wps:spPr bwMode="auto">
                            <a:xfrm>
                              <a:off x="69157" y="1429230"/>
                              <a:ext cx="793750" cy="567055"/>
                            </a:xfrm>
                            <a:prstGeom prst="rect">
                              <a:avLst/>
                            </a:prstGeom>
                            <a:noFill/>
                            <a:ln w="9525">
                              <a:noFill/>
                              <a:miter lim="800000"/>
                              <a:headEnd/>
                              <a:tailEnd/>
                            </a:ln>
                          </wps:spPr>
                          <wps:txbx>
                            <w:txbxContent>
                              <w:p w:rsidR="00B03712" w:rsidRDefault="00B03712" w:rsidP="00740C15">
                                <w:pPr>
                                  <w:pStyle w:val="LS-DeckblattQuatrate"/>
                                </w:pPr>
                                <w:r>
                                  <w:t>Qualitätsentwicklung</w:t>
                                </w:r>
                              </w:p>
                              <w:p w:rsidR="00B03712" w:rsidRDefault="00B03712" w:rsidP="00740C15">
                                <w:pPr>
                                  <w:pStyle w:val="LS-DeckblattQuatrate"/>
                                </w:pPr>
                                <w:r>
                                  <w:t>und Evaluation</w:t>
                                </w:r>
                              </w:p>
                            </w:txbxContent>
                          </wps:txbx>
                          <wps:bodyPr rot="0" vert="horz" wrap="square" lIns="0" tIns="0" rIns="0" bIns="0" anchor="t" anchorCtr="0">
                            <a:noAutofit/>
                          </wps:bodyPr>
                        </wps:wsp>
                      </wpg:grpSp>
                      <wpg:grpSp>
                        <wpg:cNvPr id="527" name="Gruppieren 527"/>
                        <wpg:cNvGrpSpPr/>
                        <wpg:grpSpPr>
                          <a:xfrm>
                            <a:off x="0" y="3419395"/>
                            <a:ext cx="862907" cy="860611"/>
                            <a:chOff x="0" y="3419395"/>
                            <a:chExt cx="862907" cy="860611"/>
                          </a:xfrm>
                        </wpg:grpSpPr>
                        <pic:pic xmlns:pic="http://schemas.openxmlformats.org/drawingml/2006/picture">
                          <pic:nvPicPr>
                            <pic:cNvPr id="529" name="Grafik 52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419395"/>
                              <a:ext cx="860612" cy="860611"/>
                            </a:xfrm>
                            <a:prstGeom prst="rect">
                              <a:avLst/>
                            </a:prstGeom>
                            <a:noFill/>
                            <a:ln>
                              <a:noFill/>
                            </a:ln>
                          </pic:spPr>
                        </pic:pic>
                        <wps:wsp>
                          <wps:cNvPr id="530" name="Textfeld 2"/>
                          <wps:cNvSpPr txBox="1">
                            <a:spLocks noChangeArrowheads="1"/>
                          </wps:cNvSpPr>
                          <wps:spPr bwMode="auto">
                            <a:xfrm>
                              <a:off x="69157" y="3480867"/>
                              <a:ext cx="793750" cy="567055"/>
                            </a:xfrm>
                            <a:prstGeom prst="rect">
                              <a:avLst/>
                            </a:prstGeom>
                            <a:noFill/>
                            <a:ln w="9525">
                              <a:noFill/>
                              <a:miter lim="800000"/>
                              <a:headEnd/>
                              <a:tailEnd/>
                            </a:ln>
                          </wps:spPr>
                          <wps:txbx>
                            <w:txbxContent>
                              <w:p w:rsidR="00B03712" w:rsidRDefault="00B03712" w:rsidP="00740C15">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528" name="Grafik 528"/>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026" style="position:absolute;margin-left:490.45pt;margin-top:447.45pt;width:68.05pt;height:337.05pt;z-index:-25109606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">
                <v:group id="Gruppieren 524" o:spid="_x0000_s1027" style="position:absolute;top:3304;width:8629;height:8606" coordorigin=",3304"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35" o:spid="_x0000_s1028" type="#_x0000_t75" style="position:absolute;top:3304;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3SjGAAAA3AAAAA8AAABkcnMvZG93bnJldi54bWxEj0+LwjAUxO8LfofwBC+i6booUo3iin/2&#10;4EGtB4+P5tkWm5fSRNv99mZB2OMwM79h5svWlOJJtSssK/gcRiCIU6sLzhRcku1gCsJ5ZI2lZVLw&#10;Sw6Wi87HHGNtGz7R8+wzESDsYlSQe1/FUro0J4NuaCvi4N1sbdAHWWdS19gEuCnlKIom0mDBYSHH&#10;itY5pffzwyiomiTtXza7azFN1sfrvt19R4eRUr1uu5qB8NT6//C7/aMVjL/G8HcmHAG5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7dKMYAAADcAAAADwAAAAAAAAAAAAAA&#10;AACfAgAAZHJzL2Rvd25yZXYueG1sUEsFBgAAAAAEAAQA9wAAAJIDAAAAAA==&#10;">
                    <v:imagedata r:id="rId18" o:title=""/>
                    <v:path arrowok="t"/>
                  </v:shape>
                  <v:shapetype id="_x0000_t202" coordsize="21600,21600" o:spt="202" path="m,l,21600r21600,l21600,xe">
                    <v:stroke joinstyle="miter"/>
                    <v:path gradientshapeok="t" o:connecttype="rect"/>
                  </v:shapetype>
                  <v:shape id="_x0000_s1029" type="#_x0000_t202" style="position:absolute;left:691;top:4764;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B03712" w:rsidRDefault="00B03712" w:rsidP="00740C15">
                          <w:pPr>
                            <w:pStyle w:val="LS-DeckblattQuatrate"/>
                          </w:pPr>
                          <w:r>
                            <w:t>Landesinstitut für Schulentwicklung</w:t>
                          </w:r>
                        </w:p>
                      </w:txbxContent>
                    </v:textbox>
                  </v:shape>
                </v:group>
                <v:group id="Gruppieren 525" o:spid="_x0000_s1030" style="position:absolute;top:23897;width:8629;height:8606" coordorigin=",2389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Grafik 533" o:spid="_x0000_s1031" type="#_x0000_t75" style="position:absolute;top:23897;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43fjGAAAA3AAAAA8AAABkcnMvZG93bnJldi54bWxEj0FrwkAUhO+F/oflFbw1m0a0JbqGKlSk&#10;J03SQ2+P7DOJzb4N2VXjv+8KhR6HmfmGWWaj6cSFBtdaVvASxSCIK6tbrhWUxcfzGwjnkTV2lknB&#10;jRxkq8eHJabaXvlAl9zXIkDYpaig8b5PpXRVQwZdZHvi4B3tYNAHOdRSD3gNcNPJJI7n0mDLYaHB&#10;njYNVT/52SgoPjf9+nsXz19tWXydZvvtaS0TpSZP4/sChKfR/4f/2jutYDadwv1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jd+MYAAADcAAAADwAAAAAAAAAAAAAA&#10;AACfAgAAZHJzL2Rvd25yZXYueG1sUEsFBgAAAAAEAAQA9wAAAJIDAAAAAA==&#10;">
                    <v:imagedata r:id="rId19" o:title=""/>
                    <v:path arrowok="t"/>
                  </v:shape>
                  <v:shape id="Textfeld 496" o:spid="_x0000_s1032" type="#_x0000_t202" style="position:absolute;left:691;top:24588;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B03712" w:rsidRDefault="00B03712" w:rsidP="00740C15">
                          <w:pPr>
                            <w:rPr>
                              <w:rFonts w:ascii="Arial Narrow" w:hAnsi="Arial Narrow"/>
                              <w:color w:val="808080"/>
                              <w:sz w:val="12"/>
                              <w:szCs w:val="12"/>
                            </w:rPr>
                          </w:pPr>
                          <w:r>
                            <w:rPr>
                              <w:rFonts w:ascii="Arial Narrow" w:hAnsi="Arial Narrow"/>
                              <w:color w:val="808080"/>
                              <w:sz w:val="12"/>
                              <w:szCs w:val="12"/>
                            </w:rPr>
                            <w:t>Schulentwicklung</w:t>
                          </w:r>
                        </w:p>
                        <w:p w:rsidR="00B03712" w:rsidRDefault="00B03712" w:rsidP="00740C15">
                          <w:pPr>
                            <w:rPr>
                              <w:rFonts w:ascii="Arial Narrow" w:hAnsi="Arial Narrow"/>
                              <w:color w:val="808080"/>
                              <w:sz w:val="12"/>
                              <w:szCs w:val="12"/>
                            </w:rPr>
                          </w:pPr>
                          <w:r>
                            <w:rPr>
                              <w:rFonts w:ascii="Arial Narrow" w:hAnsi="Arial Narrow"/>
                              <w:color w:val="808080"/>
                              <w:sz w:val="12"/>
                              <w:szCs w:val="12"/>
                            </w:rPr>
                            <w:t>und empirische</w:t>
                          </w:r>
                        </w:p>
                        <w:p w:rsidR="00B03712" w:rsidRDefault="00B03712" w:rsidP="00740C15">
                          <w:pPr>
                            <w:rPr>
                              <w:rFonts w:ascii="Arial Narrow" w:hAnsi="Arial Narrow"/>
                              <w:color w:val="808080"/>
                              <w:sz w:val="12"/>
                              <w:szCs w:val="12"/>
                            </w:rPr>
                          </w:pPr>
                          <w:r>
                            <w:rPr>
                              <w:rFonts w:ascii="Arial Narrow" w:hAnsi="Arial Narrow"/>
                              <w:color w:val="808080"/>
                              <w:sz w:val="12"/>
                              <w:szCs w:val="12"/>
                            </w:rPr>
                            <w:t>Bildungsforschung</w:t>
                          </w:r>
                        </w:p>
                        <w:p w:rsidR="00B03712" w:rsidRDefault="00B03712" w:rsidP="00740C15">
                          <w:pPr>
                            <w:pStyle w:val="LS-DeckblattQuatrate"/>
                          </w:pPr>
                          <w:r>
                            <w:t>Schulentwicklung</w:t>
                          </w:r>
                          <w:r>
                            <w:br/>
                            <w:t>und empirische Bildungsforschung</w:t>
                          </w:r>
                        </w:p>
                      </w:txbxContent>
                    </v:textbox>
                  </v:shape>
                </v:group>
                <v:group id="Gruppieren 526" o:spid="_x0000_s1033" style="position:absolute;top:13523;width:8629;height:8607" coordorigin=",13523"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Grafik 531" o:spid="_x0000_s1034" type="#_x0000_t75" style="position:absolute;top:13523;width:8606;height:8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aN3IAAAA3AAAAA8AAABkcnMvZG93bnJldi54bWxEj91qwkAUhO8LfYflCL0purFalegqpaVQ&#10;f1DUPMAhe0xCs2eT7DamfXq3UOjlMDPfMItVZ0rRUuMKywqGgwgEcWp1wZmC5Pzen4FwHlljaZkU&#10;fJOD1fL+boGxtlc+UnvymQgQdjEqyL2vYildmpNBN7AVcfAutjHog2wyqRu8Brgp5VMUTaTBgsNC&#10;jhW95pR+nr6Mgu1k/Fanh5/pAev9brupk8d1myj10Ote5iA8df4//Nf+0AqeR0P4PROOgF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MmjdyAAAANwAAAAPAAAAAAAAAAAA&#10;AAAAAJ8CAABkcnMvZG93bnJldi54bWxQSwUGAAAAAAQABAD3AAAAlAMAAAAA&#10;">
                    <v:imagedata r:id="rId20" o:title=""/>
                    <v:path arrowok="t"/>
                  </v:shape>
                  <v:shape id="_x0000_s1035" type="#_x0000_t202" style="position:absolute;left:691;top:14292;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B03712" w:rsidRDefault="00B03712" w:rsidP="00740C15">
                          <w:pPr>
                            <w:pStyle w:val="LS-DeckblattQuatrate"/>
                          </w:pPr>
                          <w:r>
                            <w:t>Qualitätsentwicklung</w:t>
                          </w:r>
                        </w:p>
                        <w:p w:rsidR="00B03712" w:rsidRDefault="00B03712" w:rsidP="00740C15">
                          <w:pPr>
                            <w:pStyle w:val="LS-DeckblattQuatrate"/>
                          </w:pPr>
                          <w:r>
                            <w:t>und Evaluation</w:t>
                          </w:r>
                        </w:p>
                      </w:txbxContent>
                    </v:textbox>
                  </v:shape>
                </v:group>
                <v:group id="Gruppieren 527" o:spid="_x0000_s1036" style="position:absolute;top:34193;width:8629;height:8607" coordorigin=",34193"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Grafik 529" o:spid="_x0000_s1037" type="#_x0000_t75" style="position:absolute;top:34193;width:8606;height:8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5KHDAAAA3AAAAA8AAABkcnMvZG93bnJldi54bWxEj09rAjEUxO8Fv0N4Qm8164Jit0aRguLR&#10;fwd7e2yem7Wbl20SdffbN4WCx2FmfsPMl51txJ18qB0rGI8yEMSl0zVXCk7H9dsMRIjIGhvHpKCn&#10;AMvF4GWOhXYP3tP9ECuRIBwKVGBibAspQ2nIYhi5ljh5F+ctxiR9JbXHR4LbRuZZNpUWa04LBlv6&#10;NFR+H25Wge/Msadbz3zBr/Pu51rlm+tOqddht/oAEamLz/B/e6sVTPJ3+DuTj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vkocMAAADcAAAADwAAAAAAAAAAAAAAAACf&#10;AgAAZHJzL2Rvd25yZXYueG1sUEsFBgAAAAAEAAQA9wAAAI8DAAAAAA==&#10;">
                    <v:imagedata r:id="rId21" o:title=""/>
                    <v:path arrowok="t"/>
                  </v:shape>
                  <v:shape id="_x0000_s1038" type="#_x0000_t202" style="position:absolute;left:691;top:34808;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B03712" w:rsidRDefault="00B03712" w:rsidP="00740C15">
                          <w:pPr>
                            <w:pStyle w:val="LS-DeckblattQuatrate"/>
                          </w:pPr>
                          <w:r>
                            <w:t>Bildungspläne</w:t>
                          </w:r>
                        </w:p>
                      </w:txbxContent>
                    </v:textbox>
                  </v:shape>
                </v:group>
                <v:shape id="Grafik 528" o:spid="_x0000_s1039"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vgXCAAAA3AAAAA8AAABkcnMvZG93bnJldi54bWxET91qwjAUvhd8h3CE3dl0HcqoxjI21g0V&#10;NqsPcGjO2rLmpCSZ1rc3F8IuP77/dTGaXpzJ+c6ygsckBUFcW91xo+B0fJ8/g/ABWWNvmRRcyUOx&#10;mU7WmGt74QOdq9CIGMI+RwVtCEMupa9bMugTOxBH7sc6gyFC10jt8BLDTS+zNF1Kgx3HhhYHem2p&#10;/q3+jIJR6t2y/Cg5+7Lb+vttX+3dU6XUw2x8WYEINIZ/8d39qRUssrg2nolH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L4FwgAAANwAAAAPAAAAAAAAAAAAAAAAAJ8C&#10;AABkcnMvZG93bnJldi54bWxQSwUGAAAAAAQABAD3AAAAjgMAAAAA&#10;">
                  <v:imagedata r:id="rId22" o:title=""/>
                  <v:path arrowok="t"/>
                  <o:lock v:ext="edit" aspectratio="f"/>
                </v:shape>
                <w10:wrap type="through" anchorx="page" anchory="page"/>
              </v:group>
            </w:pict>
          </mc:Fallback>
        </mc:AlternateContent>
      </w:r>
    </w:p>
    <w:p w:rsidR="00740C15" w:rsidRDefault="001A58A4">
      <w:pPr>
        <w:spacing w:line="240" w:lineRule="exact"/>
        <w:rPr>
          <w:rFonts w:ascii="Source Sans Pro Semibold" w:eastAsia="Times New Roman" w:hAnsi="Source Sans Pro Semibold" w:cs="Times New Roman"/>
          <w:bCs/>
          <w:sz w:val="30"/>
          <w:szCs w:val="28"/>
          <w:lang w:eastAsia="de-DE"/>
        </w:rPr>
      </w:pPr>
      <w:r>
        <w:rPr>
          <w:noProof/>
          <w:lang w:eastAsia="de-DE"/>
        </w:rPr>
        <w:drawing>
          <wp:anchor distT="0" distB="0" distL="114300" distR="114300" simplePos="0" relativeHeight="252229631" behindDoc="0" locked="0" layoutInCell="1" allowOverlap="1" wp14:anchorId="4C173B8D" wp14:editId="32545D2D">
            <wp:simplePos x="0" y="0"/>
            <wp:positionH relativeFrom="page">
              <wp:posOffset>4253023</wp:posOffset>
            </wp:positionH>
            <wp:positionV relativeFrom="page">
              <wp:posOffset>3136605</wp:posOffset>
            </wp:positionV>
            <wp:extent cx="2851150" cy="1306830"/>
            <wp:effectExtent l="0" t="0" r="635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150" cy="1306830"/>
                    </a:xfrm>
                    <a:prstGeom prst="rect">
                      <a:avLst/>
                    </a:prstGeom>
                    <a:noFill/>
                  </pic:spPr>
                </pic:pic>
              </a:graphicData>
            </a:graphic>
            <wp14:sizeRelH relativeFrom="margin">
              <wp14:pctWidth>0</wp14:pctWidth>
            </wp14:sizeRelH>
            <wp14:sizeRelV relativeFrom="margin">
              <wp14:pctHeight>0</wp14:pctHeight>
            </wp14:sizeRelV>
          </wp:anchor>
        </w:drawing>
      </w:r>
      <w:r w:rsidRPr="00DE4890">
        <w:rPr>
          <w:noProof/>
          <w:lang w:eastAsia="de-DE"/>
        </w:rPr>
        <mc:AlternateContent>
          <mc:Choice Requires="wps">
            <w:drawing>
              <wp:anchor distT="0" distB="0" distL="114300" distR="114300" simplePos="0" relativeHeight="252243968" behindDoc="0" locked="0" layoutInCell="1" allowOverlap="1" wp14:anchorId="77686387" wp14:editId="7ABF2D99">
                <wp:simplePos x="0" y="0"/>
                <wp:positionH relativeFrom="page">
                  <wp:posOffset>886918</wp:posOffset>
                </wp:positionH>
                <wp:positionV relativeFrom="page">
                  <wp:posOffset>9355293</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B03712" w:rsidRPr="00F648F8" w:rsidRDefault="00B03712" w:rsidP="001A58A4">
                            <w:pPr>
                              <w:pStyle w:val="NL-DeckblattFett"/>
                            </w:pPr>
                            <w:r>
                              <w:t>Stuttgart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40" type="#_x0000_t202" style="position:absolute;margin-left:69.85pt;margin-top:736.65pt;width:383.2pt;height:39.5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Jv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" fillcolor="window" stroked="f" strokeweight=".5pt">
                <v:textbox>
                  <w:txbxContent>
                    <w:p w:rsidR="00B03712" w:rsidRPr="00F648F8" w:rsidRDefault="00B03712" w:rsidP="001A58A4">
                      <w:pPr>
                        <w:pStyle w:val="NL-DeckblattFett"/>
                      </w:pPr>
                      <w:r>
                        <w:t>Stuttgart 2017</w:t>
                      </w:r>
                    </w:p>
                  </w:txbxContent>
                </v:textbox>
                <w10:wrap anchorx="page" anchory="page"/>
              </v:shape>
            </w:pict>
          </mc:Fallback>
        </mc:AlternateContent>
      </w:r>
      <w:r w:rsidR="00740C15">
        <w:br w:type="page"/>
      </w:r>
      <w:r w:rsidR="00740C15" w:rsidRPr="00DE4890">
        <w:rPr>
          <w:noProof/>
          <w:lang w:eastAsia="de-DE"/>
        </w:rPr>
        <mc:AlternateContent>
          <mc:Choice Requires="wps">
            <w:drawing>
              <wp:anchor distT="0" distB="0" distL="114300" distR="114300" simplePos="0" relativeHeight="252230656" behindDoc="0" locked="0" layoutInCell="1" allowOverlap="1" wp14:anchorId="6A927863" wp14:editId="1021701E">
                <wp:simplePos x="0" y="0"/>
                <wp:positionH relativeFrom="page">
                  <wp:posOffset>1017905</wp:posOffset>
                </wp:positionH>
                <wp:positionV relativeFrom="page">
                  <wp:posOffset>7052945</wp:posOffset>
                </wp:positionV>
                <wp:extent cx="4866640" cy="2098294"/>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294"/>
                        </a:xfrm>
                        <a:prstGeom prst="rect">
                          <a:avLst/>
                        </a:prstGeom>
                        <a:solidFill>
                          <a:sysClr val="window" lastClr="FFFFFF"/>
                        </a:solidFill>
                        <a:ln w="6350">
                          <a:noFill/>
                        </a:ln>
                        <a:effectLst/>
                      </wps:spPr>
                      <wps:txbx>
                        <w:txbxContent>
                          <w:p w:rsidR="00B03712" w:rsidRDefault="00B03712" w:rsidP="00740C15">
                            <w:pPr>
                              <w:pStyle w:val="NL-Deckblatt"/>
                            </w:pPr>
                            <w:r>
                              <w:t>zum Einsatz in den Schulversuchen</w:t>
                            </w:r>
                          </w:p>
                          <w:p w:rsidR="00B03712" w:rsidRDefault="00B03712" w:rsidP="00740C15">
                            <w:pPr>
                              <w:pStyle w:val="NL-Deckblatt"/>
                            </w:pPr>
                            <w:r>
                              <w:t>Berufsfachschule Pädagogische Erprobung (BFPE) und</w:t>
                            </w:r>
                          </w:p>
                          <w:p w:rsidR="00B03712" w:rsidRDefault="00B03712" w:rsidP="00740C15">
                            <w:pPr>
                              <w:pStyle w:val="NL-Deckblatt"/>
                            </w:pPr>
                            <w:r>
                              <w:t>Duale Ausbildungsvorbereitung (AV dual)</w:t>
                            </w:r>
                          </w:p>
                          <w:p w:rsidR="00B03712" w:rsidRPr="00F648F8" w:rsidRDefault="00B03712" w:rsidP="00740C15">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6" o:spid="_x0000_s1041" type="#_x0000_t202" style="position:absolute;margin-left:80.15pt;margin-top:555.35pt;width:383.2pt;height:165.2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" fillcolor="window" stroked="f" strokeweight=".5pt">
                <v:textbox>
                  <w:txbxContent>
                    <w:p w:rsidR="00B03712" w:rsidRDefault="00B03712" w:rsidP="00740C15">
                      <w:pPr>
                        <w:pStyle w:val="NL-Deckblatt"/>
                      </w:pPr>
                      <w:r>
                        <w:t>zum Einsatz in den Schulversuchen</w:t>
                      </w:r>
                    </w:p>
                    <w:p w:rsidR="00B03712" w:rsidRDefault="00B03712" w:rsidP="00740C15">
                      <w:pPr>
                        <w:pStyle w:val="NL-Deckblatt"/>
                      </w:pPr>
                      <w:r>
                        <w:t>Berufsfachschule Pädagogische Erprobung (BFPE) und</w:t>
                      </w:r>
                    </w:p>
                    <w:p w:rsidR="00B03712" w:rsidRDefault="00B03712" w:rsidP="00740C15">
                      <w:pPr>
                        <w:pStyle w:val="NL-Deckblatt"/>
                      </w:pPr>
                      <w:r>
                        <w:t>Duale Ausbildungsvorbereitung (AV dual)</w:t>
                      </w:r>
                    </w:p>
                    <w:p w:rsidR="00B03712" w:rsidRPr="00F648F8" w:rsidRDefault="00B03712" w:rsidP="00740C15">
                      <w:pPr>
                        <w:pStyle w:val="NL-Deckblatt"/>
                      </w:pPr>
                      <w:r>
                        <w:t>sowie den Bildungsgängen VAB, BEJ, 2BFS und 1BFS</w:t>
                      </w:r>
                    </w:p>
                  </w:txbxContent>
                </v:textbox>
                <w10:wrap anchorx="page" anchory="page"/>
              </v:shape>
            </w:pict>
          </mc:Fallback>
        </mc:AlternateContent>
      </w:r>
      <w:r w:rsidR="00740C15" w:rsidRPr="00DE4890">
        <w:rPr>
          <w:noProof/>
          <w:lang w:eastAsia="de-DE"/>
        </w:rPr>
        <mc:AlternateContent>
          <mc:Choice Requires="wps">
            <w:drawing>
              <wp:anchor distT="0" distB="0" distL="114300" distR="114300" simplePos="0" relativeHeight="252228608" behindDoc="0" locked="0" layoutInCell="1" allowOverlap="1" wp14:anchorId="13BF0102" wp14:editId="219673FC">
                <wp:simplePos x="0" y="0"/>
                <wp:positionH relativeFrom="page">
                  <wp:posOffset>1017905</wp:posOffset>
                </wp:positionH>
                <wp:positionV relativeFrom="page">
                  <wp:posOffset>4858385</wp:posOffset>
                </wp:positionV>
                <wp:extent cx="4866640" cy="1889760"/>
                <wp:effectExtent l="0" t="0" r="0" b="0"/>
                <wp:wrapNone/>
                <wp:docPr id="1191" name="Textfeld 1191"/>
                <wp:cNvGraphicFramePr/>
                <a:graphic xmlns:a="http://schemas.openxmlformats.org/drawingml/2006/main">
                  <a:graphicData uri="http://schemas.microsoft.com/office/word/2010/wordprocessingShape">
                    <wps:wsp>
                      <wps:cNvSpPr txBox="1"/>
                      <wps:spPr>
                        <a:xfrm>
                          <a:off x="0" y="0"/>
                          <a:ext cx="4866640" cy="1889760"/>
                        </a:xfrm>
                        <a:prstGeom prst="rect">
                          <a:avLst/>
                        </a:prstGeom>
                        <a:solidFill>
                          <a:sysClr val="window" lastClr="FFFFFF"/>
                        </a:solidFill>
                        <a:ln w="6350">
                          <a:noFill/>
                        </a:ln>
                        <a:effectLst/>
                      </wps:spPr>
                      <wps:txbx>
                        <w:txbxContent>
                          <w:p w:rsidR="00B03712" w:rsidRDefault="00B03712" w:rsidP="00740C15">
                            <w:pPr>
                              <w:pStyle w:val="NL-DeckblattFett"/>
                            </w:pPr>
                            <w:r>
                              <w:t>Zieldifferentes Lernen</w:t>
                            </w:r>
                          </w:p>
                          <w:p w:rsidR="00B03712" w:rsidRDefault="00B03712" w:rsidP="00740C15">
                            <w:pPr>
                              <w:pStyle w:val="NL-DeckblattFett"/>
                            </w:pPr>
                          </w:p>
                          <w:p w:rsidR="00B03712" w:rsidRDefault="00B03712" w:rsidP="00740C15">
                            <w:pPr>
                              <w:pStyle w:val="NL-DeckblattFett"/>
                            </w:pPr>
                            <w:r>
                              <w:t>Kompetenzraster, Lernwegelisten und exemplarische Lernmaterialien</w:t>
                            </w:r>
                          </w:p>
                          <w:p w:rsidR="00B03712" w:rsidRDefault="00B03712" w:rsidP="00740C15">
                            <w:pPr>
                              <w:pStyle w:val="NL-DeckblattFett"/>
                            </w:pPr>
                          </w:p>
                          <w:p w:rsidR="00B03712" w:rsidRPr="000B321B" w:rsidRDefault="00B03712" w:rsidP="00740C15">
                            <w:pPr>
                              <w:pStyle w:val="NL-DeckblattFett"/>
                            </w:pPr>
                            <w:r>
                              <w:t>Chemie – Organische Chemie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42" type="#_x0000_t202" style="position:absolute;margin-left:80.15pt;margin-top:382.55pt;width:383.2pt;height:148.8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" fillcolor="window" stroked="f" strokeweight=".5pt">
                <v:textbox>
                  <w:txbxContent>
                    <w:p w:rsidR="00B03712" w:rsidRDefault="00B03712" w:rsidP="00740C15">
                      <w:pPr>
                        <w:pStyle w:val="NL-DeckblattFett"/>
                      </w:pPr>
                      <w:r>
                        <w:t>Zieldifferentes Lernen</w:t>
                      </w:r>
                    </w:p>
                    <w:p w:rsidR="00B03712" w:rsidRDefault="00B03712" w:rsidP="00740C15">
                      <w:pPr>
                        <w:pStyle w:val="NL-DeckblattFett"/>
                      </w:pPr>
                    </w:p>
                    <w:p w:rsidR="00B03712" w:rsidRDefault="00B03712" w:rsidP="00740C15">
                      <w:pPr>
                        <w:pStyle w:val="NL-DeckblattFett"/>
                      </w:pPr>
                      <w:r>
                        <w:t>Kompetenzraster, Lernwegelisten und exemplarische Lernmaterialien</w:t>
                      </w:r>
                    </w:p>
                    <w:p w:rsidR="00B03712" w:rsidRDefault="00B03712" w:rsidP="00740C15">
                      <w:pPr>
                        <w:pStyle w:val="NL-DeckblattFett"/>
                      </w:pPr>
                    </w:p>
                    <w:p w:rsidR="00B03712" w:rsidRPr="000B321B" w:rsidRDefault="00B03712" w:rsidP="00740C15">
                      <w:pPr>
                        <w:pStyle w:val="NL-DeckblattFett"/>
                      </w:pPr>
                      <w:r>
                        <w:t>Chemie – Organische Chemie</w:t>
                      </w:r>
                    </w:p>
                  </w:txbxContent>
                </v:textbox>
                <w10:wrap anchorx="page" anchory="page"/>
              </v:shape>
            </w:pict>
          </mc:Fallback>
        </mc:AlternateContent>
      </w:r>
      <w:r w:rsidR="00740C15" w:rsidRPr="00DE4890">
        <w:rPr>
          <w:noProof/>
          <w:lang w:eastAsia="de-DE"/>
        </w:rPr>
        <mc:AlternateContent>
          <mc:Choice Requires="wps">
            <w:drawing>
              <wp:anchor distT="0" distB="0" distL="114300" distR="114300" simplePos="0" relativeHeight="252226560" behindDoc="0" locked="0" layoutInCell="1" allowOverlap="1" wp14:anchorId="6F58DBFC" wp14:editId="3EFC3A8C">
                <wp:simplePos x="0" y="0"/>
                <wp:positionH relativeFrom="page">
                  <wp:posOffset>980440</wp:posOffset>
                </wp:positionH>
                <wp:positionV relativeFrom="page">
                  <wp:posOffset>2996565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B03712" w:rsidRPr="00F648F8" w:rsidRDefault="00B03712" w:rsidP="00740C15">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43" type="#_x0000_t202" style="position:absolute;margin-left:77.2pt;margin-top:235.95pt;width:311.8pt;height:36.85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" fillcolor="window" stroked="f" strokeweight=".5pt">
                <v:textbox>
                  <w:txbxContent>
                    <w:p w:rsidR="00B03712" w:rsidRPr="00F648F8" w:rsidRDefault="00B03712" w:rsidP="00740C15">
                      <w:pPr>
                        <w:pStyle w:val="NL-Deckblatt"/>
                      </w:pPr>
                      <w:r w:rsidRPr="00A74C42">
                        <w:t>Berufsfachschule</w:t>
                      </w:r>
                    </w:p>
                  </w:txbxContent>
                </v:textbox>
                <w10:wrap anchorx="page" anchory="page"/>
              </v:shape>
            </w:pict>
          </mc:Fallback>
        </mc:AlternateContent>
      </w:r>
      <w:r w:rsidR="00740C15" w:rsidRPr="00DE4890">
        <w:rPr>
          <w:noProof/>
          <w:lang w:eastAsia="de-DE"/>
        </w:rPr>
        <mc:AlternateContent>
          <mc:Choice Requires="wps">
            <w:drawing>
              <wp:anchor distT="0" distB="0" distL="114300" distR="114300" simplePos="0" relativeHeight="252224512" behindDoc="0" locked="0" layoutInCell="1" allowOverlap="1" wp14:anchorId="7CB99991" wp14:editId="77453DF8">
                <wp:simplePos x="0" y="0"/>
                <wp:positionH relativeFrom="page">
                  <wp:posOffset>981075</wp:posOffset>
                </wp:positionH>
                <wp:positionV relativeFrom="page">
                  <wp:posOffset>2533650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B03712" w:rsidRPr="00F648F8" w:rsidRDefault="00B03712" w:rsidP="00740C15">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44" type="#_x0000_t202" style="position:absolute;margin-left:77.25pt;margin-top:199.5pt;width:311.8pt;height:36.8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" fillcolor="window" stroked="f" strokeweight=".5pt">
                <v:textbox>
                  <w:txbxContent>
                    <w:p w:rsidR="00B03712" w:rsidRPr="00F648F8" w:rsidRDefault="00B03712" w:rsidP="00740C15">
                      <w:pPr>
                        <w:pStyle w:val="NL-DeckblattFett"/>
                      </w:pPr>
                      <w:r w:rsidRPr="00F648F8">
                        <w:t xml:space="preserve">Berufliche </w:t>
                      </w:r>
                      <w:r w:rsidRPr="00A74C42">
                        <w:t>Schulen</w:t>
                      </w:r>
                    </w:p>
                  </w:txbxContent>
                </v:textbox>
                <w10:wrap anchorx="page" anchory="page"/>
              </v:shape>
            </w:pict>
          </mc:Fallback>
        </mc:AlternateConten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1A58A4" w:rsidRDefault="001A58A4" w:rsidP="001A58A4">
            <w:pPr>
              <w:pStyle w:val="ImpressumNamen"/>
              <w:framePr w:hSpace="0" w:wrap="auto" w:vAnchor="margin" w:yAlign="inline"/>
            </w:pPr>
            <w:r>
              <w:t>Tanja Rieger, Ministerium für Kultus, Jugend und Sport Baden-Württemberg</w:t>
            </w:r>
          </w:p>
          <w:p w:rsidR="000977FD" w:rsidRPr="00DE4890" w:rsidRDefault="001A58A4" w:rsidP="001A58A4">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Autor/in</w:t>
            </w:r>
          </w:p>
        </w:tc>
        <w:tc>
          <w:tcPr>
            <w:tcW w:w="7291" w:type="dxa"/>
            <w:shd w:val="clear" w:color="auto" w:fill="auto"/>
          </w:tcPr>
          <w:p w:rsidR="000977FD" w:rsidRPr="00DE4890" w:rsidRDefault="00C47AD5" w:rsidP="00233EB7">
            <w:pPr>
              <w:pStyle w:val="ImpressumNamen"/>
              <w:framePr w:hSpace="0" w:wrap="auto" w:vAnchor="margin" w:yAlign="inline"/>
            </w:pPr>
            <w:r>
              <w:t>Mara Ackermann, Gewerbeschule Mosbach, Mosbach</w:t>
            </w:r>
          </w:p>
          <w:p w:rsidR="00B03712" w:rsidRPr="00DE4890" w:rsidRDefault="00B03712" w:rsidP="00B03712">
            <w:pPr>
              <w:pStyle w:val="ImpressumNamen"/>
              <w:framePr w:hSpace="0" w:wrap="auto" w:vAnchor="margin" w:yAlign="inline"/>
            </w:pPr>
            <w:r>
              <w:t>Siri Campe</w:t>
            </w:r>
            <w:r w:rsidRPr="00DE4890">
              <w:t xml:space="preserve">, </w:t>
            </w:r>
            <w:r>
              <w:t>Gewerbeschule Mosbach</w:t>
            </w:r>
            <w:r w:rsidRPr="00DE4890">
              <w:t xml:space="preserve">, </w:t>
            </w:r>
            <w:r>
              <w:t>Mosbach</w:t>
            </w:r>
          </w:p>
          <w:p w:rsidR="000977FD" w:rsidRPr="00DE4890" w:rsidRDefault="000977FD" w:rsidP="00233EB7">
            <w:pPr>
              <w:pStyle w:val="ImpressumNamen"/>
              <w:framePr w:hSpace="0" w:wrap="auto" w:vAnchor="margin" w:yAlign="inline"/>
            </w:pP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F303DC" w:rsidP="005F18DD">
            <w:pPr>
              <w:pStyle w:val="ImpressumNamen"/>
              <w:framePr w:hSpace="0" w:wrap="auto" w:vAnchor="margin" w:yAlign="inline"/>
            </w:pPr>
            <w:r>
              <w:t>August</w:t>
            </w:r>
            <w:r w:rsidR="001A58A4">
              <w:t xml:space="preserve"> 2017</w:t>
            </w:r>
          </w:p>
        </w:tc>
      </w:tr>
    </w:tbl>
    <w:tbl>
      <w:tblPr>
        <w:tblStyle w:val="Tabellenraster1"/>
        <w:tblpPr w:leftFromText="142" w:rightFromText="142" w:vertAnchor="page" w:horzAnchor="margin" w:tblpY="8189"/>
        <w:tblOverlap w:val="never"/>
        <w:tblW w:w="9322"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15"/>
        <w:gridCol w:w="7507"/>
      </w:tblGrid>
      <w:tr w:rsidR="00151243" w:rsidRPr="00DE4890" w:rsidTr="00151243">
        <w:tc>
          <w:tcPr>
            <w:tcW w:w="9322" w:type="dxa"/>
            <w:gridSpan w:val="2"/>
          </w:tcPr>
          <w:p w:rsidR="00151243" w:rsidRPr="00DE4890" w:rsidRDefault="00151243" w:rsidP="00151243">
            <w:pPr>
              <w:pStyle w:val="berschrift1"/>
              <w:outlineLvl w:val="0"/>
            </w:pPr>
            <w:r w:rsidRPr="00DE4890">
              <w:t>Impressum</w:t>
            </w:r>
          </w:p>
        </w:tc>
      </w:tr>
      <w:tr w:rsidR="00151243" w:rsidRPr="00DE4890" w:rsidTr="00151243">
        <w:tc>
          <w:tcPr>
            <w:tcW w:w="1815" w:type="dxa"/>
          </w:tcPr>
          <w:p w:rsidR="00151243" w:rsidRPr="00DE4890" w:rsidRDefault="00151243" w:rsidP="00151243">
            <w:pPr>
              <w:pStyle w:val="ImpressumNamen"/>
              <w:framePr w:hSpace="0" w:wrap="auto" w:vAnchor="margin" w:yAlign="inline"/>
            </w:pPr>
            <w:r w:rsidRPr="00DE4890">
              <w:t>Herausgeber</w:t>
            </w:r>
          </w:p>
        </w:tc>
        <w:tc>
          <w:tcPr>
            <w:tcW w:w="7507" w:type="dxa"/>
          </w:tcPr>
          <w:p w:rsidR="00F303DC" w:rsidRPr="00DE4890" w:rsidRDefault="00F303DC" w:rsidP="00F303DC">
            <w:pPr>
              <w:pStyle w:val="Impressum"/>
            </w:pPr>
            <w:r w:rsidRPr="00DE4890">
              <w:t>Landesinstitut für Schulentwicklung (LS)</w:t>
            </w:r>
          </w:p>
          <w:p w:rsidR="00F303DC" w:rsidRDefault="00F303DC" w:rsidP="00F303DC">
            <w:pPr>
              <w:pStyle w:val="Impressum"/>
            </w:pPr>
            <w:r w:rsidRPr="00DE4890">
              <w:t xml:space="preserve">Heilbronner Straße 172, 70191 Stuttgart </w:t>
            </w:r>
          </w:p>
          <w:p w:rsidR="00F303DC" w:rsidRDefault="00F303DC" w:rsidP="00F303DC">
            <w:pPr>
              <w:pStyle w:val="Impressum"/>
            </w:pPr>
            <w:r>
              <w:t>Telefon: 0711 6642-0</w:t>
            </w:r>
          </w:p>
          <w:p w:rsidR="00F303DC" w:rsidRPr="00DE4890" w:rsidRDefault="00F303DC" w:rsidP="00F303DC">
            <w:pPr>
              <w:pStyle w:val="Impressum"/>
            </w:pPr>
            <w:r>
              <w:t>Telefax: 0711 6642-1099</w:t>
            </w:r>
          </w:p>
          <w:p w:rsidR="00F303DC" w:rsidRDefault="00F303DC" w:rsidP="00F303DC">
            <w:pPr>
              <w:pStyle w:val="Impressum"/>
            </w:pPr>
            <w:r>
              <w:t xml:space="preserve">E-Mail: </w:t>
            </w:r>
            <w:r w:rsidRPr="00DE4890">
              <w:t>poststelle</w:t>
            </w:r>
            <w:hyperlink r:id="rId24" w:history="1">
              <w:r w:rsidRPr="00DE4890">
                <w:t>@ls.kv.bwl.de</w:t>
              </w:r>
            </w:hyperlink>
          </w:p>
          <w:p w:rsidR="00F303DC" w:rsidRPr="00DE4890" w:rsidRDefault="00F303DC" w:rsidP="00F303DC">
            <w:pPr>
              <w:pStyle w:val="Impressum"/>
            </w:pPr>
            <w:r>
              <w:t>www.ls-bw.de</w:t>
            </w:r>
          </w:p>
          <w:p w:rsidR="00151243" w:rsidRPr="00DE4890" w:rsidRDefault="00151243" w:rsidP="00151243">
            <w:pPr>
              <w:pStyle w:val="Impressum"/>
            </w:pPr>
          </w:p>
        </w:tc>
      </w:tr>
      <w:tr w:rsidR="00151243" w:rsidRPr="00DE4890" w:rsidTr="00151243">
        <w:tc>
          <w:tcPr>
            <w:tcW w:w="1815" w:type="dxa"/>
          </w:tcPr>
          <w:p w:rsidR="00151243" w:rsidRPr="00DE4890" w:rsidRDefault="00151243" w:rsidP="00151243">
            <w:pPr>
              <w:pStyle w:val="ImpressumNamen"/>
              <w:framePr w:hSpace="0" w:wrap="auto" w:vAnchor="margin" w:yAlign="inline"/>
            </w:pPr>
            <w:r w:rsidRPr="00DE4890">
              <w:t>Druck und Vertrieb</w:t>
            </w:r>
          </w:p>
        </w:tc>
        <w:tc>
          <w:tcPr>
            <w:tcW w:w="7507" w:type="dxa"/>
          </w:tcPr>
          <w:p w:rsidR="00F303DC" w:rsidRPr="00DE4890" w:rsidRDefault="00F303DC" w:rsidP="00F303DC">
            <w:pPr>
              <w:pStyle w:val="Impressum"/>
            </w:pPr>
            <w:r w:rsidRPr="00DE4890">
              <w:t>Landesinstitut für Schulentwicklung (LS)</w:t>
            </w:r>
          </w:p>
          <w:p w:rsidR="00F303DC" w:rsidRDefault="00F303DC" w:rsidP="00F303DC">
            <w:pPr>
              <w:pStyle w:val="Impressum"/>
            </w:pPr>
            <w:r w:rsidRPr="00DE4890">
              <w:t>Heilbronner Straße 172, 70191 Stuttgart</w:t>
            </w:r>
          </w:p>
          <w:p w:rsidR="00F303DC" w:rsidRPr="00DE4890" w:rsidRDefault="00F303DC" w:rsidP="00F303DC">
            <w:pPr>
              <w:pStyle w:val="Impressum"/>
            </w:pPr>
            <w:r>
              <w:t>Telefon: 0711 6642-1204</w:t>
            </w:r>
          </w:p>
          <w:p w:rsidR="00F303DC" w:rsidRPr="00DE4890" w:rsidRDefault="00721E3E" w:rsidP="00F303DC">
            <w:pPr>
              <w:pStyle w:val="Impressum"/>
            </w:pPr>
            <w:hyperlink r:id="rId25" w:history="1">
              <w:r w:rsidR="00F303DC" w:rsidRPr="00DE4890">
                <w:t>www.ls-webshop.de</w:t>
              </w:r>
            </w:hyperlink>
          </w:p>
          <w:p w:rsidR="00151243" w:rsidRPr="00DE4890" w:rsidRDefault="00151243" w:rsidP="00151243">
            <w:pPr>
              <w:pStyle w:val="Impressum"/>
            </w:pPr>
          </w:p>
        </w:tc>
      </w:tr>
      <w:tr w:rsidR="00151243" w:rsidRPr="00DE4890" w:rsidTr="00151243">
        <w:tc>
          <w:tcPr>
            <w:tcW w:w="1815" w:type="dxa"/>
          </w:tcPr>
          <w:p w:rsidR="00151243" w:rsidRPr="00DE4890" w:rsidRDefault="00151243" w:rsidP="00151243">
            <w:pPr>
              <w:pStyle w:val="ImpressumNamen"/>
              <w:framePr w:hSpace="0" w:wrap="auto" w:vAnchor="margin" w:yAlign="inline"/>
            </w:pPr>
            <w:r w:rsidRPr="00DE4890">
              <w:t>Urheberrecht</w:t>
            </w:r>
          </w:p>
        </w:tc>
        <w:tc>
          <w:tcPr>
            <w:tcW w:w="7507" w:type="dxa"/>
            <w:tcMar>
              <w:bottom w:w="170" w:type="dxa"/>
            </w:tcMar>
          </w:tcPr>
          <w:p w:rsidR="00151243" w:rsidRPr="00DE4890" w:rsidRDefault="00151243" w:rsidP="00151243">
            <w:pPr>
              <w:pStyle w:val="Impressum"/>
            </w:pPr>
            <w:bookmarkStart w:id="0" w:name="_GoBack"/>
            <w:bookmarkEnd w:id="0"/>
          </w:p>
        </w:tc>
      </w:tr>
    </w:tbl>
    <w:p w:rsidR="00770F61" w:rsidRPr="00DE4890" w:rsidRDefault="00770F61" w:rsidP="00581AF7">
      <w:pPr>
        <w:pStyle w:val="Textkrper"/>
      </w:pPr>
      <w:r w:rsidRPr="00DE4890">
        <w:br w:type="page"/>
      </w:r>
    </w:p>
    <w:p w:rsidR="00A74C42" w:rsidRPr="00DE4890" w:rsidRDefault="00A74C42" w:rsidP="0072380A">
      <w:pPr>
        <w:pStyle w:val="berschrift1"/>
      </w:pPr>
      <w:r w:rsidRPr="00DE4890">
        <w:lastRenderedPageBreak/>
        <w:t>Inhaltsverzeichnis</w:t>
      </w:r>
    </w:p>
    <w:p w:rsidR="00A74C42" w:rsidRPr="00DE4890" w:rsidRDefault="00A74C42" w:rsidP="00A74C42">
      <w:pPr>
        <w:pStyle w:val="Textkrper"/>
      </w:pPr>
      <w:r w:rsidRPr="00DE4890">
        <w:t>Die Seiten sind als Kopiervorlagen angelegt und enthalten deshalb keine durchgängige Seitennummerierung.</w:t>
      </w:r>
    </w:p>
    <w:p w:rsidR="00A74C42" w:rsidRPr="00DE4890" w:rsidRDefault="00A74C42" w:rsidP="00624F16">
      <w:pPr>
        <w:pStyle w:val="Inhaltsverzeichnisnr"/>
      </w:pPr>
      <w:r w:rsidRPr="00DE4890">
        <w:t xml:space="preserve">Kompetenzraster </w:t>
      </w:r>
      <w:r w:rsidR="00112A49">
        <w:t>Chemie Lernfortschritte 1-</w:t>
      </w:r>
      <w:r w:rsidR="006823B0">
        <w:t>5</w:t>
      </w:r>
    </w:p>
    <w:p w:rsidR="00A74C42" w:rsidRDefault="00A74C42" w:rsidP="00A74C42">
      <w:pPr>
        <w:pStyle w:val="Inhaltsverzeichnisnr"/>
      </w:pPr>
      <w:r w:rsidRPr="00DE4890">
        <w:t xml:space="preserve">Lernwegeliste </w:t>
      </w:r>
      <w:r w:rsidR="006823B0">
        <w:t>Ch02.03 Organische Chemie</w:t>
      </w:r>
    </w:p>
    <w:p w:rsidR="001A58A4" w:rsidRDefault="006823B0" w:rsidP="001A58A4">
      <w:pPr>
        <w:pStyle w:val="Inhaltsverzeichnisnr"/>
      </w:pPr>
      <w:r>
        <w:t>Lernmaterialien</w:t>
      </w:r>
    </w:p>
    <w:tbl>
      <w:tblPr>
        <w:tblW w:w="9889" w:type="dxa"/>
        <w:tblLook w:val="04A0" w:firstRow="1" w:lastRow="0" w:firstColumn="1" w:lastColumn="0" w:noHBand="0" w:noVBand="1"/>
      </w:tblPr>
      <w:tblGrid>
        <w:gridCol w:w="1434"/>
        <w:gridCol w:w="1709"/>
        <w:gridCol w:w="6746"/>
      </w:tblGrid>
      <w:tr w:rsidR="001A58A4" w:rsidRPr="00DE4890" w:rsidTr="001A58A4">
        <w:tc>
          <w:tcPr>
            <w:tcW w:w="1434" w:type="dxa"/>
            <w:shd w:val="clear" w:color="auto" w:fill="D9D9D9" w:themeFill="background1" w:themeFillShade="D9"/>
          </w:tcPr>
          <w:p w:rsidR="001A58A4" w:rsidRPr="00DE4890" w:rsidRDefault="001A58A4" w:rsidP="001A58A4">
            <w:pPr>
              <w:rPr>
                <w:rStyle w:val="Fett"/>
              </w:rPr>
            </w:pPr>
            <w:r>
              <w:rPr>
                <w:rStyle w:val="Fett"/>
              </w:rPr>
              <w:t>Lernprojekt</w:t>
            </w:r>
          </w:p>
        </w:tc>
        <w:tc>
          <w:tcPr>
            <w:tcW w:w="1709" w:type="dxa"/>
            <w:shd w:val="clear" w:color="auto" w:fill="D9D9D9" w:themeFill="background1" w:themeFillShade="D9"/>
          </w:tcPr>
          <w:p w:rsidR="001A58A4" w:rsidRPr="001A58A4" w:rsidRDefault="001A58A4" w:rsidP="001A58A4">
            <w:pPr>
              <w:pStyle w:val="Textkrper"/>
              <w:rPr>
                <w:rStyle w:val="Fett"/>
              </w:rPr>
            </w:pPr>
            <w:r w:rsidRPr="006823B0">
              <w:rPr>
                <w:rStyle w:val="Fett"/>
                <w:b w:val="0"/>
              </w:rPr>
              <w:t xml:space="preserve"> </w:t>
            </w:r>
            <w:r>
              <w:rPr>
                <w:rStyle w:val="Fett"/>
              </w:rPr>
              <w:t>Ch02.03</w:t>
            </w:r>
          </w:p>
        </w:tc>
        <w:tc>
          <w:tcPr>
            <w:tcW w:w="6746" w:type="dxa"/>
            <w:shd w:val="clear" w:color="auto" w:fill="D9D9D9" w:themeFill="background1" w:themeFillShade="D9"/>
          </w:tcPr>
          <w:p w:rsidR="001A58A4" w:rsidRPr="00DE4890" w:rsidRDefault="001A58A4" w:rsidP="001A58A4">
            <w:pPr>
              <w:pStyle w:val="Textkrper"/>
              <w:rPr>
                <w:rStyle w:val="Fett"/>
              </w:rPr>
            </w:pPr>
            <w:r w:rsidRPr="001A58A4">
              <w:rPr>
                <w:rStyle w:val="Fett"/>
              </w:rPr>
              <w:t>Aliphatische Kohlenwasserstoffe – Erstellen eines Lernvideos</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rPr>
                <w:rStyle w:val="Fett"/>
              </w:rPr>
            </w:pPr>
          </w:p>
        </w:tc>
        <w:tc>
          <w:tcPr>
            <w:tcW w:w="6746" w:type="dxa"/>
            <w:shd w:val="clear" w:color="auto" w:fill="auto"/>
          </w:tcPr>
          <w:p w:rsidR="001A58A4" w:rsidRDefault="001A58A4" w:rsidP="001A58A4">
            <w:pPr>
              <w:pStyle w:val="Textkrper"/>
            </w:pPr>
            <w:r>
              <w:t>Lernwegeliste</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rPr>
                <w:rStyle w:val="Fett"/>
              </w:rPr>
            </w:pPr>
          </w:p>
        </w:tc>
        <w:tc>
          <w:tcPr>
            <w:tcW w:w="6746" w:type="dxa"/>
            <w:shd w:val="clear" w:color="auto" w:fill="auto"/>
          </w:tcPr>
          <w:p w:rsidR="001A58A4" w:rsidRDefault="001A58A4" w:rsidP="001A58A4">
            <w:pPr>
              <w:pStyle w:val="Textkrper"/>
            </w:pPr>
            <w:proofErr w:type="spellStart"/>
            <w:r>
              <w:t>Advance</w:t>
            </w:r>
            <w:proofErr w:type="spellEnd"/>
            <w:r>
              <w:t xml:space="preserve"> Organizer</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Pr="00DE4890" w:rsidRDefault="001A58A4" w:rsidP="001A58A4">
            <w:pPr>
              <w:pStyle w:val="Textkrper"/>
            </w:pPr>
          </w:p>
        </w:tc>
        <w:tc>
          <w:tcPr>
            <w:tcW w:w="6746" w:type="dxa"/>
            <w:shd w:val="clear" w:color="auto" w:fill="auto"/>
          </w:tcPr>
          <w:p w:rsidR="001A58A4" w:rsidRPr="00DE4890" w:rsidRDefault="001A58A4" w:rsidP="001A58A4">
            <w:pPr>
              <w:pStyle w:val="Textkrper"/>
            </w:pPr>
          </w:p>
        </w:tc>
      </w:tr>
      <w:tr w:rsidR="001A58A4" w:rsidRPr="00DE4890" w:rsidTr="001A58A4">
        <w:tc>
          <w:tcPr>
            <w:tcW w:w="1434" w:type="dxa"/>
            <w:shd w:val="clear" w:color="auto" w:fill="F2F2F2" w:themeFill="background1" w:themeFillShade="F2"/>
          </w:tcPr>
          <w:p w:rsidR="001A58A4" w:rsidRPr="00DE4890" w:rsidRDefault="001A58A4" w:rsidP="001A58A4">
            <w:r w:rsidRPr="00DE4890">
              <w:rPr>
                <w:rStyle w:val="Fett"/>
              </w:rPr>
              <w:t>Lernthema</w:t>
            </w:r>
          </w:p>
        </w:tc>
        <w:tc>
          <w:tcPr>
            <w:tcW w:w="1709" w:type="dxa"/>
            <w:shd w:val="clear" w:color="auto" w:fill="F2F2F2" w:themeFill="background1" w:themeFillShade="F2"/>
          </w:tcPr>
          <w:p w:rsidR="001A58A4" w:rsidRPr="002B7D29" w:rsidRDefault="001A58A4" w:rsidP="001A58A4">
            <w:pPr>
              <w:pStyle w:val="Textkrper"/>
              <w:rPr>
                <w:b/>
              </w:rPr>
            </w:pPr>
            <w:r w:rsidRPr="001A58A4">
              <w:rPr>
                <w:b/>
              </w:rPr>
              <w:t>Ch02.03.01</w:t>
            </w:r>
          </w:p>
        </w:tc>
        <w:tc>
          <w:tcPr>
            <w:tcW w:w="6746" w:type="dxa"/>
            <w:shd w:val="clear" w:color="auto" w:fill="F2F2F2" w:themeFill="background1" w:themeFillShade="F2"/>
          </w:tcPr>
          <w:p w:rsidR="001A58A4" w:rsidRPr="002B7D29" w:rsidRDefault="001A58A4" w:rsidP="001A58A4">
            <w:pPr>
              <w:pStyle w:val="Textkrper"/>
              <w:rPr>
                <w:b/>
              </w:rPr>
            </w:pPr>
            <w:r w:rsidRPr="001A58A4">
              <w:rPr>
                <w:b/>
              </w:rPr>
              <w:t>Organische Chemie</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pPr>
            <w:r>
              <w:rPr>
                <w:b/>
              </w:rPr>
              <w:t>Lernschritte</w:t>
            </w:r>
          </w:p>
        </w:tc>
        <w:tc>
          <w:tcPr>
            <w:tcW w:w="6746" w:type="dxa"/>
            <w:shd w:val="clear" w:color="auto" w:fill="auto"/>
          </w:tcPr>
          <w:p w:rsidR="001A58A4" w:rsidRPr="00DE4890" w:rsidRDefault="001A58A4" w:rsidP="001A58A4">
            <w:pPr>
              <w:pStyle w:val="Textkrper"/>
            </w:pP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Pr="00DE4890" w:rsidRDefault="001A58A4" w:rsidP="001A58A4">
            <w:pPr>
              <w:pStyle w:val="Textkrper"/>
            </w:pPr>
            <w:r>
              <w:t>Ch02.03.01.01</w:t>
            </w:r>
          </w:p>
        </w:tc>
        <w:tc>
          <w:tcPr>
            <w:tcW w:w="6746" w:type="dxa"/>
            <w:shd w:val="clear" w:color="auto" w:fill="auto"/>
          </w:tcPr>
          <w:p w:rsidR="001A58A4" w:rsidRPr="00DE4890" w:rsidRDefault="001A58A4" w:rsidP="001A58A4">
            <w:pPr>
              <w:pStyle w:val="Textkrper"/>
            </w:pPr>
            <w:r>
              <w:t xml:space="preserve">Organische Chemie – gestern </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Pr="00DE4890" w:rsidRDefault="001A58A4" w:rsidP="001A58A4">
            <w:pPr>
              <w:pStyle w:val="Textkrper"/>
            </w:pPr>
            <w:r>
              <w:t>Ch02.03.02.01</w:t>
            </w:r>
          </w:p>
        </w:tc>
        <w:tc>
          <w:tcPr>
            <w:tcW w:w="6746" w:type="dxa"/>
            <w:shd w:val="clear" w:color="auto" w:fill="auto"/>
          </w:tcPr>
          <w:p w:rsidR="001A58A4" w:rsidRPr="00DE4890" w:rsidRDefault="001A58A4" w:rsidP="001A58A4">
            <w:pPr>
              <w:pStyle w:val="Textkrper"/>
            </w:pPr>
            <w:r>
              <w:t>Organische Chemie – heute (Teil I)</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Pr="00DE4890" w:rsidRDefault="001A58A4" w:rsidP="001A58A4">
            <w:pPr>
              <w:pStyle w:val="Textkrper"/>
            </w:pPr>
            <w:r>
              <w:t>Ch02.03.02.02</w:t>
            </w:r>
          </w:p>
        </w:tc>
        <w:tc>
          <w:tcPr>
            <w:tcW w:w="6746" w:type="dxa"/>
            <w:shd w:val="clear" w:color="auto" w:fill="auto"/>
          </w:tcPr>
          <w:p w:rsidR="001A58A4" w:rsidRPr="00DE4890" w:rsidRDefault="001A58A4" w:rsidP="001A58A4">
            <w:pPr>
              <w:pStyle w:val="Textkrper"/>
            </w:pPr>
            <w:r>
              <w:t>Organische Chemie – heute (Teil II)</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pPr>
            <w:r>
              <w:t>Ch02.03.02.03</w:t>
            </w:r>
          </w:p>
        </w:tc>
        <w:tc>
          <w:tcPr>
            <w:tcW w:w="6746" w:type="dxa"/>
            <w:shd w:val="clear" w:color="auto" w:fill="auto"/>
          </w:tcPr>
          <w:p w:rsidR="001A58A4" w:rsidRDefault="001A58A4" w:rsidP="001A58A4">
            <w:pPr>
              <w:pStyle w:val="Textkrper"/>
            </w:pPr>
            <w:r>
              <w:t>Organische Chemie – gestern und heute</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pPr>
            <w:r>
              <w:t>Ch02.03.03.01</w:t>
            </w:r>
          </w:p>
        </w:tc>
        <w:tc>
          <w:tcPr>
            <w:tcW w:w="6746" w:type="dxa"/>
            <w:shd w:val="clear" w:color="auto" w:fill="auto"/>
          </w:tcPr>
          <w:p w:rsidR="001A58A4" w:rsidRDefault="001A58A4" w:rsidP="001A58A4">
            <w:pPr>
              <w:pStyle w:val="Textkrper"/>
            </w:pPr>
            <w:r>
              <w:t>Organische Chemie – einfache Kohlenwasserstoffe</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pPr>
            <w:r>
              <w:t>Ch02.03.03.02</w:t>
            </w:r>
          </w:p>
        </w:tc>
        <w:tc>
          <w:tcPr>
            <w:tcW w:w="6746" w:type="dxa"/>
            <w:shd w:val="clear" w:color="auto" w:fill="auto"/>
          </w:tcPr>
          <w:p w:rsidR="001A58A4" w:rsidRDefault="001A58A4" w:rsidP="001A58A4">
            <w:pPr>
              <w:pStyle w:val="Textkrper"/>
            </w:pPr>
            <w:r>
              <w:t xml:space="preserve">Organische Chemie – Vertiefungen </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pPr>
            <w:r>
              <w:t>Ch02.03.03.03</w:t>
            </w:r>
          </w:p>
        </w:tc>
        <w:tc>
          <w:tcPr>
            <w:tcW w:w="6746" w:type="dxa"/>
            <w:shd w:val="clear" w:color="auto" w:fill="auto"/>
          </w:tcPr>
          <w:p w:rsidR="001A58A4" w:rsidRDefault="001A58A4" w:rsidP="001A58A4">
            <w:pPr>
              <w:pStyle w:val="Textkrper"/>
            </w:pPr>
            <w:r>
              <w:t>Von der Struktur zur Summenformel</w:t>
            </w:r>
          </w:p>
        </w:tc>
      </w:tr>
      <w:tr w:rsidR="001A58A4" w:rsidRPr="00DE4890" w:rsidTr="001A58A4">
        <w:tc>
          <w:tcPr>
            <w:tcW w:w="1434" w:type="dxa"/>
            <w:shd w:val="clear" w:color="auto" w:fill="auto"/>
          </w:tcPr>
          <w:p w:rsidR="001A58A4" w:rsidRPr="00DE4890" w:rsidRDefault="001A58A4" w:rsidP="001A58A4"/>
        </w:tc>
        <w:tc>
          <w:tcPr>
            <w:tcW w:w="1709" w:type="dxa"/>
            <w:shd w:val="clear" w:color="auto" w:fill="auto"/>
          </w:tcPr>
          <w:p w:rsidR="001A58A4" w:rsidRDefault="001A58A4" w:rsidP="001A58A4">
            <w:pPr>
              <w:pStyle w:val="Textkrper"/>
            </w:pPr>
            <w:r>
              <w:t>Ch02.03.03.04</w:t>
            </w:r>
          </w:p>
        </w:tc>
        <w:tc>
          <w:tcPr>
            <w:tcW w:w="6746" w:type="dxa"/>
            <w:shd w:val="clear" w:color="auto" w:fill="auto"/>
          </w:tcPr>
          <w:p w:rsidR="001A58A4" w:rsidRDefault="001A58A4" w:rsidP="001A58A4">
            <w:pPr>
              <w:pStyle w:val="Textkrper"/>
            </w:pPr>
            <w:r>
              <w:t>Von der Struktur zur Summenformel – Vertiefung</w:t>
            </w:r>
          </w:p>
        </w:tc>
      </w:tr>
      <w:tr w:rsidR="001A58A4" w:rsidRPr="00DE4890" w:rsidTr="001A58A4">
        <w:tc>
          <w:tcPr>
            <w:tcW w:w="1434" w:type="dxa"/>
            <w:shd w:val="clear" w:color="auto" w:fill="FFFFFF" w:themeFill="background1"/>
          </w:tcPr>
          <w:p w:rsidR="001A58A4" w:rsidRPr="002B7D29" w:rsidRDefault="001A58A4" w:rsidP="001A58A4">
            <w:pPr>
              <w:rPr>
                <w:b/>
              </w:rPr>
            </w:pPr>
          </w:p>
        </w:tc>
        <w:tc>
          <w:tcPr>
            <w:tcW w:w="1709" w:type="dxa"/>
            <w:shd w:val="clear" w:color="auto" w:fill="FFFFFF" w:themeFill="background1"/>
          </w:tcPr>
          <w:p w:rsidR="001A58A4" w:rsidRDefault="001A58A4" w:rsidP="001A58A4">
            <w:pPr>
              <w:pStyle w:val="Textkrper"/>
            </w:pPr>
            <w:r>
              <w:t>Ch02.03.03.05</w:t>
            </w:r>
          </w:p>
        </w:tc>
        <w:tc>
          <w:tcPr>
            <w:tcW w:w="6746" w:type="dxa"/>
            <w:shd w:val="clear" w:color="auto" w:fill="FFFFFF" w:themeFill="background1"/>
          </w:tcPr>
          <w:p w:rsidR="001A58A4" w:rsidRDefault="001A58A4" w:rsidP="001A58A4">
            <w:pPr>
              <w:pStyle w:val="Textkrper"/>
            </w:pPr>
            <w:r>
              <w:t>Regeln zur Benennung einfacher Kohlenwasserstoffe</w:t>
            </w:r>
          </w:p>
        </w:tc>
      </w:tr>
      <w:tr w:rsidR="001A58A4" w:rsidRPr="00DE4890" w:rsidTr="001A58A4">
        <w:tc>
          <w:tcPr>
            <w:tcW w:w="1434" w:type="dxa"/>
            <w:shd w:val="clear" w:color="auto" w:fill="auto"/>
          </w:tcPr>
          <w:p w:rsidR="001A58A4" w:rsidRPr="00DE4890" w:rsidRDefault="001A58A4" w:rsidP="001A58A4">
            <w:pPr>
              <w:rPr>
                <w:rStyle w:val="Fett"/>
              </w:rPr>
            </w:pPr>
          </w:p>
        </w:tc>
        <w:tc>
          <w:tcPr>
            <w:tcW w:w="1709" w:type="dxa"/>
            <w:shd w:val="clear" w:color="auto" w:fill="auto"/>
          </w:tcPr>
          <w:p w:rsidR="001A58A4" w:rsidRDefault="001A58A4" w:rsidP="001A58A4">
            <w:pPr>
              <w:pStyle w:val="Textkrper"/>
            </w:pPr>
            <w:r>
              <w:t>Ch02.03.03.06</w:t>
            </w:r>
          </w:p>
        </w:tc>
        <w:tc>
          <w:tcPr>
            <w:tcW w:w="6746" w:type="dxa"/>
            <w:shd w:val="clear" w:color="auto" w:fill="auto"/>
          </w:tcPr>
          <w:p w:rsidR="001A58A4" w:rsidRDefault="001A58A4" w:rsidP="001A58A4">
            <w:pPr>
              <w:pStyle w:val="Textkrper"/>
            </w:pPr>
            <w:r>
              <w:t>Übung zur Benennung einfacher Kohlenwasserstoffe</w:t>
            </w:r>
          </w:p>
        </w:tc>
      </w:tr>
      <w:tr w:rsidR="00D24181" w:rsidRPr="00DE4890" w:rsidTr="001A58A4">
        <w:tc>
          <w:tcPr>
            <w:tcW w:w="1434" w:type="dxa"/>
            <w:shd w:val="clear" w:color="auto" w:fill="auto"/>
          </w:tcPr>
          <w:p w:rsidR="00D24181" w:rsidRPr="00DE4890" w:rsidRDefault="00D24181" w:rsidP="001A58A4">
            <w:pPr>
              <w:rPr>
                <w:rStyle w:val="Fett"/>
              </w:rPr>
            </w:pPr>
          </w:p>
        </w:tc>
        <w:tc>
          <w:tcPr>
            <w:tcW w:w="1709" w:type="dxa"/>
            <w:shd w:val="clear" w:color="auto" w:fill="auto"/>
          </w:tcPr>
          <w:p w:rsidR="00D24181" w:rsidRDefault="00D24181" w:rsidP="001A58A4">
            <w:pPr>
              <w:pStyle w:val="Textkrper"/>
            </w:pPr>
            <w:r>
              <w:t>Ch02.03.03.07</w:t>
            </w:r>
          </w:p>
        </w:tc>
        <w:tc>
          <w:tcPr>
            <w:tcW w:w="6746" w:type="dxa"/>
            <w:shd w:val="clear" w:color="auto" w:fill="auto"/>
          </w:tcPr>
          <w:p w:rsidR="00D24181" w:rsidRDefault="00D24181" w:rsidP="001A58A4">
            <w:pPr>
              <w:pStyle w:val="Textkrper"/>
            </w:pPr>
            <w:r>
              <w:t>Selbstreflexionsbogen und Zusatzaufgaben</w:t>
            </w:r>
          </w:p>
        </w:tc>
      </w:tr>
      <w:tr w:rsidR="00D24181" w:rsidRPr="00DE4890" w:rsidTr="00F374E9">
        <w:trPr>
          <w:gridAfter w:val="1"/>
          <w:wAfter w:w="6746" w:type="dxa"/>
        </w:trPr>
        <w:tc>
          <w:tcPr>
            <w:tcW w:w="1434" w:type="dxa"/>
            <w:shd w:val="clear" w:color="auto" w:fill="auto"/>
          </w:tcPr>
          <w:p w:rsidR="00D24181" w:rsidRPr="00DE4890" w:rsidRDefault="00D24181" w:rsidP="001A58A4"/>
        </w:tc>
        <w:tc>
          <w:tcPr>
            <w:tcW w:w="1709" w:type="dxa"/>
          </w:tcPr>
          <w:p w:rsidR="00D24181" w:rsidRDefault="00D24181" w:rsidP="00F374E9">
            <w:pPr>
              <w:pStyle w:val="Textkrper"/>
            </w:pPr>
          </w:p>
        </w:tc>
      </w:tr>
    </w:tbl>
    <w:p w:rsidR="00A74C42" w:rsidRPr="00DE4890" w:rsidRDefault="000C1832" w:rsidP="005833E4">
      <w:pPr>
        <w:pStyle w:val="Inhaltsverzeichnisnr"/>
      </w:pPr>
      <w:r>
        <w:t>R</w:t>
      </w:r>
      <w:r w:rsidR="005833E4">
        <w:t>aster zur Bewertung eines Versuchsprotokolls</w:t>
      </w:r>
      <w:r w:rsidR="00A74C42" w:rsidRPr="00DE4890">
        <w:br w:type="page"/>
      </w:r>
    </w:p>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Beschreibung</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526266C" wp14:editId="639CC76A">
                  <wp:extent cx="342900" cy="314325"/>
                  <wp:effectExtent l="0" t="0" r="0" b="9525"/>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09B179C" wp14:editId="28E576F1">
                  <wp:extent cx="314325" cy="314325"/>
                  <wp:effectExtent l="0" t="0" r="9525" b="9525"/>
                  <wp:docPr id="1193" name="Grafik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252E42" w:rsidP="00AA18D1">
            <w:pPr>
              <w:pStyle w:val="Textkrper"/>
            </w:pPr>
            <w:r>
              <w:t>Tipp/</w:t>
            </w:r>
            <w:r w:rsidR="00AA18D1" w:rsidRPr="00AA18D1">
              <w:t>Hinweis, der zum Bearbeiten hilfreich ist</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610C908" wp14:editId="4CFCE457">
                  <wp:extent cx="342900" cy="314325"/>
                  <wp:effectExtent l="0" t="0" r="0" b="9525"/>
                  <wp:docPr id="1192" name="Grafik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CD0AC6F" wp14:editId="0C73D51A">
                  <wp:extent cx="314325" cy="314325"/>
                  <wp:effectExtent l="0" t="0" r="9525" b="9525"/>
                  <wp:docPr id="1190" name="Grafik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Zeitvorgabe beachten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2C2F174" wp14:editId="1BB5D306">
                  <wp:extent cx="342900" cy="314325"/>
                  <wp:effectExtent l="0" t="0" r="0" b="9525"/>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296D4587" wp14:editId="6011164C">
                  <wp:extent cx="314325" cy="314325"/>
                  <wp:effectExtent l="0" t="0" r="9525" b="9525"/>
                  <wp:docPr id="1188" name="Grafik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 xml:space="preserve">Informationsmaterial lesen, </w:t>
            </w:r>
            <w:r w:rsidRPr="00AA18D1">
              <w:br/>
              <w:t>Text lesen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A913BAD" wp14:editId="00AB1C11">
                  <wp:extent cx="295275" cy="314325"/>
                  <wp:effectExtent l="0" t="0" r="9525" b="9525"/>
                  <wp:docPr id="1187" name="Grafik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F605ED7" wp14:editId="6F232D74">
                  <wp:extent cx="371475" cy="314325"/>
                  <wp:effectExtent l="0" t="0" r="9525" b="9525"/>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252E42" w:rsidP="00AA18D1">
            <w:pPr>
              <w:pStyle w:val="Textkrper"/>
            </w:pPr>
            <w:r>
              <w:t>Blätter/</w:t>
            </w:r>
            <w:r w:rsidR="00AA18D1" w:rsidRPr="00AA18D1">
              <w:t>Materialien in Ordner abl</w:t>
            </w:r>
            <w:r w:rsidR="00AA18D1" w:rsidRPr="00AA18D1">
              <w:t>e</w:t>
            </w:r>
            <w:r w:rsidR="00AA18D1" w:rsidRPr="00AA18D1">
              <w:t>gen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393AE28" wp14:editId="438D077A">
                  <wp:extent cx="647700" cy="314325"/>
                  <wp:effectExtent l="0" t="0" r="0" b="9525"/>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464B016" wp14:editId="75C3EA85">
                  <wp:extent cx="314325" cy="314325"/>
                  <wp:effectExtent l="0" t="0" r="9525" b="9525"/>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Vorsicht, Achtung: wichtige Inform</w:t>
            </w:r>
            <w:r w:rsidRPr="00AA18D1">
              <w:t>a</w:t>
            </w:r>
            <w:r w:rsidRPr="00AA18D1">
              <w:t>tion, Hinweis. Genau lesen!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808E8CC" wp14:editId="08D7DD50">
                  <wp:extent cx="533400" cy="314325"/>
                  <wp:effectExtent l="0" t="0" r="0" b="9525"/>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C51FBA3" wp14:editId="502F712F">
                  <wp:extent cx="314325" cy="314325"/>
                  <wp:effectExtent l="0" t="0" r="9525" b="9525"/>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Stift: Schreibauftrag oder etwas muss gezeichnet oder gemalt we</w:t>
            </w:r>
            <w:r w:rsidRPr="00AA18D1">
              <w:t>r</w:t>
            </w:r>
            <w:r w:rsidRPr="00AA18D1">
              <w:t>den.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715F12A" wp14:editId="2FD1B0F9">
                  <wp:extent cx="314325" cy="314325"/>
                  <wp:effectExtent l="0" t="0" r="9525" b="952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A7F1CB2" wp14:editId="197CA325">
                  <wp:extent cx="314325" cy="314325"/>
                  <wp:effectExtent l="0" t="0" r="9525" b="9525"/>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Lesen/Hilfsmittel/Quellenangabe: Das kann ein Buch oder eigene Au</w:t>
            </w:r>
            <w:r w:rsidRPr="00AA18D1">
              <w:t>f</w:t>
            </w:r>
            <w:r w:rsidRPr="00AA18D1">
              <w:t>schriebe sein.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D8B8B0C" wp14:editId="4D622593">
                  <wp:extent cx="257175" cy="314325"/>
                  <wp:effectExtent l="0" t="0" r="9525" b="9525"/>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30404" w:rsidP="00A30404">
            <w:pPr>
              <w:pStyle w:val="Textkrper"/>
            </w:pPr>
            <w:r>
              <w:t>Lehrer fragen/</w:t>
            </w:r>
            <w:r w:rsidR="00AA18D1" w:rsidRPr="00AA18D1">
              <w:t>holen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948468D" wp14:editId="74C77A5E">
                  <wp:extent cx="314325" cy="314325"/>
                  <wp:effectExtent l="0" t="0" r="9525" b="9525"/>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Quelle</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23AE5E9D" wp14:editId="73706740">
                  <wp:extent cx="209550" cy="314325"/>
                  <wp:effectExtent l="0" t="0" r="0" b="9525"/>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A36079F" wp14:editId="45CF44E4">
                  <wp:extent cx="314325" cy="314325"/>
                  <wp:effectExtent l="0" t="0" r="9525" b="952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Taschenrechner erlaubt</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B92A869" wp14:editId="045385DC">
                  <wp:extent cx="238125" cy="314325"/>
                  <wp:effectExtent l="0" t="0" r="9525" b="9525"/>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34307DD" wp14:editId="0D9172F1">
                  <wp:extent cx="314325" cy="314325"/>
                  <wp:effectExtent l="0" t="0" r="9525" b="952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Zeichenmaterial erforderlich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FF3503C" wp14:editId="5459C89D">
                  <wp:extent cx="333375" cy="314325"/>
                  <wp:effectExtent l="0" t="0" r="9525" b="9525"/>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3721F6E" wp14:editId="1C2C841F">
                  <wp:extent cx="314325" cy="314325"/>
                  <wp:effectExtent l="0" t="0" r="9525" b="9525"/>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Versuch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2D565D6" wp14:editId="7FB0B501">
                  <wp:extent cx="314325" cy="314325"/>
                  <wp:effectExtent l="0" t="0" r="9525" b="9525"/>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91CE7B7" wp14:editId="24F2372A">
                  <wp:extent cx="314325" cy="314325"/>
                  <wp:effectExtent l="0" t="0" r="9525" b="9525"/>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Beispiel/Vokabelhilfen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B3B1E5F" wp14:editId="260913BB">
                  <wp:extent cx="314325" cy="314325"/>
                  <wp:effectExtent l="0" t="0" r="9525" b="9525"/>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546B218" wp14:editId="442B0F4C">
                  <wp:extent cx="314325" cy="314325"/>
                  <wp:effectExtent l="0" t="0" r="9525" b="952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Hören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2F6A283" wp14:editId="0AC55582">
                  <wp:extent cx="314325" cy="314325"/>
                  <wp:effectExtent l="0" t="0" r="9525" b="9525"/>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F6E0E81" wp14:editId="4C2F4022">
                  <wp:extent cx="314325" cy="314325"/>
                  <wp:effectExtent l="0" t="0" r="9525" b="9525"/>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Deutsch =&gt; Englisch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BBC26F3" wp14:editId="0C2F26E0">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7F316C0" wp14:editId="13BC8025">
                  <wp:extent cx="314325" cy="314325"/>
                  <wp:effectExtent l="0" t="0" r="9525" b="9525"/>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Englisch =&gt; Deutsch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18CCE5A" wp14:editId="51D53467">
                  <wp:extent cx="342900" cy="314325"/>
                  <wp:effectExtent l="0" t="0" r="0" b="9525"/>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7B4827DC" wp14:editId="1A2E17F6">
                  <wp:extent cx="342900" cy="314325"/>
                  <wp:effectExtent l="0" t="0" r="0" b="9525"/>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55A0790" wp14:editId="19E11F4B">
                  <wp:extent cx="342900" cy="314325"/>
                  <wp:effectExtent l="0" t="0" r="0" b="9525"/>
                  <wp:docPr id="937" name="Grafik 93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6C7A3D03" wp14:editId="288381D8">
                  <wp:extent cx="342900" cy="314325"/>
                  <wp:effectExtent l="0" t="0" r="0" b="9525"/>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Gruppennummer,</w:t>
            </w:r>
            <w:r w:rsidRPr="00AA18D1">
              <w:br/>
              <w:t>Teilthemen 3, 4 …</w:t>
            </w:r>
          </w:p>
        </w:tc>
      </w:tr>
      <w:tr w:rsidR="003F67B3"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3F67B3" w:rsidRPr="00AA18D1" w:rsidRDefault="00721E3E" w:rsidP="00AA18D1">
            <w:pPr>
              <w:pStyle w:val="Textkrpermitt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23.45pt">
                  <v:imagedata r:id="rId60" o:title="Internetrecherche Icon"/>
                </v:shape>
              </w:pict>
            </w:r>
          </w:p>
        </w:tc>
        <w:tc>
          <w:tcPr>
            <w:tcW w:w="3229" w:type="dxa"/>
            <w:tcBorders>
              <w:top w:val="single" w:sz="4" w:space="0" w:color="auto"/>
              <w:left w:val="single" w:sz="4" w:space="0" w:color="auto"/>
              <w:bottom w:val="single" w:sz="4" w:space="0" w:color="auto"/>
              <w:right w:val="single" w:sz="4" w:space="0" w:color="auto"/>
            </w:tcBorders>
            <w:vAlign w:val="center"/>
          </w:tcPr>
          <w:p w:rsidR="003F67B3" w:rsidRPr="00AA18D1" w:rsidRDefault="003F67B3" w:rsidP="00AA18D1">
            <w:pPr>
              <w:pStyle w:val="Textkrper"/>
            </w:pPr>
            <w:r>
              <w:t>Internetrecherche</w:t>
            </w:r>
          </w:p>
        </w:tc>
        <w:tc>
          <w:tcPr>
            <w:tcW w:w="1564" w:type="dxa"/>
            <w:tcBorders>
              <w:top w:val="single" w:sz="4" w:space="0" w:color="auto"/>
              <w:left w:val="single" w:sz="4" w:space="0" w:color="auto"/>
              <w:bottom w:val="single" w:sz="4" w:space="0" w:color="auto"/>
              <w:right w:val="single" w:sz="4" w:space="0" w:color="auto"/>
            </w:tcBorders>
            <w:vAlign w:val="center"/>
          </w:tcPr>
          <w:p w:rsidR="003F67B3" w:rsidRPr="00AA18D1" w:rsidRDefault="003F67B3" w:rsidP="00AA18D1">
            <w:pPr>
              <w:pStyle w:val="Textkrpermitte"/>
              <w:rPr>
                <w:noProof/>
              </w:rPr>
            </w:pPr>
          </w:p>
        </w:tc>
        <w:tc>
          <w:tcPr>
            <w:tcW w:w="3302" w:type="dxa"/>
            <w:tcBorders>
              <w:top w:val="single" w:sz="4" w:space="0" w:color="auto"/>
              <w:left w:val="single" w:sz="4" w:space="0" w:color="auto"/>
              <w:bottom w:val="single" w:sz="4" w:space="0" w:color="auto"/>
              <w:right w:val="single" w:sz="4" w:space="0" w:color="auto"/>
            </w:tcBorders>
            <w:vAlign w:val="center"/>
          </w:tcPr>
          <w:p w:rsidR="003F67B3" w:rsidRPr="00AA18D1" w:rsidRDefault="003F67B3" w:rsidP="00AA18D1">
            <w:pPr>
              <w:pStyle w:val="Textkrper"/>
            </w:pPr>
          </w:p>
        </w:tc>
      </w:tr>
    </w:tbl>
    <w:p w:rsidR="00AA18D1" w:rsidRDefault="00AA18D1" w:rsidP="002E2050">
      <w:pPr>
        <w:pStyle w:val="Textkrper"/>
        <w:rPr>
          <w:rStyle w:val="Hervorhebung"/>
          <w:i w:val="0"/>
          <w:iCs w:val="0"/>
        </w:rPr>
      </w:pPr>
    </w:p>
    <w:p w:rsidR="00AA18D1" w:rsidRPr="00DE4890" w:rsidRDefault="00AA18D1" w:rsidP="002E2050">
      <w:pPr>
        <w:pStyle w:val="Textkrper"/>
        <w:rPr>
          <w:rStyle w:val="Hervorhebung"/>
          <w:i w:val="0"/>
          <w:iCs w:val="0"/>
        </w:rPr>
        <w:sectPr w:rsidR="00AA18D1" w:rsidRPr="00DE4890" w:rsidSect="00E60E5A">
          <w:pgSz w:w="11906" w:h="16838" w:code="9"/>
          <w:pgMar w:top="1418" w:right="1134" w:bottom="1134" w:left="1134" w:header="709" w:footer="709" w:gutter="0"/>
          <w:cols w:space="708"/>
          <w:titlePg/>
          <w:docGrid w:linePitch="360"/>
        </w:sectPr>
      </w:pPr>
    </w:p>
    <w:p w:rsidR="002E2050" w:rsidRPr="00DE4890" w:rsidRDefault="004524BD" w:rsidP="0072380A">
      <w:pPr>
        <w:pStyle w:val="berschrift1"/>
        <w:rPr>
          <w:rStyle w:val="Hervorhebung"/>
          <w:i w:val="0"/>
          <w:iCs w:val="0"/>
        </w:rPr>
      </w:pPr>
      <w:r w:rsidRPr="00DE4890">
        <w:rPr>
          <w:rStyle w:val="Hervorhebung"/>
          <w:i w:val="0"/>
          <w:iCs w:val="0"/>
        </w:rPr>
        <w:lastRenderedPageBreak/>
        <w:t xml:space="preserve">Kompetenzraster </w:t>
      </w:r>
      <w:r w:rsidR="00964512">
        <w:rPr>
          <w:rStyle w:val="Hervorhebung"/>
          <w:i w:val="0"/>
          <w:iCs w:val="0"/>
        </w:rPr>
        <w:t>Chemie</w:t>
      </w:r>
    </w:p>
    <w:p w:rsidR="00DF60B9" w:rsidRDefault="00DF60B9" w:rsidP="00005EAC">
      <w:pPr>
        <w:pStyle w:val="Textkrper-Erstzeileneinzug"/>
        <w:ind w:firstLine="0"/>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735"/>
        <w:gridCol w:w="2242"/>
        <w:gridCol w:w="2243"/>
        <w:gridCol w:w="2243"/>
        <w:gridCol w:w="2243"/>
        <w:gridCol w:w="2240"/>
      </w:tblGrid>
      <w:tr w:rsidR="00964512" w:rsidRPr="00952890" w:rsidTr="007618F5">
        <w:trPr>
          <w:trHeight w:val="250"/>
        </w:trPr>
        <w:tc>
          <w:tcPr>
            <w:tcW w:w="981" w:type="pct"/>
            <w:shd w:val="clear" w:color="auto" w:fill="D9D9D9" w:themeFill="background1" w:themeFillShade="D9"/>
          </w:tcPr>
          <w:p w:rsidR="00964512" w:rsidRPr="00976B79" w:rsidRDefault="00964512" w:rsidP="007618F5">
            <w:pPr>
              <w:pStyle w:val="TabellenkopfLS"/>
              <w:rPr>
                <w:sz w:val="18"/>
                <w:szCs w:val="18"/>
              </w:rPr>
            </w:pPr>
          </w:p>
        </w:tc>
        <w:tc>
          <w:tcPr>
            <w:tcW w:w="804" w:type="pct"/>
            <w:shd w:val="clear" w:color="auto" w:fill="D9D9D9" w:themeFill="background1" w:themeFillShade="D9"/>
          </w:tcPr>
          <w:p w:rsidR="00964512" w:rsidRPr="00EF75D4" w:rsidRDefault="00964512" w:rsidP="007618F5">
            <w:pPr>
              <w:pStyle w:val="TabellenkopfLS"/>
              <w:rPr>
                <w:sz w:val="18"/>
              </w:rPr>
            </w:pPr>
            <w:r w:rsidRPr="00EF75D4">
              <w:rPr>
                <w:sz w:val="18"/>
              </w:rPr>
              <w:t>LFS 1</w:t>
            </w:r>
          </w:p>
        </w:tc>
        <w:tc>
          <w:tcPr>
            <w:tcW w:w="804" w:type="pct"/>
            <w:shd w:val="clear" w:color="auto" w:fill="D9D9D9" w:themeFill="background1" w:themeFillShade="D9"/>
          </w:tcPr>
          <w:p w:rsidR="00964512" w:rsidRPr="00EF75D4" w:rsidRDefault="00964512" w:rsidP="007618F5">
            <w:pPr>
              <w:pStyle w:val="TabellenkopfLS"/>
              <w:rPr>
                <w:sz w:val="18"/>
              </w:rPr>
            </w:pPr>
            <w:r w:rsidRPr="00EF75D4">
              <w:rPr>
                <w:sz w:val="18"/>
              </w:rPr>
              <w:t>LFS 2</w:t>
            </w:r>
          </w:p>
        </w:tc>
        <w:tc>
          <w:tcPr>
            <w:tcW w:w="804" w:type="pct"/>
            <w:shd w:val="clear" w:color="auto" w:fill="D9D9D9" w:themeFill="background1" w:themeFillShade="D9"/>
          </w:tcPr>
          <w:p w:rsidR="00964512" w:rsidRPr="00EF75D4" w:rsidRDefault="00964512" w:rsidP="007618F5">
            <w:pPr>
              <w:pStyle w:val="TabellenkopfLS"/>
              <w:rPr>
                <w:sz w:val="18"/>
              </w:rPr>
            </w:pPr>
            <w:r w:rsidRPr="00EF75D4">
              <w:rPr>
                <w:sz w:val="18"/>
              </w:rPr>
              <w:t>LFS 3</w:t>
            </w:r>
          </w:p>
        </w:tc>
        <w:tc>
          <w:tcPr>
            <w:tcW w:w="804" w:type="pct"/>
            <w:shd w:val="clear" w:color="auto" w:fill="D9D9D9" w:themeFill="background1" w:themeFillShade="D9"/>
          </w:tcPr>
          <w:p w:rsidR="00964512" w:rsidRPr="00EF75D4" w:rsidRDefault="00964512" w:rsidP="007618F5">
            <w:pPr>
              <w:pStyle w:val="TabellenkopfLS"/>
              <w:rPr>
                <w:sz w:val="18"/>
              </w:rPr>
            </w:pPr>
            <w:r w:rsidRPr="00EF75D4">
              <w:rPr>
                <w:sz w:val="18"/>
              </w:rPr>
              <w:t>LFS 4</w:t>
            </w:r>
          </w:p>
        </w:tc>
        <w:tc>
          <w:tcPr>
            <w:tcW w:w="803" w:type="pct"/>
            <w:shd w:val="clear" w:color="auto" w:fill="D9D9D9" w:themeFill="background1" w:themeFillShade="D9"/>
          </w:tcPr>
          <w:p w:rsidR="00964512" w:rsidRPr="00EF75D4" w:rsidRDefault="00964512" w:rsidP="007618F5">
            <w:pPr>
              <w:pStyle w:val="TabellenkopfLS"/>
              <w:rPr>
                <w:sz w:val="18"/>
              </w:rPr>
            </w:pPr>
            <w:r w:rsidRPr="00EF75D4">
              <w:rPr>
                <w:sz w:val="18"/>
              </w:rPr>
              <w:t>LFS 5</w:t>
            </w:r>
          </w:p>
        </w:tc>
      </w:tr>
      <w:tr w:rsidR="00964512" w:rsidRPr="00952890" w:rsidTr="007618F5">
        <w:trPr>
          <w:trHeight w:val="250"/>
        </w:trPr>
        <w:tc>
          <w:tcPr>
            <w:tcW w:w="981" w:type="pct"/>
            <w:shd w:val="clear" w:color="auto" w:fill="D9D9D9" w:themeFill="background1" w:themeFillShade="D9"/>
          </w:tcPr>
          <w:p w:rsidR="00964512" w:rsidRPr="00976B79" w:rsidRDefault="00964512" w:rsidP="007618F5">
            <w:pPr>
              <w:pStyle w:val="TabelleNummerierung"/>
              <w:rPr>
                <w:b/>
                <w:szCs w:val="18"/>
              </w:rPr>
            </w:pPr>
            <w:r w:rsidRPr="00976B79">
              <w:rPr>
                <w:b/>
                <w:szCs w:val="18"/>
              </w:rPr>
              <w:t>Fachwissen erwerben</w:t>
            </w:r>
          </w:p>
        </w:tc>
        <w:tc>
          <w:tcPr>
            <w:tcW w:w="804" w:type="pct"/>
          </w:tcPr>
          <w:p w:rsidR="00964512" w:rsidRPr="00032A56" w:rsidRDefault="00964512" w:rsidP="007618F5">
            <w:pPr>
              <w:pStyle w:val="TabelleLinks8PT"/>
            </w:pPr>
            <w:r w:rsidRPr="00685373">
              <w:t xml:space="preserve">Ich kann </w:t>
            </w:r>
            <w:r w:rsidRPr="00032A56">
              <w:t>Stoffe anhand ihrer Eigenschaften charakterisieren und deren Verwendungsmö</w:t>
            </w:r>
            <w:r w:rsidRPr="00032A56">
              <w:t>g</w:t>
            </w:r>
            <w:r w:rsidRPr="00032A56">
              <w:t>lichkeiten beschreiben.</w:t>
            </w:r>
          </w:p>
        </w:tc>
        <w:tc>
          <w:tcPr>
            <w:tcW w:w="804" w:type="pct"/>
          </w:tcPr>
          <w:p w:rsidR="00964512" w:rsidRPr="00032A56" w:rsidRDefault="00964512" w:rsidP="007618F5">
            <w:pPr>
              <w:pStyle w:val="TabelleLinks8PT"/>
            </w:pPr>
            <w:r>
              <w:t>Ich kann ausgewählte Herste</w:t>
            </w:r>
            <w:r>
              <w:t>l</w:t>
            </w:r>
            <w:r>
              <w:t>lungs- und Verarbeitungsverfa</w:t>
            </w:r>
            <w:r>
              <w:t>h</w:t>
            </w:r>
            <w:r>
              <w:t>ren b</w:t>
            </w:r>
            <w:r w:rsidRPr="00032A56">
              <w:t>eschreiben und erläutern.</w:t>
            </w:r>
          </w:p>
        </w:tc>
        <w:tc>
          <w:tcPr>
            <w:tcW w:w="804" w:type="pct"/>
          </w:tcPr>
          <w:p w:rsidR="00964512" w:rsidRPr="00032A56" w:rsidRDefault="00964512" w:rsidP="007618F5">
            <w:pPr>
              <w:pStyle w:val="TabelleLinks8PT"/>
            </w:pPr>
            <w:r>
              <w:t>Ich kann den strukturellen Aufbau von Stoffen beschreiben und erläutern.</w:t>
            </w:r>
          </w:p>
        </w:tc>
        <w:tc>
          <w:tcPr>
            <w:tcW w:w="804" w:type="pct"/>
          </w:tcPr>
          <w:p w:rsidR="00964512" w:rsidRPr="00032A56" w:rsidRDefault="00964512" w:rsidP="007618F5">
            <w:pPr>
              <w:pStyle w:val="TabelleLinks8PT"/>
            </w:pPr>
            <w:r>
              <w:t>Ich kann die Reaktionsfähigkeit von Stoffen beschreiben und erläutern.</w:t>
            </w:r>
          </w:p>
        </w:tc>
        <w:tc>
          <w:tcPr>
            <w:tcW w:w="803" w:type="pct"/>
          </w:tcPr>
          <w:p w:rsidR="00964512" w:rsidRPr="00032A56" w:rsidRDefault="00964512" w:rsidP="007618F5">
            <w:pPr>
              <w:pStyle w:val="TabelleLinks8PT"/>
            </w:pPr>
            <w:r>
              <w:t>Ich kann Stoffe anhand typ</w:t>
            </w:r>
            <w:r>
              <w:t>i</w:t>
            </w:r>
            <w:r>
              <w:t>scher Reaktionen untersche</w:t>
            </w:r>
            <w:r>
              <w:t>i</w:t>
            </w:r>
            <w:r>
              <w:t>den.</w:t>
            </w:r>
          </w:p>
        </w:tc>
      </w:tr>
      <w:tr w:rsidR="00964512" w:rsidRPr="00952890" w:rsidTr="007618F5">
        <w:trPr>
          <w:trHeight w:val="250"/>
        </w:trPr>
        <w:tc>
          <w:tcPr>
            <w:tcW w:w="981" w:type="pct"/>
            <w:shd w:val="clear" w:color="auto" w:fill="D9D9D9" w:themeFill="background1" w:themeFillShade="D9"/>
          </w:tcPr>
          <w:p w:rsidR="00964512" w:rsidRPr="00976B79" w:rsidRDefault="00964512" w:rsidP="007618F5">
            <w:pPr>
              <w:pStyle w:val="TabelleNummerierung"/>
              <w:rPr>
                <w:b/>
                <w:szCs w:val="18"/>
              </w:rPr>
            </w:pPr>
            <w:r w:rsidRPr="00976B79">
              <w:rPr>
                <w:b/>
                <w:szCs w:val="18"/>
              </w:rPr>
              <w:t>Erkenntnisse gewinnen</w:t>
            </w:r>
          </w:p>
        </w:tc>
        <w:tc>
          <w:tcPr>
            <w:tcW w:w="804" w:type="pct"/>
          </w:tcPr>
          <w:p w:rsidR="00964512" w:rsidRPr="00032A56" w:rsidRDefault="00964512" w:rsidP="007618F5">
            <w:pPr>
              <w:pStyle w:val="TabelleLinks8PT"/>
            </w:pPr>
            <w:r>
              <w:t>Ich kann die Eigenschaften von Stoffen mit einfachen Versuchen bestimmen.</w:t>
            </w:r>
          </w:p>
          <w:p w:rsidR="00964512" w:rsidRDefault="00964512" w:rsidP="007618F5">
            <w:pPr>
              <w:pStyle w:val="TabelleLinks8PT"/>
            </w:pPr>
          </w:p>
          <w:p w:rsidR="00964512" w:rsidRDefault="00964512" w:rsidP="007618F5">
            <w:pPr>
              <w:pStyle w:val="TabelleLinks8PT"/>
            </w:pPr>
          </w:p>
          <w:p w:rsidR="00964512" w:rsidRPr="00032A56" w:rsidRDefault="00964512" w:rsidP="007618F5">
            <w:pPr>
              <w:pStyle w:val="TabelleLinks8PT"/>
            </w:pPr>
            <w:r w:rsidRPr="00685373">
              <w:t xml:space="preserve">Ich kann </w:t>
            </w:r>
            <w:r w:rsidRPr="00032A56">
              <w:t>Eigenschaften von Stoffen mit einfachen Modellen beschreiben und erklären.</w:t>
            </w:r>
          </w:p>
        </w:tc>
        <w:tc>
          <w:tcPr>
            <w:tcW w:w="804" w:type="pct"/>
          </w:tcPr>
          <w:p w:rsidR="00964512" w:rsidRPr="00032A56" w:rsidRDefault="00964512" w:rsidP="007618F5">
            <w:pPr>
              <w:pStyle w:val="TabelleLinks8PT"/>
            </w:pPr>
            <w:r>
              <w:t>Ich kann ausgewählte Stoffe mit Hilfe einfacher Versuche herste</w:t>
            </w:r>
            <w:r>
              <w:t>l</w:t>
            </w:r>
            <w:r>
              <w:t>len.</w:t>
            </w:r>
          </w:p>
          <w:p w:rsidR="00964512" w:rsidRDefault="00964512" w:rsidP="007618F5">
            <w:pPr>
              <w:pStyle w:val="TabelleLinks8PT"/>
            </w:pPr>
          </w:p>
          <w:p w:rsidR="00964512" w:rsidRDefault="00964512" w:rsidP="007618F5">
            <w:pPr>
              <w:pStyle w:val="TabelleLinks8PT"/>
            </w:pPr>
          </w:p>
          <w:p w:rsidR="00964512" w:rsidRPr="00032A56" w:rsidRDefault="00964512" w:rsidP="007618F5">
            <w:pPr>
              <w:pStyle w:val="TabelleLinks8PT"/>
            </w:pPr>
            <w:r>
              <w:t>Ich kann ausgewählte Herste</w:t>
            </w:r>
            <w:r>
              <w:t>l</w:t>
            </w:r>
            <w:r>
              <w:t>lungsverfahren mit einfachen Modellen erklären.</w:t>
            </w:r>
          </w:p>
        </w:tc>
        <w:tc>
          <w:tcPr>
            <w:tcW w:w="804" w:type="pct"/>
          </w:tcPr>
          <w:p w:rsidR="00964512" w:rsidRPr="00032A56" w:rsidRDefault="00964512" w:rsidP="007618F5">
            <w:pPr>
              <w:pStyle w:val="TabelleLinks8PT"/>
            </w:pPr>
            <w:r>
              <w:t xml:space="preserve">Ich kann aus den Ergebnissen einfacher Versuche auf den strukturellen </w:t>
            </w:r>
            <w:r w:rsidRPr="00032A56">
              <w:t>Aufbau von Stoffen schließen.</w:t>
            </w:r>
          </w:p>
          <w:p w:rsidR="00964512" w:rsidRDefault="00964512" w:rsidP="007618F5">
            <w:pPr>
              <w:pStyle w:val="TabelleLinks8PT"/>
            </w:pPr>
          </w:p>
          <w:p w:rsidR="00964512" w:rsidRPr="00032A56" w:rsidRDefault="00964512" w:rsidP="007618F5">
            <w:pPr>
              <w:pStyle w:val="TabelleLinks8PT"/>
            </w:pPr>
            <w:r>
              <w:t xml:space="preserve">Ich kann </w:t>
            </w:r>
            <w:r w:rsidRPr="00032A56">
              <w:t>anhand von geeigneten Modellen den strukturellen Aufbau von Stoffen beschreiben und erklären.</w:t>
            </w:r>
          </w:p>
        </w:tc>
        <w:tc>
          <w:tcPr>
            <w:tcW w:w="804" w:type="pct"/>
          </w:tcPr>
          <w:p w:rsidR="00964512" w:rsidRPr="00032A56" w:rsidRDefault="00964512" w:rsidP="007618F5">
            <w:pPr>
              <w:pStyle w:val="TabelleLinks8PT"/>
            </w:pPr>
            <w:r>
              <w:t>Ich kann Versuche sachgerecht planen, durchführen, protoko</w:t>
            </w:r>
            <w:r>
              <w:t>l</w:t>
            </w:r>
            <w:r>
              <w:t>lieren und auswerten.</w:t>
            </w:r>
          </w:p>
          <w:p w:rsidR="00964512" w:rsidRDefault="00964512" w:rsidP="007618F5">
            <w:pPr>
              <w:pStyle w:val="TabelleLinks8PT"/>
            </w:pPr>
          </w:p>
          <w:p w:rsidR="00964512" w:rsidRDefault="00964512" w:rsidP="007618F5">
            <w:pPr>
              <w:pStyle w:val="TabelleLinks8PT"/>
            </w:pPr>
          </w:p>
          <w:p w:rsidR="00964512" w:rsidRPr="00032A56" w:rsidRDefault="00964512" w:rsidP="007618F5">
            <w:pPr>
              <w:pStyle w:val="TabelleLinks8PT"/>
            </w:pPr>
            <w:r>
              <w:t xml:space="preserve">Ich kann die Reaktionsfähigkeit von </w:t>
            </w:r>
            <w:r w:rsidRPr="00032A56">
              <w:t>Stoffen mit geeigneten Modellen erklären.</w:t>
            </w:r>
          </w:p>
        </w:tc>
        <w:tc>
          <w:tcPr>
            <w:tcW w:w="803" w:type="pct"/>
          </w:tcPr>
          <w:p w:rsidR="00964512" w:rsidRPr="00032A56" w:rsidRDefault="00964512" w:rsidP="007618F5">
            <w:pPr>
              <w:pStyle w:val="TabelleLinks8PT"/>
            </w:pPr>
            <w:r>
              <w:t>Ich kann aus Versuchsdaten Gesetzmäßigkeiten ableiten.</w:t>
            </w:r>
          </w:p>
          <w:p w:rsidR="00964512" w:rsidRDefault="00964512" w:rsidP="007618F5">
            <w:pPr>
              <w:pStyle w:val="TabelleLinks8PT"/>
            </w:pPr>
          </w:p>
          <w:p w:rsidR="00964512" w:rsidRDefault="00964512" w:rsidP="007618F5">
            <w:pPr>
              <w:pStyle w:val="TabelleLinks8PT"/>
            </w:pPr>
          </w:p>
          <w:p w:rsidR="00964512" w:rsidRDefault="00964512" w:rsidP="007618F5">
            <w:pPr>
              <w:pStyle w:val="TabelleLinks8PT"/>
            </w:pPr>
          </w:p>
          <w:p w:rsidR="00964512" w:rsidRPr="00032A56" w:rsidRDefault="00964512" w:rsidP="007618F5">
            <w:pPr>
              <w:pStyle w:val="TabelleLinks8PT"/>
            </w:pPr>
            <w:r>
              <w:t>Ich kann mit Hilfe von Modellen Gesetzmäßigkeiten erklären.</w:t>
            </w:r>
          </w:p>
        </w:tc>
      </w:tr>
      <w:tr w:rsidR="00964512" w:rsidRPr="00952890" w:rsidTr="007618F5">
        <w:trPr>
          <w:trHeight w:val="250"/>
        </w:trPr>
        <w:tc>
          <w:tcPr>
            <w:tcW w:w="981" w:type="pct"/>
            <w:shd w:val="clear" w:color="auto" w:fill="D9D9D9" w:themeFill="background1" w:themeFillShade="D9"/>
          </w:tcPr>
          <w:p w:rsidR="00964512" w:rsidRPr="00976B79" w:rsidRDefault="00964512" w:rsidP="00252E42">
            <w:pPr>
              <w:pStyle w:val="TabelleNummerierung"/>
              <w:tabs>
                <w:tab w:val="left" w:pos="707"/>
              </w:tabs>
              <w:ind w:left="518" w:hanging="256"/>
              <w:rPr>
                <w:b/>
                <w:szCs w:val="18"/>
              </w:rPr>
            </w:pPr>
            <w:r w:rsidRPr="00976B79">
              <w:rPr>
                <w:b/>
                <w:szCs w:val="18"/>
              </w:rPr>
              <w:t>in der Fachsprache ko</w:t>
            </w:r>
            <w:r w:rsidRPr="00976B79">
              <w:rPr>
                <w:b/>
                <w:szCs w:val="18"/>
              </w:rPr>
              <w:t>m</w:t>
            </w:r>
            <w:r w:rsidRPr="00976B79">
              <w:rPr>
                <w:b/>
                <w:szCs w:val="18"/>
              </w:rPr>
              <w:t>munizieren</w:t>
            </w:r>
          </w:p>
        </w:tc>
        <w:tc>
          <w:tcPr>
            <w:tcW w:w="804" w:type="pct"/>
          </w:tcPr>
          <w:p w:rsidR="00964512" w:rsidRPr="00032A56" w:rsidRDefault="00964512" w:rsidP="007618F5">
            <w:pPr>
              <w:pStyle w:val="TabelleLinks8PT"/>
            </w:pPr>
            <w:r w:rsidRPr="00685373">
              <w:t xml:space="preserve">Ich kann </w:t>
            </w:r>
            <w:r w:rsidRPr="00032A56">
              <w:t>die Eigenschaften von Stoffen mit chemischen Fachb</w:t>
            </w:r>
            <w:r w:rsidRPr="00032A56">
              <w:t>e</w:t>
            </w:r>
            <w:r w:rsidRPr="00032A56">
              <w:t>griffen beschreiben und erlä</w:t>
            </w:r>
            <w:r w:rsidRPr="00032A56">
              <w:t>u</w:t>
            </w:r>
            <w:r w:rsidRPr="00032A56">
              <w:t>tern.</w:t>
            </w:r>
          </w:p>
        </w:tc>
        <w:tc>
          <w:tcPr>
            <w:tcW w:w="804" w:type="pct"/>
          </w:tcPr>
          <w:p w:rsidR="00964512" w:rsidRPr="00032A56" w:rsidRDefault="00964512" w:rsidP="007618F5">
            <w:pPr>
              <w:pStyle w:val="TabelleLinks8PT"/>
            </w:pPr>
            <w:r>
              <w:t xml:space="preserve">Ich kann </w:t>
            </w:r>
            <w:r w:rsidRPr="00032A56">
              <w:t>die Herstellung von ausgewählten Stoffen anhand von Wort- und Reaktionsgle</w:t>
            </w:r>
            <w:r w:rsidRPr="00032A56">
              <w:t>i</w:t>
            </w:r>
            <w:r w:rsidRPr="00032A56">
              <w:t>chungen beschreiben und erläutern.</w:t>
            </w:r>
          </w:p>
        </w:tc>
        <w:tc>
          <w:tcPr>
            <w:tcW w:w="804" w:type="pct"/>
          </w:tcPr>
          <w:p w:rsidR="00964512" w:rsidRPr="00032A56" w:rsidRDefault="00964512" w:rsidP="007618F5">
            <w:pPr>
              <w:pStyle w:val="TabelleLinks8PT"/>
            </w:pPr>
            <w:r>
              <w:t xml:space="preserve">Ich kann </w:t>
            </w:r>
            <w:r w:rsidRPr="00032A56">
              <w:t>den strukturellen Aufbau von Stoffen mit Fachb</w:t>
            </w:r>
            <w:r w:rsidRPr="00032A56">
              <w:t>e</w:t>
            </w:r>
            <w:r w:rsidRPr="00032A56">
              <w:t>griffen beschreiben und erlä</w:t>
            </w:r>
            <w:r w:rsidRPr="00032A56">
              <w:t>u</w:t>
            </w:r>
            <w:r w:rsidRPr="00032A56">
              <w:t>tern.</w:t>
            </w:r>
          </w:p>
          <w:p w:rsidR="00964512" w:rsidRPr="00032A56" w:rsidRDefault="00964512" w:rsidP="007618F5">
            <w:pPr>
              <w:pStyle w:val="TabelleLinks8PT"/>
            </w:pPr>
            <w:r>
              <w:t>Ich kann Formeln von Stoffen erstellen.</w:t>
            </w:r>
          </w:p>
        </w:tc>
        <w:tc>
          <w:tcPr>
            <w:tcW w:w="804" w:type="pct"/>
          </w:tcPr>
          <w:p w:rsidR="00964512" w:rsidRPr="00032A56" w:rsidRDefault="00964512" w:rsidP="007618F5">
            <w:pPr>
              <w:pStyle w:val="TabelleLinks8PT"/>
            </w:pPr>
            <w:r>
              <w:t xml:space="preserve">Ich kann </w:t>
            </w:r>
            <w:r w:rsidRPr="00032A56">
              <w:t>die Reaktionsfähigkeit von Stoffen mit Fachbegriffen erläutern und begründen.</w:t>
            </w:r>
          </w:p>
          <w:p w:rsidR="00964512" w:rsidRPr="00032A56" w:rsidRDefault="00964512" w:rsidP="007618F5">
            <w:pPr>
              <w:pStyle w:val="TabelleLinks8PT"/>
            </w:pPr>
            <w:r>
              <w:t>Ich kann für chemische Vo</w:t>
            </w:r>
            <w:r w:rsidRPr="00032A56">
              <w:t>rgä</w:t>
            </w:r>
            <w:r w:rsidRPr="00032A56">
              <w:t>n</w:t>
            </w:r>
            <w:r w:rsidRPr="00032A56">
              <w:t>ge Wort- und Reaktionsgle</w:t>
            </w:r>
            <w:r w:rsidRPr="00032A56">
              <w:t>i</w:t>
            </w:r>
            <w:r w:rsidRPr="00032A56">
              <w:t>chungen formulieren.</w:t>
            </w:r>
          </w:p>
        </w:tc>
        <w:tc>
          <w:tcPr>
            <w:tcW w:w="803" w:type="pct"/>
          </w:tcPr>
          <w:p w:rsidR="00964512" w:rsidRPr="00032A56" w:rsidRDefault="00964512" w:rsidP="007618F5">
            <w:pPr>
              <w:pStyle w:val="TabelleLinks8PT"/>
            </w:pPr>
            <w:r>
              <w:t>Ich kann chemische Vorgänge unter Verwendung der chem</w:t>
            </w:r>
            <w:r>
              <w:t>i</w:t>
            </w:r>
            <w:r>
              <w:t>schen Fachsprache vergleichen.</w:t>
            </w:r>
          </w:p>
          <w:p w:rsidR="00964512" w:rsidRPr="00032A56" w:rsidRDefault="00964512" w:rsidP="007618F5">
            <w:pPr>
              <w:pStyle w:val="TabelleLinks8PT"/>
            </w:pPr>
            <w:r>
              <w:t>Ich kann die chemische Fac</w:t>
            </w:r>
            <w:r>
              <w:t>h</w:t>
            </w:r>
            <w:r>
              <w:t>sprache sachgerecht anwenden.</w:t>
            </w:r>
          </w:p>
        </w:tc>
      </w:tr>
      <w:tr w:rsidR="00964512" w:rsidRPr="00952890" w:rsidTr="007618F5">
        <w:trPr>
          <w:trHeight w:val="250"/>
        </w:trPr>
        <w:tc>
          <w:tcPr>
            <w:tcW w:w="981" w:type="pct"/>
            <w:shd w:val="clear" w:color="auto" w:fill="D9D9D9" w:themeFill="background1" w:themeFillShade="D9"/>
          </w:tcPr>
          <w:p w:rsidR="00964512" w:rsidRPr="00976B79" w:rsidRDefault="00964512" w:rsidP="00252E42">
            <w:pPr>
              <w:pStyle w:val="TabelleNummerierung"/>
              <w:ind w:left="518"/>
              <w:rPr>
                <w:b/>
                <w:szCs w:val="18"/>
              </w:rPr>
            </w:pPr>
            <w:r w:rsidRPr="00976B79">
              <w:rPr>
                <w:b/>
                <w:szCs w:val="18"/>
              </w:rPr>
              <w:t>fachliche Sachverhalte bewerten</w:t>
            </w:r>
          </w:p>
        </w:tc>
        <w:tc>
          <w:tcPr>
            <w:tcW w:w="804" w:type="pct"/>
          </w:tcPr>
          <w:p w:rsidR="00964512" w:rsidRPr="00032A56" w:rsidRDefault="00964512" w:rsidP="007618F5">
            <w:pPr>
              <w:pStyle w:val="TabelleLinks8PT"/>
            </w:pPr>
            <w:r>
              <w:t>Ich kann anhand der Eige</w:t>
            </w:r>
            <w:r>
              <w:t>n</w:t>
            </w:r>
            <w:r>
              <w:t>schaften von Stoffen Verwe</w:t>
            </w:r>
            <w:r>
              <w:t>n</w:t>
            </w:r>
            <w:r>
              <w:t>dungsmöglichkeiten ableiten.</w:t>
            </w:r>
          </w:p>
          <w:p w:rsidR="00964512" w:rsidRPr="00032A56" w:rsidRDefault="00964512" w:rsidP="007618F5">
            <w:pPr>
              <w:pStyle w:val="TabelleLinks8PT"/>
            </w:pPr>
            <w:r w:rsidRPr="00685373">
              <w:t>Ich kann</w:t>
            </w:r>
            <w:r w:rsidRPr="00032A56">
              <w:t xml:space="preserve"> anhand der Eige</w:t>
            </w:r>
            <w:r w:rsidRPr="00032A56">
              <w:t>n</w:t>
            </w:r>
            <w:r w:rsidRPr="00032A56">
              <w:t>schaften Umweltgefahren durch Chemikalien von Haushalten, Verkehr und Industrie erkennen und Maßnahmen zur Reinha</w:t>
            </w:r>
            <w:r w:rsidRPr="00032A56">
              <w:t>l</w:t>
            </w:r>
            <w:r w:rsidRPr="00032A56">
              <w:t>tung der Umwelt erläutern.</w:t>
            </w:r>
          </w:p>
        </w:tc>
        <w:tc>
          <w:tcPr>
            <w:tcW w:w="804" w:type="pct"/>
          </w:tcPr>
          <w:p w:rsidR="00964512" w:rsidRPr="00032A56" w:rsidRDefault="00964512" w:rsidP="007618F5">
            <w:pPr>
              <w:pStyle w:val="TabelleLinks8PT"/>
            </w:pPr>
            <w:r>
              <w:t xml:space="preserve">Ich kann ausgehend von der Zusammensetzung </w:t>
            </w:r>
            <w:r w:rsidRPr="00032A56">
              <w:t>bzw. dem Aufbau von Stoffen auf deren Herstellungsmöglichkeiten schließen.</w:t>
            </w:r>
          </w:p>
        </w:tc>
        <w:tc>
          <w:tcPr>
            <w:tcW w:w="804" w:type="pct"/>
          </w:tcPr>
          <w:p w:rsidR="00964512" w:rsidRPr="00032A56" w:rsidRDefault="00964512" w:rsidP="007618F5">
            <w:pPr>
              <w:pStyle w:val="TabelleLinks8PT"/>
            </w:pPr>
            <w:r>
              <w:t xml:space="preserve">Ich kann </w:t>
            </w:r>
            <w:r w:rsidRPr="00032A56">
              <w:t>anhand der Eigenscha</w:t>
            </w:r>
            <w:r w:rsidRPr="00032A56">
              <w:t>f</w:t>
            </w:r>
            <w:r w:rsidRPr="00032A56">
              <w:t>ten von Stoffen den strukture</w:t>
            </w:r>
            <w:r w:rsidRPr="00032A56">
              <w:t>l</w:t>
            </w:r>
            <w:r w:rsidRPr="00032A56">
              <w:t>len Aufbau ableiten.</w:t>
            </w:r>
          </w:p>
          <w:p w:rsidR="00964512" w:rsidRPr="00685373" w:rsidRDefault="00964512" w:rsidP="007618F5">
            <w:pPr>
              <w:pStyle w:val="TabelleLinks8PT"/>
            </w:pPr>
          </w:p>
        </w:tc>
        <w:tc>
          <w:tcPr>
            <w:tcW w:w="804" w:type="pct"/>
          </w:tcPr>
          <w:p w:rsidR="00964512" w:rsidRPr="00032A56" w:rsidRDefault="00964512" w:rsidP="007618F5">
            <w:pPr>
              <w:pStyle w:val="TabelleLinks8PT"/>
            </w:pPr>
            <w:r>
              <w:t xml:space="preserve">Ich kann </w:t>
            </w:r>
            <w:r w:rsidRPr="00032A56">
              <w:t>chemische Vorgänge in Umwelt und Alltag erkennen und begründen.</w:t>
            </w:r>
          </w:p>
        </w:tc>
        <w:tc>
          <w:tcPr>
            <w:tcW w:w="803" w:type="pct"/>
          </w:tcPr>
          <w:p w:rsidR="00964512" w:rsidRPr="00032A56" w:rsidRDefault="00964512" w:rsidP="007618F5">
            <w:pPr>
              <w:pStyle w:val="TabelleLinks8PT"/>
            </w:pPr>
            <w:r>
              <w:t>Ich kann zur Untersuchung von Stoffen geeignete Versuche begründet auswählen.</w:t>
            </w:r>
          </w:p>
          <w:p w:rsidR="00964512" w:rsidRPr="00032A56" w:rsidRDefault="00964512" w:rsidP="007618F5">
            <w:pPr>
              <w:pStyle w:val="TabelleLinks8PT"/>
            </w:pPr>
            <w:r>
              <w:t>Ich kann beim Umgang mit Chemikalien im Alltag au</w:t>
            </w:r>
            <w:r w:rsidRPr="00032A56">
              <w:t>fgrund ihrer Umweltgefahren Verha</w:t>
            </w:r>
            <w:r w:rsidRPr="00032A56">
              <w:t>l</w:t>
            </w:r>
            <w:r w:rsidRPr="00032A56">
              <w:t>tensregeln für mein eigenes Handeln ableiten und begrü</w:t>
            </w:r>
            <w:r w:rsidRPr="00032A56">
              <w:t>n</w:t>
            </w:r>
            <w:r w:rsidRPr="00032A56">
              <w:t>den.</w:t>
            </w:r>
          </w:p>
        </w:tc>
      </w:tr>
    </w:tbl>
    <w:p w:rsidR="002979DC" w:rsidRPr="00005EAC" w:rsidRDefault="002979DC" w:rsidP="00005EAC">
      <w:pPr>
        <w:pStyle w:val="Textkrper-Erstzeileneinzug"/>
        <w:ind w:firstLine="0"/>
        <w:sectPr w:rsidR="002979DC" w:rsidRPr="00005EAC" w:rsidSect="00E60E5A">
          <w:pgSz w:w="16838" w:h="11906" w:orient="landscape" w:code="9"/>
          <w:pgMar w:top="1134" w:right="1587" w:bottom="1134" w:left="1361" w:header="709" w:footer="709" w:gutter="0"/>
          <w:cols w:space="708"/>
          <w:docGrid w:linePitch="360"/>
        </w:sect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EE39DB" w:rsidRPr="006D573E" w:rsidTr="00185446">
        <w:trPr>
          <w:trHeight w:val="547"/>
        </w:trPr>
        <w:tc>
          <w:tcPr>
            <w:tcW w:w="2357" w:type="dxa"/>
            <w:shd w:val="clear" w:color="auto" w:fill="D9D9D9"/>
            <w:hideMark/>
          </w:tcPr>
          <w:p w:rsidR="00EE39DB" w:rsidRPr="00B6762A" w:rsidRDefault="00EE39DB" w:rsidP="00185446">
            <w:pPr>
              <w:pStyle w:val="Tabelle6pt"/>
            </w:pPr>
            <w:r w:rsidRPr="00B6762A">
              <w:lastRenderedPageBreak/>
              <w:t>Fach</w:t>
            </w:r>
          </w:p>
          <w:p w:rsidR="00EE39DB" w:rsidRPr="00B6762A" w:rsidRDefault="000316C6" w:rsidP="00185446">
            <w:pPr>
              <w:pStyle w:val="TabelleKopflinks"/>
            </w:pPr>
            <w:r>
              <w:t>Chemie</w:t>
            </w:r>
          </w:p>
        </w:tc>
        <w:tc>
          <w:tcPr>
            <w:tcW w:w="4930" w:type="dxa"/>
            <w:gridSpan w:val="2"/>
            <w:shd w:val="clear" w:color="auto" w:fill="D9D9D9"/>
            <w:hideMark/>
          </w:tcPr>
          <w:p w:rsidR="00EE39DB" w:rsidRPr="00B6762A" w:rsidRDefault="00EE39DB" w:rsidP="00185446">
            <w:pPr>
              <w:pStyle w:val="Tabelle6pt"/>
            </w:pPr>
            <w:r w:rsidRPr="00B6762A">
              <w:t>Kompetenzbereich/Leitidee</w:t>
            </w:r>
          </w:p>
          <w:p w:rsidR="00EE39DB" w:rsidRPr="00B6762A" w:rsidRDefault="000316C6" w:rsidP="00185446">
            <w:pPr>
              <w:pStyle w:val="TabelleKopflinks"/>
            </w:pPr>
            <w:r>
              <w:t>02 Erkenntnisse gewinnen</w:t>
            </w:r>
          </w:p>
        </w:tc>
        <w:tc>
          <w:tcPr>
            <w:tcW w:w="1179" w:type="dxa"/>
            <w:shd w:val="clear" w:color="auto" w:fill="D9D9D9"/>
            <w:hideMark/>
          </w:tcPr>
          <w:p w:rsidR="00EE39DB" w:rsidRPr="00B6762A" w:rsidRDefault="00EE39DB" w:rsidP="00185446">
            <w:pPr>
              <w:pStyle w:val="Tabelle6pt"/>
            </w:pPr>
            <w:r w:rsidRPr="00B6762A">
              <w:t>Lernfortschritt</w:t>
            </w:r>
          </w:p>
          <w:p w:rsidR="00EE39DB" w:rsidRPr="00B6762A" w:rsidRDefault="000316C6" w:rsidP="00185446">
            <w:pPr>
              <w:pStyle w:val="TabelleKopflinks"/>
            </w:pPr>
            <w:r>
              <w:t>LFS 3</w:t>
            </w:r>
          </w:p>
        </w:tc>
        <w:tc>
          <w:tcPr>
            <w:tcW w:w="1179" w:type="dxa"/>
            <w:shd w:val="clear" w:color="auto" w:fill="D9D9D9"/>
            <w:hideMark/>
          </w:tcPr>
          <w:p w:rsidR="00EE39DB" w:rsidRPr="00B6762A" w:rsidRDefault="00EE39DB" w:rsidP="00185446">
            <w:pPr>
              <w:pStyle w:val="Tabelle6pt"/>
            </w:pPr>
            <w:r w:rsidRPr="00B6762A">
              <w:t>Lernwegeliste</w:t>
            </w:r>
          </w:p>
          <w:p w:rsidR="00EE39DB" w:rsidRPr="00B6762A" w:rsidRDefault="00A30404" w:rsidP="00185446">
            <w:pPr>
              <w:pStyle w:val="TabelleKopflinks"/>
            </w:pPr>
            <w:r>
              <w:t>Ch</w:t>
            </w:r>
            <w:r w:rsidR="000316C6">
              <w:t>0</w:t>
            </w:r>
            <w:r w:rsidR="00477442">
              <w:t>2.03</w:t>
            </w:r>
          </w:p>
        </w:tc>
      </w:tr>
      <w:tr w:rsidR="00EE39DB" w:rsidRPr="006D573E" w:rsidTr="00185446">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E39DB" w:rsidRPr="00B6762A" w:rsidRDefault="00EE39DB" w:rsidP="00185446">
            <w:pPr>
              <w:pStyle w:val="Tabelle6pt"/>
            </w:pPr>
            <w:r w:rsidRPr="00B6762A">
              <w:t>Kompetenz</w:t>
            </w:r>
          </w:p>
          <w:p w:rsidR="00EE39DB" w:rsidRDefault="00477442" w:rsidP="00185446">
            <w:pPr>
              <w:pStyle w:val="Kopf8ptafz"/>
            </w:pPr>
            <w:r>
              <w:t>Ich kann aus den Ergebnissen einfacher Versuche auf den strukturellen Aufbau von Stoffen schließen.</w:t>
            </w:r>
          </w:p>
          <w:p w:rsidR="00477442" w:rsidRPr="00B6762A" w:rsidRDefault="00477442" w:rsidP="00185446">
            <w:pPr>
              <w:pStyle w:val="Kopf8ptafz"/>
            </w:pPr>
            <w:r>
              <w:t>Ich kann anhand von geeigneten Modellen den strukt</w:t>
            </w:r>
            <w:r>
              <w:t>u</w:t>
            </w:r>
            <w:r>
              <w:t>rellen Aufbau von Stoffen beschreiben und erklären.</w:t>
            </w:r>
          </w:p>
          <w:p w:rsidR="00EE39DB" w:rsidRPr="00B6762A" w:rsidRDefault="00EE39DB" w:rsidP="00185446">
            <w:pPr>
              <w:rPr>
                <w:rFonts w:ascii="Univers 55" w:eastAsia="Times New Roman" w:hAnsi="Univers 55"/>
                <w:sz w:val="18"/>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EE39DB" w:rsidRDefault="00EE39DB" w:rsidP="00185446">
            <w:pPr>
              <w:pStyle w:val="Tabelle6pt"/>
            </w:pPr>
            <w:r w:rsidRPr="00B6762A">
              <w:t>Was Sie schon können sollten</w:t>
            </w:r>
          </w:p>
          <w:p w:rsidR="00210B4E" w:rsidRDefault="00210B4E" w:rsidP="00210B4E">
            <w:pPr>
              <w:pStyle w:val="Kopf8ptafz"/>
              <w:ind w:left="227" w:hanging="170"/>
            </w:pPr>
            <w:r>
              <w:t>Ich kann einfache Versuche selbstständig durchführen.</w:t>
            </w:r>
          </w:p>
          <w:p w:rsidR="00210B4E" w:rsidRDefault="00210B4E" w:rsidP="00210B4E">
            <w:pPr>
              <w:pStyle w:val="Kopf8ptafz"/>
              <w:ind w:left="227" w:hanging="170"/>
            </w:pPr>
            <w:r>
              <w:t>Ich kenne die Aufgabenoperatoren.</w:t>
            </w:r>
          </w:p>
          <w:p w:rsidR="00EE39DB" w:rsidRPr="00B6762A" w:rsidRDefault="00210B4E" w:rsidP="00210B4E">
            <w:pPr>
              <w:pStyle w:val="Kopf8ptafz"/>
              <w:ind w:left="227" w:hanging="170"/>
            </w:pPr>
            <w:r>
              <w:t>Ich kann Formel- und Reaktionsgleichungen eigenständig aufstellen.</w:t>
            </w:r>
          </w:p>
        </w:tc>
      </w:tr>
      <w:tr w:rsidR="00EE39DB" w:rsidRPr="006D573E" w:rsidTr="00185446">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EE39DB" w:rsidRPr="00B6762A" w:rsidRDefault="00EE39DB" w:rsidP="00185446">
            <w:pPr>
              <w:rPr>
                <w:szCs w:val="22"/>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EE39DB" w:rsidRPr="00B6762A" w:rsidRDefault="00EE39DB" w:rsidP="00185446">
            <w:pPr>
              <w:pStyle w:val="Tabelle6pt"/>
            </w:pPr>
            <w:r w:rsidRPr="00B6762A">
              <w:t>Wofür Sie das benötigen</w:t>
            </w:r>
          </w:p>
          <w:p w:rsidR="00EE39DB" w:rsidRDefault="00210B4E" w:rsidP="00210B4E">
            <w:pPr>
              <w:pStyle w:val="Kopf8ptafz"/>
              <w:ind w:left="227" w:hanging="170"/>
            </w:pPr>
            <w:r>
              <w:t>Ich kann organische Verbindungen kategorisieren.</w:t>
            </w:r>
          </w:p>
          <w:p w:rsidR="00210B4E" w:rsidRDefault="00210B4E" w:rsidP="00210B4E">
            <w:pPr>
              <w:pStyle w:val="Kopf8ptafz"/>
              <w:ind w:left="227" w:hanging="170"/>
            </w:pPr>
            <w:r>
              <w:t>Ich kann von anderen organischen Verbindungen die Benennung ableiten.</w:t>
            </w:r>
          </w:p>
          <w:p w:rsidR="00210B4E" w:rsidRPr="00B6762A" w:rsidRDefault="00210B4E" w:rsidP="00210B4E">
            <w:pPr>
              <w:pStyle w:val="Kopf8ptafz"/>
              <w:ind w:left="227" w:hanging="170"/>
            </w:pPr>
            <w:r>
              <w:t>Ich kann mit Hilfe der Kohlenwasserstoffchemie Reaktionen im Motor oder bei der Herstellung von Kunststoffen verstehen.</w:t>
            </w:r>
          </w:p>
        </w:tc>
      </w:tr>
      <w:tr w:rsidR="00EE39DB" w:rsidRPr="006D573E" w:rsidTr="00185446">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39DB" w:rsidRPr="00B6762A" w:rsidRDefault="00EE39DB" w:rsidP="00185446"/>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EE39DB" w:rsidRPr="00B6762A" w:rsidRDefault="00EE39DB" w:rsidP="00185446">
            <w:pPr>
              <w:pStyle w:val="Tabelle6pt"/>
            </w:pPr>
            <w:r w:rsidRPr="00B6762A">
              <w:t>Wie Sie Ihr Können prüfen können</w:t>
            </w:r>
          </w:p>
          <w:p w:rsidR="00EE39DB" w:rsidRPr="00B6762A" w:rsidRDefault="00EE39DB" w:rsidP="00252E42">
            <w:pPr>
              <w:pStyle w:val="Kopf8ptafz"/>
              <w:numPr>
                <w:ilvl w:val="0"/>
                <w:numId w:val="0"/>
              </w:numPr>
              <w:ind w:left="227" w:hanging="170"/>
            </w:pPr>
          </w:p>
        </w:tc>
      </w:tr>
    </w:tbl>
    <w:p w:rsidR="00D34A82" w:rsidRPr="00DE4890" w:rsidRDefault="008E2D1B" w:rsidP="008E2D1B">
      <w:pPr>
        <w:pStyle w:val="berschrift1"/>
        <w:rPr>
          <w:rStyle w:val="Hervorhebung"/>
          <w:i w:val="0"/>
          <w:iCs w:val="0"/>
        </w:rPr>
      </w:pPr>
      <w:r w:rsidRPr="00DE4890">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BF7272" w:rsidRPr="00DE4890" w:rsidTr="000316C6">
        <w:tc>
          <w:tcPr>
            <w:tcW w:w="4242" w:type="dxa"/>
            <w:gridSpan w:val="3"/>
            <w:shd w:val="clear" w:color="auto" w:fill="D9D9D9" w:themeFill="background1" w:themeFillShade="D9"/>
          </w:tcPr>
          <w:p w:rsidR="00BF7272" w:rsidRPr="00DE4890" w:rsidRDefault="00BF7272" w:rsidP="001B4C23">
            <w:pPr>
              <w:pStyle w:val="TabelleKopfmitte"/>
            </w:pPr>
            <w:r w:rsidRPr="00DE4890">
              <w:t>Was Sie hier lernen können</w:t>
            </w:r>
          </w:p>
        </w:tc>
        <w:tc>
          <w:tcPr>
            <w:tcW w:w="3696" w:type="dxa"/>
            <w:gridSpan w:val="2"/>
            <w:shd w:val="clear" w:color="auto" w:fill="D9D9D9" w:themeFill="background1" w:themeFillShade="D9"/>
          </w:tcPr>
          <w:p w:rsidR="00BF7272" w:rsidRPr="00DE4890" w:rsidRDefault="00BF7272" w:rsidP="001B4C23">
            <w:pPr>
              <w:pStyle w:val="TabelleKopfmitte"/>
            </w:pPr>
            <w:r w:rsidRPr="00DE4890">
              <w:t>Lernmaterialien</w:t>
            </w:r>
          </w:p>
          <w:p w:rsidR="00BF7272" w:rsidRPr="00DE4890" w:rsidRDefault="00BF7272" w:rsidP="001B4C23">
            <w:pPr>
              <w:pStyle w:val="Tabelle6ptmitte"/>
            </w:pPr>
            <w:r w:rsidRPr="00DE4890">
              <w:t>LernSCHRITTE, LernTHEMEN und LernPROJEKTE</w:t>
            </w:r>
          </w:p>
        </w:tc>
        <w:tc>
          <w:tcPr>
            <w:tcW w:w="1707" w:type="dxa"/>
            <w:shd w:val="clear" w:color="auto" w:fill="D9D9D9" w:themeFill="background1" w:themeFillShade="D9"/>
          </w:tcPr>
          <w:p w:rsidR="00BF7272" w:rsidRPr="00DE4890" w:rsidRDefault="00BF7272" w:rsidP="001B4C23">
            <w:pPr>
              <w:pStyle w:val="TabelleKopfmitte"/>
            </w:pPr>
            <w:r w:rsidRPr="00DE4890">
              <w:t>Ergänzungen</w:t>
            </w:r>
          </w:p>
        </w:tc>
      </w:tr>
      <w:tr w:rsidR="00F303DC" w:rsidRPr="00DE4890" w:rsidTr="000316C6">
        <w:trPr>
          <w:cantSplit/>
          <w:trHeight w:val="255"/>
        </w:trPr>
        <w:tc>
          <w:tcPr>
            <w:tcW w:w="426" w:type="dxa"/>
            <w:vMerge w:val="restart"/>
            <w:shd w:val="clear" w:color="auto" w:fill="auto"/>
            <w:textDirection w:val="btLr"/>
            <w:vAlign w:val="center"/>
          </w:tcPr>
          <w:p w:rsidR="00F303DC" w:rsidRPr="00DE4890" w:rsidRDefault="00F303DC" w:rsidP="00F303DC">
            <w:pPr>
              <w:pStyle w:val="TabelleKopflinks"/>
              <w:ind w:left="113" w:right="113"/>
              <w:jc w:val="center"/>
            </w:pPr>
            <w:r>
              <w:t>Kompetenz</w:t>
            </w:r>
          </w:p>
        </w:tc>
        <w:tc>
          <w:tcPr>
            <w:tcW w:w="3402" w:type="dxa"/>
            <w:shd w:val="clear" w:color="auto" w:fill="auto"/>
          </w:tcPr>
          <w:p w:rsidR="00F303DC" w:rsidRPr="00DE4890" w:rsidRDefault="00F303DC" w:rsidP="001A58A4">
            <w:pPr>
              <w:pStyle w:val="Textkrperlinks"/>
            </w:pPr>
            <w:r>
              <w:t>Ich kann aus den Ergebnissen einfacher Versuche auf den strukturellen Aufbau von Stoffen schließen.</w:t>
            </w:r>
          </w:p>
        </w:tc>
        <w:tc>
          <w:tcPr>
            <w:tcW w:w="414" w:type="dxa"/>
            <w:shd w:val="clear" w:color="auto" w:fill="auto"/>
          </w:tcPr>
          <w:p w:rsidR="00F303DC" w:rsidRPr="00DE4890" w:rsidRDefault="00F303DC" w:rsidP="001A58A4">
            <w:pPr>
              <w:pStyle w:val="Textkrperlinks"/>
            </w:pPr>
          </w:p>
        </w:tc>
        <w:tc>
          <w:tcPr>
            <w:tcW w:w="3271" w:type="dxa"/>
            <w:shd w:val="clear" w:color="auto" w:fill="auto"/>
          </w:tcPr>
          <w:p w:rsidR="00F303DC" w:rsidRDefault="00F303DC" w:rsidP="001A58A4">
            <w:pPr>
              <w:pStyle w:val="Textkrperlinks"/>
            </w:pPr>
            <w:r>
              <w:t>LernPROJEKT Ch02.03.01</w:t>
            </w:r>
          </w:p>
          <w:p w:rsidR="00F303DC" w:rsidRDefault="00F303DC" w:rsidP="001A58A4">
            <w:pPr>
              <w:pStyle w:val="Textkrperlinks"/>
            </w:pPr>
            <w:r>
              <w:t>LernTHEMA CH02.03.01</w:t>
            </w:r>
          </w:p>
          <w:p w:rsidR="00F303DC" w:rsidRDefault="00F303DC" w:rsidP="001A58A4">
            <w:pPr>
              <w:pStyle w:val="Textkrperlinks"/>
            </w:pPr>
            <w:r>
              <w:t>LernSCHRITT Ch02.03.02.01</w:t>
            </w:r>
          </w:p>
          <w:p w:rsidR="00F303DC" w:rsidRPr="00DE4890" w:rsidRDefault="00F303DC" w:rsidP="001A58A4">
            <w:pPr>
              <w:pStyle w:val="Textkrperlinks"/>
            </w:pPr>
            <w:r>
              <w:t>LernSCHRITT Ch02.03.02.02</w:t>
            </w:r>
          </w:p>
        </w:tc>
        <w:tc>
          <w:tcPr>
            <w:tcW w:w="425" w:type="dxa"/>
            <w:shd w:val="clear" w:color="auto" w:fill="auto"/>
          </w:tcPr>
          <w:p w:rsidR="00F303DC" w:rsidRPr="00DE4890" w:rsidRDefault="00F303DC" w:rsidP="001B4C23">
            <w:pPr>
              <w:pStyle w:val="Textkrpermitte"/>
            </w:pPr>
          </w:p>
        </w:tc>
        <w:tc>
          <w:tcPr>
            <w:tcW w:w="1707" w:type="dxa"/>
            <w:shd w:val="clear" w:color="auto" w:fill="auto"/>
          </w:tcPr>
          <w:p w:rsidR="00F303DC" w:rsidRPr="00DE4890" w:rsidRDefault="00F303DC" w:rsidP="001B4C23">
            <w:pPr>
              <w:pStyle w:val="Textkrper"/>
            </w:pPr>
          </w:p>
        </w:tc>
      </w:tr>
      <w:tr w:rsidR="00F303DC" w:rsidRPr="00DE4890" w:rsidTr="000316C6">
        <w:tc>
          <w:tcPr>
            <w:tcW w:w="426" w:type="dxa"/>
            <w:vMerge/>
            <w:shd w:val="clear" w:color="auto" w:fill="auto"/>
          </w:tcPr>
          <w:p w:rsidR="00F303DC" w:rsidRPr="00DE4890" w:rsidRDefault="00F303DC" w:rsidP="001B4C23">
            <w:pPr>
              <w:pStyle w:val="Textkrper"/>
            </w:pPr>
          </w:p>
        </w:tc>
        <w:tc>
          <w:tcPr>
            <w:tcW w:w="3402" w:type="dxa"/>
            <w:shd w:val="clear" w:color="auto" w:fill="auto"/>
          </w:tcPr>
          <w:p w:rsidR="00F303DC" w:rsidRPr="00DE4890" w:rsidRDefault="00F303DC" w:rsidP="001A58A4">
            <w:pPr>
              <w:pStyle w:val="Textkrperlinks"/>
            </w:pPr>
            <w:r>
              <w:t>Ich kann anhand von geeigneten Mode</w:t>
            </w:r>
            <w:r>
              <w:t>l</w:t>
            </w:r>
            <w:r>
              <w:t>len den strukturellen Aufbau von Sto</w:t>
            </w:r>
            <w:r>
              <w:t>f</w:t>
            </w:r>
            <w:r>
              <w:t>fen beschreiben und erklären.</w:t>
            </w:r>
          </w:p>
        </w:tc>
        <w:tc>
          <w:tcPr>
            <w:tcW w:w="414" w:type="dxa"/>
            <w:shd w:val="clear" w:color="auto" w:fill="auto"/>
          </w:tcPr>
          <w:p w:rsidR="00F303DC" w:rsidRPr="00DE4890" w:rsidRDefault="00F303DC" w:rsidP="001A58A4">
            <w:pPr>
              <w:pStyle w:val="Textkrperlinks"/>
            </w:pPr>
          </w:p>
        </w:tc>
        <w:tc>
          <w:tcPr>
            <w:tcW w:w="3271" w:type="dxa"/>
            <w:shd w:val="clear" w:color="auto" w:fill="auto"/>
          </w:tcPr>
          <w:p w:rsidR="00F303DC" w:rsidRDefault="00F303DC" w:rsidP="001A58A4">
            <w:pPr>
              <w:pStyle w:val="Textkrperlinks"/>
            </w:pPr>
            <w:r>
              <w:t>LernPROJEKT Ch02.03.01</w:t>
            </w:r>
          </w:p>
          <w:p w:rsidR="00F303DC" w:rsidRDefault="00F303DC" w:rsidP="001A58A4">
            <w:pPr>
              <w:pStyle w:val="Textkrperlinks"/>
            </w:pPr>
            <w:r>
              <w:t>LernTHEMA CH02.03.01</w:t>
            </w:r>
          </w:p>
          <w:p w:rsidR="00F303DC" w:rsidRDefault="00F303DC" w:rsidP="001A58A4">
            <w:pPr>
              <w:pStyle w:val="Textkrperlinks"/>
            </w:pPr>
            <w:r>
              <w:t>LernSCHRITT Ch02.03.02.01</w:t>
            </w:r>
          </w:p>
          <w:p w:rsidR="00F303DC" w:rsidRDefault="00F303DC" w:rsidP="001A58A4">
            <w:pPr>
              <w:pStyle w:val="Textkrperlinks"/>
            </w:pPr>
            <w:r>
              <w:t>LernSCHRITT Ch02.03.02.02</w:t>
            </w:r>
          </w:p>
          <w:p w:rsidR="00F303DC" w:rsidRDefault="00F303DC" w:rsidP="001A58A4">
            <w:pPr>
              <w:pStyle w:val="Textkrperlinks"/>
            </w:pPr>
            <w:r>
              <w:t>LernSCHRITT Ch02.03.02.05</w:t>
            </w:r>
          </w:p>
          <w:p w:rsidR="00F303DC" w:rsidRPr="00DE4890" w:rsidRDefault="00F303DC" w:rsidP="001A58A4">
            <w:pPr>
              <w:pStyle w:val="Textkrperlinks"/>
            </w:pPr>
            <w:r>
              <w:t>LernSCHRITT Ch02.03.02.06</w:t>
            </w:r>
          </w:p>
        </w:tc>
        <w:tc>
          <w:tcPr>
            <w:tcW w:w="425" w:type="dxa"/>
            <w:shd w:val="clear" w:color="auto" w:fill="auto"/>
          </w:tcPr>
          <w:p w:rsidR="00F303DC" w:rsidRPr="00DE4890" w:rsidRDefault="00F303DC" w:rsidP="001B4C23">
            <w:pPr>
              <w:pStyle w:val="Textkrpermitte"/>
            </w:pPr>
          </w:p>
        </w:tc>
        <w:tc>
          <w:tcPr>
            <w:tcW w:w="1707" w:type="dxa"/>
            <w:shd w:val="clear" w:color="auto" w:fill="auto"/>
          </w:tcPr>
          <w:p w:rsidR="00F303DC" w:rsidRPr="00DE4890" w:rsidRDefault="00F303DC" w:rsidP="001B4C23">
            <w:pPr>
              <w:pStyle w:val="Textkrper"/>
            </w:pPr>
          </w:p>
        </w:tc>
      </w:tr>
      <w:tr w:rsidR="00F303DC" w:rsidRPr="00DE4890" w:rsidTr="000316C6">
        <w:tc>
          <w:tcPr>
            <w:tcW w:w="426" w:type="dxa"/>
            <w:vMerge/>
            <w:shd w:val="clear" w:color="auto" w:fill="auto"/>
          </w:tcPr>
          <w:p w:rsidR="00F303DC" w:rsidRPr="00DE4890" w:rsidRDefault="00F303DC" w:rsidP="001B4C23">
            <w:pPr>
              <w:pStyle w:val="Textkrper"/>
            </w:pPr>
          </w:p>
        </w:tc>
        <w:tc>
          <w:tcPr>
            <w:tcW w:w="3402" w:type="dxa"/>
            <w:shd w:val="clear" w:color="auto" w:fill="auto"/>
          </w:tcPr>
          <w:p w:rsidR="00F303DC" w:rsidRPr="00DE4890" w:rsidRDefault="00F303DC" w:rsidP="001A58A4">
            <w:pPr>
              <w:pStyle w:val="Textkrperlinks"/>
            </w:pPr>
            <w:r>
              <w:t>Ich kann den Unterschied zwischen organischen und anorganischen Stoffen erklären.</w:t>
            </w:r>
          </w:p>
        </w:tc>
        <w:tc>
          <w:tcPr>
            <w:tcW w:w="414" w:type="dxa"/>
            <w:shd w:val="clear" w:color="auto" w:fill="auto"/>
          </w:tcPr>
          <w:p w:rsidR="00F303DC" w:rsidRPr="001D5CC8" w:rsidRDefault="00F303DC" w:rsidP="001A58A4">
            <w:pPr>
              <w:pStyle w:val="Textkrpermitte"/>
              <w:rPr>
                <w:rFonts w:eastAsiaTheme="minorHAnsi"/>
                <w:lang w:eastAsia="en-US"/>
              </w:rPr>
            </w:pPr>
          </w:p>
        </w:tc>
        <w:tc>
          <w:tcPr>
            <w:tcW w:w="3271" w:type="dxa"/>
            <w:shd w:val="clear" w:color="auto" w:fill="auto"/>
          </w:tcPr>
          <w:p w:rsidR="00F303DC" w:rsidRDefault="00F303DC" w:rsidP="001A58A4">
            <w:pPr>
              <w:pStyle w:val="Textkrper"/>
              <w:rPr>
                <w:lang w:eastAsia="en-US"/>
              </w:rPr>
            </w:pPr>
            <w:r>
              <w:rPr>
                <w:lang w:eastAsia="en-US"/>
              </w:rPr>
              <w:t>LernPROJEKT Ch02.03.01</w:t>
            </w:r>
          </w:p>
          <w:p w:rsidR="00F303DC" w:rsidRDefault="00F303DC" w:rsidP="001A58A4">
            <w:pPr>
              <w:pStyle w:val="Textkrper"/>
              <w:rPr>
                <w:lang w:eastAsia="en-US"/>
              </w:rPr>
            </w:pPr>
            <w:r>
              <w:rPr>
                <w:lang w:eastAsia="en-US"/>
              </w:rPr>
              <w:t>LernSCHRITT Ch02.03.02.01</w:t>
            </w:r>
          </w:p>
          <w:p w:rsidR="00F303DC" w:rsidRPr="00DE4890" w:rsidRDefault="00F303DC" w:rsidP="001A58A4">
            <w:pPr>
              <w:pStyle w:val="Textkrper"/>
              <w:rPr>
                <w:lang w:eastAsia="en-US"/>
              </w:rPr>
            </w:pPr>
          </w:p>
        </w:tc>
        <w:tc>
          <w:tcPr>
            <w:tcW w:w="425" w:type="dxa"/>
            <w:shd w:val="clear" w:color="auto" w:fill="auto"/>
          </w:tcPr>
          <w:p w:rsidR="00F303DC" w:rsidRPr="00DE4890" w:rsidRDefault="00F303DC" w:rsidP="001B4C23">
            <w:pPr>
              <w:pStyle w:val="Textkrpermitte"/>
            </w:pPr>
          </w:p>
        </w:tc>
        <w:tc>
          <w:tcPr>
            <w:tcW w:w="1707" w:type="dxa"/>
            <w:shd w:val="clear" w:color="auto" w:fill="auto"/>
          </w:tcPr>
          <w:p w:rsidR="00F303DC" w:rsidRPr="00DE4890" w:rsidRDefault="00F303DC" w:rsidP="001B4C23">
            <w:pPr>
              <w:pStyle w:val="Textkrper"/>
            </w:pPr>
          </w:p>
        </w:tc>
      </w:tr>
      <w:tr w:rsidR="00B03712" w:rsidRPr="00DE4890" w:rsidTr="00B95DF4">
        <w:trPr>
          <w:trHeight w:val="1104"/>
        </w:trPr>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aus den Versuchsbeobachtu</w:t>
            </w:r>
            <w:r>
              <w:t>n</w:t>
            </w:r>
            <w:r>
              <w:t>gen und -deutungen  auf die Grundba</w:t>
            </w:r>
            <w:r>
              <w:t>u</w:t>
            </w:r>
            <w:r>
              <w:t>steine einfacher organischer Verbi</w:t>
            </w:r>
            <w:r>
              <w:t>n</w:t>
            </w:r>
            <w:r>
              <w:t>dungen schließen.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r>
              <w:t>LernPROJEKT Ch02.03.01</w:t>
            </w:r>
          </w:p>
          <w:p w:rsidR="00B03712" w:rsidRDefault="00B03712" w:rsidP="001A58A4">
            <w:pPr>
              <w:pStyle w:val="Textkrperlinks"/>
            </w:pPr>
            <w:r>
              <w:t>LernSCHRITT Ch02.03.02.01</w:t>
            </w:r>
          </w:p>
          <w:p w:rsidR="00B03712" w:rsidRDefault="00B03712" w:rsidP="001A58A4">
            <w:pPr>
              <w:pStyle w:val="Textkrperlinks"/>
            </w:pPr>
            <w:r>
              <w:t>LernSCHRITT Ch02.03.02.02</w:t>
            </w:r>
          </w:p>
          <w:p w:rsidR="00B03712" w:rsidRPr="00DE4890" w:rsidRDefault="00B03712" w:rsidP="001A58A4">
            <w:pPr>
              <w:pStyle w:val="Textkrperlinks"/>
            </w:pP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die einfachen organischen Verbindungen mit Hilfe eines Mol</w:t>
            </w:r>
            <w:r>
              <w:t>e</w:t>
            </w:r>
            <w:r>
              <w:t>külbaukastens darstellen.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r>
              <w:t>LernPROJEKT Ch02.03.01</w:t>
            </w:r>
          </w:p>
          <w:p w:rsidR="00B03712" w:rsidRPr="00DE4890" w:rsidRDefault="00B03712" w:rsidP="001A58A4">
            <w:pPr>
              <w:pStyle w:val="Textkrperlinks"/>
            </w:pPr>
            <w:proofErr w:type="spellStart"/>
            <w:r>
              <w:t>LernSCHRITT</w:t>
            </w:r>
            <w:proofErr w:type="spellEnd"/>
            <w:r>
              <w:t xml:space="preserve"> Ch02.03.02.05</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Pr="00DE4890" w:rsidRDefault="00B03712" w:rsidP="001A58A4">
            <w:pPr>
              <w:pStyle w:val="Textkrperlinks"/>
            </w:pPr>
            <w:r w:rsidRPr="001D5CC8">
              <w:t>Ich kann ein Lehrvideo erstellen.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Pr="00DE4890" w:rsidRDefault="00B03712" w:rsidP="001A58A4">
            <w:pPr>
              <w:pStyle w:val="Textkrperlinks"/>
            </w:pPr>
            <w:proofErr w:type="spellStart"/>
            <w:r>
              <w:t>LernPROJEKT</w:t>
            </w:r>
            <w:proofErr w:type="spellEnd"/>
            <w:r>
              <w:t xml:space="preserve"> Ch02.03.01</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Pr="00DE4890" w:rsidRDefault="00B03712" w:rsidP="001A58A4">
            <w:pPr>
              <w:pStyle w:val="Textkrperlinks"/>
            </w:pPr>
            <w:r>
              <w:rPr>
                <w:noProof/>
                <w:lang w:eastAsia="de-DE"/>
              </w:rPr>
              <mc:AlternateContent>
                <mc:Choice Requires="wps">
                  <w:drawing>
                    <wp:anchor distT="0" distB="0" distL="114300" distR="114300" simplePos="0" relativeHeight="252367872"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B03712" w:rsidRDefault="00B03712">
                                      <w:r>
                                        <w:t>[Geben Sie ein Zitat aus dem Dokument oder die Zusa</w:t>
                                      </w:r>
                                      <w:r>
                                        <w:t>m</w:t>
                                      </w:r>
                                      <w:r>
                                        <w:t>menfassung eines interessa</w:t>
                                      </w:r>
                                      <w:r>
                                        <w:t>n</w:t>
                                      </w:r>
                                      <w:r>
                                        <w:t>ten Punkts ein. Sie können das Textfeld an einer beliebigen Stelle im Dokument positioni</w:t>
                                      </w:r>
                                      <w:r>
                                        <w:t>e</w:t>
                                      </w:r>
                                      <w:r>
                                        <w:t>ren. Verwenden Sie die Regi</w:t>
                                      </w:r>
                                      <w:r>
                                        <w:t>s</w:t>
                                      </w:r>
                                      <w:r>
                                        <w:t>terkarte 'Zeichentools', wenn Sie das Format des Textfelds 'Textzitat' ändern möchten.]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45" type="#_x0000_t202" style="position:absolute;margin-left:0;margin-top:0;width:186.95pt;height:110.55pt;z-index:25236787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BhjSikCAABPBAAADgAAAAAAAAAAAAAAAAAuAgAAZHJzL2Uyb0Rv&#10;Yy54bWxQSwECLQAUAAYACAAAACEA/S8y1tsAAAAFAQAADwAAAAAAAAAAAAAAAACDBAAAZHJzL2Rv&#10;d25yZXYueG1sUEsFBgAAAAAEAAQA8wAAAIsFAAAAAA==&#10;">
                      <v:textbox style="mso-fit-shape-to-text:t">
                        <w:txbxContent>
                          <w:sdt>
                            <w:sdtPr>
                              <w:id w:val="568603642"/>
                              <w:temporary/>
                              <w:showingPlcHdr/>
                            </w:sdtPr>
                            <w:sdtContent>
                              <w:p w:rsidR="00B03712" w:rsidRDefault="00B03712">
                                <w:r>
                                  <w:t>[Geben Sie ein Zitat aus dem Dokument oder die Zusa</w:t>
                                </w:r>
                                <w:r>
                                  <w:t>m</w:t>
                                </w:r>
                                <w:r>
                                  <w:t>menfassung eines interessa</w:t>
                                </w:r>
                                <w:r>
                                  <w:t>n</w:t>
                                </w:r>
                                <w:r>
                                  <w:t>ten Punkts ein. Sie können das Textfeld an einer beliebigen Stelle im Dokument positioni</w:t>
                                </w:r>
                                <w:r>
                                  <w:t>e</w:t>
                                </w:r>
                                <w:r>
                                  <w:t>ren. Verwenden Sie die Regi</w:t>
                                </w:r>
                                <w:r>
                                  <w:t>s</w:t>
                                </w:r>
                                <w:r>
                                  <w:t>terkarte 'Zeichentools', wenn Sie das Format des Textfelds 'Textzitat' ändern möchten.]</w:t>
                                </w:r>
                              </w:p>
                            </w:sdtContent>
                          </w:sdt>
                        </w:txbxContent>
                      </v:textbox>
                    </v:shape>
                  </w:pict>
                </mc:Fallback>
              </mc:AlternateContent>
            </w:r>
            <w:r>
              <w:t>Ich kann mit modernen Medien, z. B. Handy oder Tablet, zielführend umg</w:t>
            </w:r>
            <w:r>
              <w:t>e</w:t>
            </w:r>
            <w:r>
              <w:t>hen.</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Default="00B03712" w:rsidP="001A58A4">
            <w:pPr>
              <w:pStyle w:val="Textkrper"/>
              <w:rPr>
                <w:lang w:eastAsia="en-US"/>
              </w:rPr>
            </w:pPr>
            <w:r>
              <w:rPr>
                <w:lang w:eastAsia="en-US"/>
              </w:rPr>
              <w:t>LernPROJEKT Ch02.03.01</w:t>
            </w:r>
          </w:p>
          <w:p w:rsidR="00B03712" w:rsidRDefault="00B03712" w:rsidP="001A58A4">
            <w:pPr>
              <w:pStyle w:val="Textkrper"/>
              <w:rPr>
                <w:lang w:eastAsia="en-US"/>
              </w:rPr>
            </w:pPr>
            <w:r>
              <w:rPr>
                <w:lang w:eastAsia="en-US"/>
              </w:rPr>
              <w:t>LernSCHRITT Ch02.03.02.04</w:t>
            </w:r>
          </w:p>
          <w:p w:rsidR="00B03712" w:rsidRPr="00DE4890" w:rsidRDefault="00B03712" w:rsidP="001A58A4">
            <w:pPr>
              <w:pStyle w:val="Textkrper"/>
              <w:rPr>
                <w:lang w:eastAsia="en-US"/>
              </w:rPr>
            </w:pP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Pr="00DE4890" w:rsidRDefault="00B03712" w:rsidP="001A58A4">
            <w:pPr>
              <w:pStyle w:val="Textkrperlinks"/>
            </w:pPr>
            <w:r w:rsidRPr="001D5CC8">
              <w:t>Ich kann Aufgaben bearbeiten, eingeü</w:t>
            </w:r>
            <w:r w:rsidRPr="001D5CC8">
              <w:t>b</w:t>
            </w:r>
            <w:r w:rsidRPr="001D5CC8">
              <w:t>te Arbeitstechniken anwen</w:t>
            </w:r>
            <w:r>
              <w:t xml:space="preserve">den und Aufgaben zeitlich und </w:t>
            </w:r>
            <w:r w:rsidRPr="001D5CC8">
              <w:t>inhaltlich stru</w:t>
            </w:r>
            <w:r w:rsidRPr="001D5CC8">
              <w:t>k</w:t>
            </w:r>
            <w:r w:rsidRPr="001D5CC8">
              <w:t>turieren.</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Default="00B03712" w:rsidP="001A58A4">
            <w:pPr>
              <w:pStyle w:val="Textkrperlinks"/>
            </w:pPr>
            <w:r>
              <w:t>LernTHEMA CH02.03.01</w:t>
            </w:r>
          </w:p>
          <w:p w:rsidR="00B03712" w:rsidRPr="00DE4890" w:rsidRDefault="00B03712" w:rsidP="001A58A4">
            <w:pPr>
              <w:pStyle w:val="Textkrper"/>
              <w:rPr>
                <w:lang w:eastAsia="en-US"/>
              </w:rPr>
            </w:pP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Pr="00DE4890" w:rsidRDefault="00B03712" w:rsidP="001A58A4">
            <w:pPr>
              <w:pStyle w:val="Textkrperlinks"/>
            </w:pPr>
            <w:r>
              <w:t>Ich kann aus einem Fachtext wichtige Informationen entnehmen.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r>
              <w:t>LernTHEMA CH02.03.01</w:t>
            </w:r>
          </w:p>
          <w:p w:rsidR="00B03712" w:rsidRPr="00DE4890" w:rsidRDefault="00B03712" w:rsidP="001A58A4">
            <w:pPr>
              <w:pStyle w:val="Textkrperlinks"/>
            </w:pPr>
            <w:proofErr w:type="spellStart"/>
            <w:r>
              <w:t>LernSCHRITT</w:t>
            </w:r>
            <w:proofErr w:type="spellEnd"/>
            <w:r>
              <w:t xml:space="preserve"> Ch02.03.01.01</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Pr="00DE4890" w:rsidRDefault="00B03712" w:rsidP="00C834DC">
            <w:pPr>
              <w:pStyle w:val="Textkrperlinks"/>
            </w:pPr>
            <w:r>
              <w:t>Ich kann den historischen Hintergrund der organischen Chemie beschreiben.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
              <w:rPr>
                <w:lang w:eastAsia="en-US"/>
              </w:rPr>
            </w:pPr>
            <w:r>
              <w:rPr>
                <w:lang w:eastAsia="en-US"/>
              </w:rPr>
              <w:t>LernTHEMA CH02.03.01</w:t>
            </w:r>
          </w:p>
          <w:p w:rsidR="00B03712" w:rsidRDefault="00B03712" w:rsidP="001A58A4">
            <w:pPr>
              <w:pStyle w:val="Textkrper"/>
              <w:rPr>
                <w:lang w:eastAsia="en-US"/>
              </w:rPr>
            </w:pPr>
            <w:r>
              <w:rPr>
                <w:lang w:eastAsia="en-US"/>
              </w:rPr>
              <w:t>LernSCHRITT Ch02.03.01.01</w:t>
            </w:r>
          </w:p>
          <w:p w:rsidR="00B03712" w:rsidRPr="00DE4890" w:rsidRDefault="00B03712" w:rsidP="001A58A4">
            <w:pPr>
              <w:pStyle w:val="Textkrperlinks"/>
            </w:pPr>
            <w:proofErr w:type="spellStart"/>
            <w:r>
              <w:t>LernSCHRITT</w:t>
            </w:r>
            <w:proofErr w:type="spellEnd"/>
            <w:r>
              <w:t xml:space="preserve"> Ch02.03.02.03</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rsidRPr="001D5CC8">
              <w:t>Ich kann Arbeitsergebnisse einschätzen.</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Pr="00DE4890" w:rsidRDefault="00B03712" w:rsidP="001A58A4">
            <w:pPr>
              <w:pStyle w:val="Textkrper"/>
              <w:rPr>
                <w:lang w:eastAsia="en-US"/>
              </w:rPr>
            </w:pPr>
            <w:proofErr w:type="spellStart"/>
            <w:r>
              <w:t>LernSCHRITT</w:t>
            </w:r>
            <w:proofErr w:type="spellEnd"/>
            <w:r>
              <w:t xml:space="preserve"> Ch02.03.01.01</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anhand des Versuchs der Ve</w:t>
            </w:r>
            <w:r>
              <w:t>r</w:t>
            </w:r>
            <w:r>
              <w:lastRenderedPageBreak/>
              <w:t>kohlung ein Element von organischen Verbindungen identifizieren.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Pr="00DE4890" w:rsidRDefault="00B03712" w:rsidP="001A58A4">
            <w:pPr>
              <w:pStyle w:val="Textkrperlinks"/>
            </w:pPr>
            <w:proofErr w:type="spellStart"/>
            <w:r>
              <w:t>LernSCHRITT</w:t>
            </w:r>
            <w:proofErr w:type="spellEnd"/>
            <w:r>
              <w:t xml:space="preserve"> Ch02.03.02.01</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einen Versuch sachgerecht protokollieren.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
              <w:rPr>
                <w:lang w:eastAsia="en-US"/>
              </w:rPr>
            </w:pPr>
            <w:r>
              <w:rPr>
                <w:lang w:eastAsia="en-US"/>
              </w:rPr>
              <w:t>LernSCHRITT Ch02.03.02.01</w:t>
            </w:r>
          </w:p>
          <w:p w:rsidR="00B03712" w:rsidRPr="00DE4890" w:rsidRDefault="00B03712" w:rsidP="001A58A4">
            <w:pPr>
              <w:pStyle w:val="Textkrperlinks"/>
            </w:pPr>
            <w:proofErr w:type="spellStart"/>
            <w:r>
              <w:t>LernSCHRITT</w:t>
            </w:r>
            <w:proofErr w:type="spellEnd"/>
            <w:r>
              <w:t xml:space="preserve"> Ch02.03.02.02</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durch das Auswerten von zwei Versuchen zwei Elemente einer einf</w:t>
            </w:r>
            <w:r>
              <w:t>a</w:t>
            </w:r>
            <w:r>
              <w:t>chen organischen Verbindung bene</w:t>
            </w:r>
            <w:r>
              <w:t>n</w:t>
            </w:r>
            <w:r>
              <w:t xml:space="preserve">nen. </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Pr="00DE4890" w:rsidRDefault="00B03712" w:rsidP="001A58A4">
            <w:pPr>
              <w:pStyle w:val="Textkrper"/>
              <w:rPr>
                <w:lang w:eastAsia="en-US"/>
              </w:rPr>
            </w:pPr>
            <w:proofErr w:type="spellStart"/>
            <w:r>
              <w:t>LernSCHRITT</w:t>
            </w:r>
            <w:proofErr w:type="spellEnd"/>
            <w:r>
              <w:t xml:space="preserve"> Ch02.03.02.02</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rsidRPr="00294F20">
              <w:t>Ich kann Stoffe anhand ihrer Eige</w:t>
            </w:r>
            <w:r w:rsidRPr="00294F20">
              <w:t>n</w:t>
            </w:r>
            <w:r w:rsidRPr="00294F20">
              <w:t>schaften charakterisieren.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Pr="00DE4890" w:rsidRDefault="00B03712" w:rsidP="001A58A4">
            <w:pPr>
              <w:pStyle w:val="Textkrperlinks"/>
            </w:pPr>
            <w:proofErr w:type="spellStart"/>
            <w:r>
              <w:t>LernSCHRITT</w:t>
            </w:r>
            <w:proofErr w:type="spellEnd"/>
            <w:r>
              <w:t xml:space="preserve"> Ch02.03.02.03</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die Eigenschaften von Stoffen mit chemischen Fachbegriffen b</w:t>
            </w:r>
            <w:r>
              <w:t>e</w:t>
            </w:r>
            <w:r>
              <w:t>schreiben.</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Default="00B03712" w:rsidP="001A58A4">
            <w:pPr>
              <w:pStyle w:val="Textkrper"/>
              <w:rPr>
                <w:lang w:eastAsia="en-US"/>
              </w:rPr>
            </w:pPr>
            <w:r>
              <w:rPr>
                <w:lang w:eastAsia="en-US"/>
              </w:rPr>
              <w:t>LernSCHRITT Ch02.03.02.03</w:t>
            </w:r>
          </w:p>
          <w:p w:rsidR="00B03712" w:rsidRPr="00DE4890" w:rsidRDefault="00B03712" w:rsidP="001A58A4">
            <w:pPr>
              <w:pStyle w:val="Textkrper"/>
              <w:rPr>
                <w:lang w:eastAsia="en-US"/>
              </w:rPr>
            </w:pP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rsidRPr="00294F20">
              <w:t>Ich kann den strukturellen Aufbau von Stoffen benennen</w:t>
            </w:r>
            <w:r>
              <w:t>.</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Default="00B03712" w:rsidP="001A58A4">
            <w:pPr>
              <w:pStyle w:val="Textkrper"/>
              <w:rPr>
                <w:lang w:eastAsia="en-US"/>
              </w:rPr>
            </w:pPr>
            <w:r>
              <w:rPr>
                <w:lang w:eastAsia="en-US"/>
              </w:rPr>
              <w:t>LernSCHRITT Ch02.03.03.01</w:t>
            </w:r>
          </w:p>
          <w:p w:rsidR="00B03712" w:rsidRDefault="00B03712" w:rsidP="001A58A4">
            <w:pPr>
              <w:pStyle w:val="Textkrper"/>
              <w:rPr>
                <w:lang w:eastAsia="en-US"/>
              </w:rPr>
            </w:pPr>
            <w:r>
              <w:rPr>
                <w:lang w:eastAsia="en-US"/>
              </w:rPr>
              <w:t>LernSCHRITT Ch02.03.03.02</w:t>
            </w:r>
          </w:p>
          <w:p w:rsidR="00B03712" w:rsidRDefault="00B03712" w:rsidP="001A58A4">
            <w:pPr>
              <w:pStyle w:val="Textkrper"/>
              <w:rPr>
                <w:lang w:eastAsia="en-US"/>
              </w:rPr>
            </w:pPr>
            <w:r>
              <w:rPr>
                <w:lang w:eastAsia="en-US"/>
              </w:rPr>
              <w:t>LernSCHRITT Ch02.03.03.04</w:t>
            </w:r>
          </w:p>
          <w:p w:rsidR="00B03712" w:rsidRDefault="00B03712" w:rsidP="001A58A4">
            <w:pPr>
              <w:pStyle w:val="Textkrper"/>
              <w:rPr>
                <w:lang w:eastAsia="en-US"/>
              </w:rPr>
            </w:pPr>
            <w:r>
              <w:rPr>
                <w:lang w:eastAsia="en-US"/>
              </w:rPr>
              <w:t>LernSCHRITT Ch02.03.03.05</w:t>
            </w:r>
          </w:p>
          <w:p w:rsidR="00B03712" w:rsidRPr="00DE4890" w:rsidRDefault="00B03712" w:rsidP="001A58A4">
            <w:pPr>
              <w:pStyle w:val="Textkrper"/>
              <w:rPr>
                <w:lang w:eastAsia="en-US"/>
              </w:rPr>
            </w:pPr>
            <w:proofErr w:type="spellStart"/>
            <w:r>
              <w:rPr>
                <w:lang w:eastAsia="en-US"/>
              </w:rPr>
              <w:t>LernSCHRITT</w:t>
            </w:r>
            <w:proofErr w:type="spellEnd"/>
            <w:r>
              <w:rPr>
                <w:lang w:eastAsia="en-US"/>
              </w:rPr>
              <w:t xml:space="preserve"> Ch02.03.03.06</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die Namen von aliphatischen Kohlenwasserstoffen den Strukturfo</w:t>
            </w:r>
            <w:r>
              <w:t>r</w:t>
            </w:r>
            <w:r>
              <w:t>meln zuordnen.</w:t>
            </w:r>
          </w:p>
        </w:tc>
        <w:tc>
          <w:tcPr>
            <w:tcW w:w="414" w:type="dxa"/>
            <w:shd w:val="clear" w:color="auto" w:fill="auto"/>
          </w:tcPr>
          <w:p w:rsidR="00B03712" w:rsidRPr="001D5CC8" w:rsidRDefault="00B03712" w:rsidP="001A58A4">
            <w:pPr>
              <w:pStyle w:val="Textkrpermitte"/>
              <w:rPr>
                <w:rFonts w:eastAsiaTheme="minorHAnsi"/>
                <w:lang w:eastAsia="en-US"/>
              </w:rPr>
            </w:pPr>
          </w:p>
        </w:tc>
        <w:tc>
          <w:tcPr>
            <w:tcW w:w="3271" w:type="dxa"/>
            <w:shd w:val="clear" w:color="auto" w:fill="auto"/>
          </w:tcPr>
          <w:p w:rsidR="00B03712" w:rsidRDefault="00B03712" w:rsidP="001A58A4">
            <w:pPr>
              <w:pStyle w:val="Textkrperlinks"/>
            </w:pPr>
            <w:r>
              <w:t>LernSCHRITT Ch02.03.03.01</w:t>
            </w:r>
          </w:p>
          <w:p w:rsidR="00B03712" w:rsidRDefault="00B03712" w:rsidP="001A58A4">
            <w:pPr>
              <w:pStyle w:val="Textkrper"/>
              <w:rPr>
                <w:lang w:eastAsia="en-US"/>
              </w:rPr>
            </w:pPr>
            <w:proofErr w:type="spellStart"/>
            <w:r>
              <w:t>LernSCHRITT</w:t>
            </w:r>
            <w:proofErr w:type="spellEnd"/>
            <w:r>
              <w:t xml:space="preserve"> Ch02.03.03.02</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Pr="00294F20" w:rsidRDefault="00B03712" w:rsidP="00F303DC">
            <w:pPr>
              <w:pStyle w:val="Textkrperlinks"/>
            </w:pPr>
            <w:r>
              <w:t>Ich kann aliphatische Kohlenwasse</w:t>
            </w:r>
            <w:r>
              <w:t>r</w:t>
            </w:r>
            <w:r>
              <w:t>stoffe benennen.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r>
              <w:t>LernSCHRITT Ch02.03.03.01</w:t>
            </w:r>
          </w:p>
          <w:p w:rsidR="00B03712" w:rsidRDefault="00B03712" w:rsidP="001A58A4">
            <w:pPr>
              <w:pStyle w:val="Textkrperlinks"/>
            </w:pPr>
            <w:r>
              <w:t>LernSCHRITT Ch02.03.03.02</w:t>
            </w:r>
          </w:p>
          <w:p w:rsidR="00B03712" w:rsidRDefault="00B03712" w:rsidP="001A58A4">
            <w:pPr>
              <w:pStyle w:val="Textkrperlinks"/>
            </w:pPr>
            <w:proofErr w:type="spellStart"/>
            <w:r>
              <w:t>LernSCHRITT</w:t>
            </w:r>
            <w:proofErr w:type="spellEnd"/>
            <w:r>
              <w:t xml:space="preserve"> Ch02.03.03.04</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die Summenformel aus der Strukturformel von aliphatischen Ko</w:t>
            </w:r>
            <w:r>
              <w:t>h</w:t>
            </w:r>
            <w:r>
              <w:t>lenwasserstoffen aufstellen.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Ch02.03.03.03</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den strukturellen Aufbau von Stoffen mit Fachbegriffen beschreiben.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Ch02.03.03.04</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die Namen von aliphatischen Kohlenwasserstoffen den Summenfo</w:t>
            </w:r>
            <w:r>
              <w:t>r</w:t>
            </w:r>
            <w:r>
              <w:t>meln zuordnen.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Ch02.03.03.04</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Regeln zur Benennung von aliphatischen Kohlenwasserstoffen selbstständig herleiten.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Ch02.03.03.05</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verzweigte Kohlenwassersto</w:t>
            </w:r>
            <w:r>
              <w:t>f</w:t>
            </w:r>
            <w:r>
              <w:t>fe benennen.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Ch02.03.03.05</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Regeln zur Benennung von aliphatischen Kohlenwasserstoffen anwenden.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Ch02.03.03.06</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t>Ich kann ausgehend von dem Namen eines Kohlenwasserstoffes die Struktu</w:t>
            </w:r>
            <w:r>
              <w:t>r</w:t>
            </w:r>
            <w:r>
              <w:t>formel herleiten.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Ch02.03.03.06</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r w:rsidRPr="003463CC">
              <w:t>Ich kann meine Arbeit mit dem Lernm</w:t>
            </w:r>
            <w:r w:rsidRPr="003463CC">
              <w:t>a</w:t>
            </w:r>
            <w:r w:rsidRPr="003463CC">
              <w:t>terial anhand der „5-Finger-Feedbackmethode“ reflektieren.</w:t>
            </w: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roofErr w:type="spellStart"/>
            <w:r>
              <w:t>LernSCHRITT</w:t>
            </w:r>
            <w:proofErr w:type="spellEnd"/>
            <w:r>
              <w:t xml:space="preserve"> Ch02.03.04</w:t>
            </w: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r w:rsidR="00B03712" w:rsidRPr="00DE4890" w:rsidTr="000316C6">
        <w:tc>
          <w:tcPr>
            <w:tcW w:w="426" w:type="dxa"/>
            <w:vMerge/>
            <w:shd w:val="clear" w:color="auto" w:fill="auto"/>
          </w:tcPr>
          <w:p w:rsidR="00B03712" w:rsidRPr="00DE4890" w:rsidRDefault="00B03712" w:rsidP="001B4C23">
            <w:pPr>
              <w:pStyle w:val="Textkrper"/>
            </w:pPr>
          </w:p>
        </w:tc>
        <w:tc>
          <w:tcPr>
            <w:tcW w:w="3402" w:type="dxa"/>
            <w:shd w:val="clear" w:color="auto" w:fill="auto"/>
          </w:tcPr>
          <w:p w:rsidR="00B03712" w:rsidRDefault="00B03712" w:rsidP="001A58A4">
            <w:pPr>
              <w:pStyle w:val="Textkrperlinks"/>
            </w:pPr>
          </w:p>
        </w:tc>
        <w:tc>
          <w:tcPr>
            <w:tcW w:w="414" w:type="dxa"/>
            <w:shd w:val="clear" w:color="auto" w:fill="auto"/>
          </w:tcPr>
          <w:p w:rsidR="00B03712" w:rsidRPr="00DE4890" w:rsidRDefault="00B03712" w:rsidP="001A58A4">
            <w:pPr>
              <w:pStyle w:val="Textkrperlinks"/>
            </w:pPr>
          </w:p>
        </w:tc>
        <w:tc>
          <w:tcPr>
            <w:tcW w:w="3271" w:type="dxa"/>
            <w:shd w:val="clear" w:color="auto" w:fill="auto"/>
          </w:tcPr>
          <w:p w:rsidR="00B03712" w:rsidRDefault="00B03712" w:rsidP="001A58A4">
            <w:pPr>
              <w:pStyle w:val="Textkrperlinks"/>
            </w:pPr>
          </w:p>
        </w:tc>
        <w:tc>
          <w:tcPr>
            <w:tcW w:w="425" w:type="dxa"/>
            <w:shd w:val="clear" w:color="auto" w:fill="auto"/>
          </w:tcPr>
          <w:p w:rsidR="00B03712" w:rsidRPr="00DE4890" w:rsidRDefault="00B03712" w:rsidP="001B4C23">
            <w:pPr>
              <w:pStyle w:val="Textkrpermitte"/>
            </w:pPr>
          </w:p>
        </w:tc>
        <w:tc>
          <w:tcPr>
            <w:tcW w:w="1707" w:type="dxa"/>
            <w:shd w:val="clear" w:color="auto" w:fill="auto"/>
          </w:tcPr>
          <w:p w:rsidR="00B03712" w:rsidRPr="00DE4890" w:rsidRDefault="00B03712" w:rsidP="001B4C23">
            <w:pPr>
              <w:pStyle w:val="Textkrper"/>
            </w:pPr>
          </w:p>
        </w:tc>
      </w:tr>
    </w:tbl>
    <w:p w:rsidR="002E281A" w:rsidRDefault="002E281A" w:rsidP="00F0156F">
      <w:pPr>
        <w:pStyle w:val="Textkrper"/>
      </w:pPr>
    </w:p>
    <w:p w:rsidR="002E281A" w:rsidRDefault="002E281A" w:rsidP="00F0156F">
      <w:pPr>
        <w:pStyle w:val="Textkrper"/>
        <w:sectPr w:rsidR="002E281A" w:rsidSect="00E60E5A">
          <w:type w:val="continuous"/>
          <w:pgSz w:w="11906" w:h="16838" w:code="9"/>
          <w:pgMar w:top="1418" w:right="3402" w:bottom="1134" w:left="1134" w:header="709" w:footer="709" w:gutter="0"/>
          <w:cols w:space="708"/>
          <w:docGrid w:linePitch="360"/>
        </w:sectPr>
      </w:pPr>
    </w:p>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2"/>
        <w:gridCol w:w="9136"/>
        <w:gridCol w:w="1172"/>
        <w:gridCol w:w="1172"/>
      </w:tblGrid>
      <w:tr w:rsidR="00EE39DB" w:rsidRPr="00DE4890" w:rsidTr="004E6AD0">
        <w:trPr>
          <w:trHeight w:val="544"/>
        </w:trPr>
        <w:tc>
          <w:tcPr>
            <w:tcW w:w="2412" w:type="dxa"/>
            <w:shd w:val="clear" w:color="auto" w:fill="D9D9D9" w:themeFill="background1" w:themeFillShade="D9"/>
          </w:tcPr>
          <w:p w:rsidR="00EE39DB" w:rsidRDefault="00EE39DB" w:rsidP="00185446">
            <w:pPr>
              <w:pStyle w:val="Tabelle6pt"/>
            </w:pPr>
            <w:r>
              <w:lastRenderedPageBreak/>
              <w:t>Fach</w:t>
            </w:r>
          </w:p>
          <w:p w:rsidR="00EE39DB" w:rsidRPr="00DE4890" w:rsidRDefault="0096595D" w:rsidP="00185446">
            <w:pPr>
              <w:pStyle w:val="TabelleKopflinks"/>
            </w:pPr>
            <w:r>
              <w:t>Chemie</w:t>
            </w:r>
          </w:p>
        </w:tc>
        <w:tc>
          <w:tcPr>
            <w:tcW w:w="9136" w:type="dxa"/>
            <w:shd w:val="clear" w:color="auto" w:fill="D9D9D9" w:themeFill="background1" w:themeFillShade="D9"/>
          </w:tcPr>
          <w:p w:rsidR="00EE39DB" w:rsidRDefault="00A0571C" w:rsidP="00185446">
            <w:pPr>
              <w:pStyle w:val="Tabelle6pt"/>
            </w:pPr>
            <w:r>
              <w:t>Titel</w:t>
            </w:r>
          </w:p>
          <w:p w:rsidR="00EE39DB" w:rsidRPr="00DE4890" w:rsidRDefault="00003589" w:rsidP="00185446">
            <w:pPr>
              <w:pStyle w:val="TabelleKopflinks"/>
            </w:pPr>
            <w:r w:rsidRPr="00003589">
              <w:t>Aliphatische Kohlenwasserstoffe</w:t>
            </w:r>
            <w:r w:rsidR="004E6AD0">
              <w:t xml:space="preserve"> </w:t>
            </w:r>
          </w:p>
        </w:tc>
        <w:tc>
          <w:tcPr>
            <w:tcW w:w="1172" w:type="dxa"/>
            <w:shd w:val="clear" w:color="auto" w:fill="D9D9D9" w:themeFill="background1" w:themeFillShade="D9"/>
          </w:tcPr>
          <w:p w:rsidR="00EE39DB" w:rsidRPr="00DE4890" w:rsidRDefault="00EE39DB" w:rsidP="00185446">
            <w:pPr>
              <w:pStyle w:val="Tabelle6pt"/>
            </w:pPr>
            <w:r w:rsidRPr="00DE4890">
              <w:t>Lern</w:t>
            </w:r>
            <w:r>
              <w:t>fortschritt</w:t>
            </w:r>
          </w:p>
          <w:p w:rsidR="00EE39DB" w:rsidRPr="00DE4890" w:rsidRDefault="00003589" w:rsidP="00185446">
            <w:pPr>
              <w:pStyle w:val="TabelleKopflinks"/>
            </w:pPr>
            <w:r>
              <w:t>LFS 3</w:t>
            </w:r>
          </w:p>
        </w:tc>
        <w:tc>
          <w:tcPr>
            <w:tcW w:w="1172" w:type="dxa"/>
            <w:shd w:val="clear" w:color="auto" w:fill="D9D9D9" w:themeFill="background1" w:themeFillShade="D9"/>
          </w:tcPr>
          <w:p w:rsidR="00003589" w:rsidRPr="00B51DE9" w:rsidRDefault="00A0571C" w:rsidP="00A0571C">
            <w:pPr>
              <w:pStyle w:val="Tabelle6pt"/>
            </w:pPr>
            <w:r>
              <w:t>Lernwegeliste</w:t>
            </w:r>
          </w:p>
          <w:p w:rsidR="00EE39DB" w:rsidRPr="00DE4890" w:rsidRDefault="00003589" w:rsidP="00003589">
            <w:pPr>
              <w:pStyle w:val="TabelleKopflinks"/>
              <w:jc w:val="center"/>
            </w:pPr>
            <w:r>
              <w:t>Ch02.03</w:t>
            </w:r>
          </w:p>
        </w:tc>
      </w:tr>
    </w:tbl>
    <w:p w:rsidR="00CD1CB7" w:rsidRPr="004E6AD0" w:rsidRDefault="004E6AD0" w:rsidP="00CD1CB7">
      <w:pPr>
        <w:pStyle w:val="berschrift1"/>
        <w:rPr>
          <w:lang w:val="en-US"/>
        </w:rPr>
      </w:pPr>
      <w:r>
        <w:rPr>
          <w:noProof/>
        </w:rPr>
        <w:drawing>
          <wp:anchor distT="0" distB="0" distL="114300" distR="114300" simplePos="0" relativeHeight="252297216" behindDoc="1" locked="0" layoutInCell="1" allowOverlap="1" wp14:anchorId="5EA96483" wp14:editId="2381EA41">
            <wp:simplePos x="0" y="0"/>
            <wp:positionH relativeFrom="column">
              <wp:posOffset>0</wp:posOffset>
            </wp:positionH>
            <wp:positionV relativeFrom="paragraph">
              <wp:posOffset>65405</wp:posOffset>
            </wp:positionV>
            <wp:extent cx="8833485" cy="5581650"/>
            <wp:effectExtent l="0" t="0" r="5715" b="0"/>
            <wp:wrapNone/>
            <wp:docPr id="192" name="Grafik 192" descr="J:\3-33\Allgemein\_BFPE\Lernmaterialien 2017\Chemie\AO Ch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3-33\Allgemein\_BFPE\Lernmaterialien 2017\Chemie\AO Chemi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33485"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8A4">
        <w:rPr>
          <w:noProof/>
        </w:rPr>
        <w:drawing>
          <wp:anchor distT="0" distB="0" distL="114300" distR="114300" simplePos="0" relativeHeight="252244992" behindDoc="1" locked="0" layoutInCell="1" allowOverlap="1" wp14:anchorId="4A049255" wp14:editId="2C6EB51A">
            <wp:simplePos x="0" y="0"/>
            <wp:positionH relativeFrom="column">
              <wp:posOffset>-1593</wp:posOffset>
            </wp:positionH>
            <wp:positionV relativeFrom="paragraph">
              <wp:posOffset>68029</wp:posOffset>
            </wp:positionV>
            <wp:extent cx="8833843" cy="5582093"/>
            <wp:effectExtent l="0" t="0" r="5715" b="0"/>
            <wp:wrapNone/>
            <wp:docPr id="1385" name="Grafik 1385" descr="J:\3-33\Allgemein\_BFPE\Lernmaterialien 2017\Chemie\AO Ch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3-33\Allgemein\_BFPE\Lernmaterialien 2017\Chemie\AO Chemi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33843" cy="5582093"/>
                    </a:xfrm>
                    <a:prstGeom prst="rect">
                      <a:avLst/>
                    </a:prstGeom>
                    <a:noFill/>
                    <a:ln>
                      <a:noFill/>
                    </a:ln>
                  </pic:spPr>
                </pic:pic>
              </a:graphicData>
            </a:graphic>
            <wp14:sizeRelH relativeFrom="page">
              <wp14:pctWidth>0</wp14:pctWidth>
            </wp14:sizeRelH>
            <wp14:sizeRelV relativeFrom="page">
              <wp14:pctHeight>0</wp14:pctHeight>
            </wp14:sizeRelV>
          </wp:anchor>
        </w:drawing>
      </w:r>
      <w:r w:rsidR="001424B4" w:rsidRPr="004E6AD0">
        <w:rPr>
          <w:lang w:val="en-US"/>
        </w:rPr>
        <w:t>Advance Organizer</w:t>
      </w:r>
    </w:p>
    <w:p w:rsidR="004E6AD0" w:rsidRPr="00862D2E" w:rsidRDefault="004E6AD0" w:rsidP="00862D2E">
      <w:pPr>
        <w:pStyle w:val="Marginaliegrau"/>
        <w:framePr w:wrap="around" w:x="11065" w:y="7930"/>
      </w:pPr>
      <w:r w:rsidRPr="00862D2E">
        <w:t xml:space="preserve">Bild: Anorganische Chemie </w:t>
      </w:r>
      <w:r w:rsidR="00862D2E">
        <w:t xml:space="preserve">Quelle: </w:t>
      </w:r>
      <w:hyperlink r:id="rId62" w:history="1">
        <w:r w:rsidRPr="00862D2E">
          <w:rPr>
            <w:rStyle w:val="Hyperlink"/>
          </w:rPr>
          <w:t>www.pixelio.de</w:t>
        </w:r>
      </w:hyperlink>
      <w:r w:rsidRPr="00862D2E">
        <w:t xml:space="preserve"> </w:t>
      </w:r>
    </w:p>
    <w:p w:rsidR="004E6AD0" w:rsidRPr="00862D2E" w:rsidRDefault="004E6AD0" w:rsidP="00862D2E">
      <w:pPr>
        <w:pStyle w:val="Marginaliegrau"/>
        <w:framePr w:wrap="around" w:x="11065" w:y="7930"/>
      </w:pPr>
      <w:r w:rsidRPr="00862D2E">
        <w:t>© Rolf Handke/PIXELIO'</w:t>
      </w:r>
    </w:p>
    <w:p w:rsidR="00367137" w:rsidRDefault="00367137" w:rsidP="00367137">
      <w:pPr>
        <w:pStyle w:val="Marginaliegrau"/>
        <w:framePr w:wrap="around" w:x="8946" w:y="7930"/>
      </w:pPr>
      <w:r w:rsidRPr="00862D2E">
        <w:t xml:space="preserve">Bild: </w:t>
      </w:r>
      <w:r>
        <w:t>Handystapel</w:t>
      </w:r>
    </w:p>
    <w:p w:rsidR="00367137" w:rsidRPr="00862D2E" w:rsidRDefault="00367137" w:rsidP="00367137">
      <w:pPr>
        <w:pStyle w:val="Marginaliegrau"/>
        <w:framePr w:wrap="around" w:x="8946" w:y="7930"/>
      </w:pPr>
      <w:r>
        <w:t xml:space="preserve">Quelle: </w:t>
      </w:r>
      <w:hyperlink r:id="rId63" w:history="1">
        <w:r w:rsidRPr="00862D2E">
          <w:rPr>
            <w:rStyle w:val="Hyperlink"/>
          </w:rPr>
          <w:t>www.pixelio.de</w:t>
        </w:r>
      </w:hyperlink>
      <w:r w:rsidRPr="00862D2E">
        <w:t xml:space="preserve"> </w:t>
      </w:r>
    </w:p>
    <w:p w:rsidR="00367137" w:rsidRPr="00862D2E" w:rsidRDefault="00367137" w:rsidP="00367137">
      <w:pPr>
        <w:pStyle w:val="Marginaliegrau"/>
        <w:framePr w:wrap="around" w:x="8946" w:y="7930"/>
      </w:pPr>
      <w:r w:rsidRPr="00862D2E">
        <w:t xml:space="preserve">© </w:t>
      </w:r>
      <w:r>
        <w:t xml:space="preserve">Harald </w:t>
      </w:r>
      <w:proofErr w:type="spellStart"/>
      <w:r>
        <w:t>Wanetschka</w:t>
      </w:r>
      <w:proofErr w:type="spellEnd"/>
      <w:r w:rsidRPr="00862D2E">
        <w:t>/</w:t>
      </w:r>
      <w:r>
        <w:t xml:space="preserve"> </w:t>
      </w:r>
      <w:r w:rsidRPr="00862D2E">
        <w:t>PIXELIO'</w:t>
      </w:r>
    </w:p>
    <w:p w:rsidR="00862D2E" w:rsidRPr="00862D2E" w:rsidRDefault="00862D2E" w:rsidP="00367137">
      <w:pPr>
        <w:pStyle w:val="Marginaliegrau"/>
        <w:framePr w:wrap="around" w:x="13198" w:y="7917"/>
      </w:pPr>
      <w:r w:rsidRPr="00862D2E">
        <w:t xml:space="preserve">Bild: </w:t>
      </w:r>
      <w:r>
        <w:t>Organische</w:t>
      </w:r>
      <w:r w:rsidRPr="00862D2E">
        <w:t xml:space="preserve"> Chemie </w:t>
      </w:r>
      <w:r>
        <w:t xml:space="preserve">Quelle: </w:t>
      </w:r>
      <w:hyperlink r:id="rId64" w:history="1">
        <w:r w:rsidRPr="00862D2E">
          <w:rPr>
            <w:rStyle w:val="Hyperlink"/>
          </w:rPr>
          <w:t>www.pixelio.de</w:t>
        </w:r>
      </w:hyperlink>
      <w:r w:rsidRPr="00862D2E">
        <w:t xml:space="preserve"> </w:t>
      </w:r>
    </w:p>
    <w:p w:rsidR="00862D2E" w:rsidRPr="004E6AD0" w:rsidRDefault="00862D2E" w:rsidP="00367137">
      <w:pPr>
        <w:pStyle w:val="Marginaliegrau"/>
        <w:framePr w:wrap="around" w:x="13198" w:y="7917"/>
        <w:rPr>
          <w:lang w:val="en-US"/>
        </w:rPr>
      </w:pPr>
      <w:r w:rsidRPr="004E6AD0">
        <w:rPr>
          <w:lang w:val="en-US"/>
        </w:rPr>
        <w:t xml:space="preserve">© </w:t>
      </w:r>
      <w:r>
        <w:rPr>
          <w:lang w:val="en-US"/>
        </w:rPr>
        <w:t>Christian Bachmann</w:t>
      </w:r>
      <w:r w:rsidRPr="004E6AD0">
        <w:rPr>
          <w:lang w:val="en-US"/>
        </w:rPr>
        <w:t>/</w:t>
      </w:r>
      <w:r>
        <w:rPr>
          <w:lang w:val="en-US"/>
        </w:rPr>
        <w:t xml:space="preserve"> </w:t>
      </w:r>
      <w:r w:rsidRPr="004E6AD0">
        <w:rPr>
          <w:lang w:val="en-US"/>
        </w:rPr>
        <w:t>PIXELIO'</w:t>
      </w:r>
    </w:p>
    <w:p w:rsidR="001424B4" w:rsidRPr="004E6AD0" w:rsidRDefault="00B03712" w:rsidP="001424B4">
      <w:pPr>
        <w:pStyle w:val="Textkrper"/>
        <w:rPr>
          <w:lang w:val="en-US"/>
        </w:rPr>
      </w:pPr>
      <w:r w:rsidRPr="00B03712">
        <w:rPr>
          <w:noProof/>
        </w:rPr>
        <mc:AlternateContent>
          <mc:Choice Requires="wps">
            <w:drawing>
              <wp:anchor distT="0" distB="0" distL="114300" distR="114300" simplePos="0" relativeHeight="252378112" behindDoc="0" locked="0" layoutInCell="1" allowOverlap="1" wp14:anchorId="5802CFB3" wp14:editId="7EE6F538">
                <wp:simplePos x="0" y="0"/>
                <wp:positionH relativeFrom="column">
                  <wp:posOffset>6408420</wp:posOffset>
                </wp:positionH>
                <wp:positionV relativeFrom="paragraph">
                  <wp:posOffset>4250794</wp:posOffset>
                </wp:positionV>
                <wp:extent cx="839972" cy="308344"/>
                <wp:effectExtent l="0" t="0" r="0" b="0"/>
                <wp:wrapNone/>
                <wp:docPr id="1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72" cy="308344"/>
                        </a:xfrm>
                        <a:prstGeom prst="rect">
                          <a:avLst/>
                        </a:prstGeom>
                        <a:solidFill>
                          <a:srgbClr val="FFFFFF"/>
                        </a:solidFill>
                        <a:ln w="9525">
                          <a:noFill/>
                          <a:miter lim="800000"/>
                          <a:headEnd/>
                          <a:tailEnd/>
                        </a:ln>
                      </wps:spPr>
                      <wps:txbx>
                        <w:txbxContent>
                          <w:p w:rsidR="00B03712" w:rsidRPr="0068753F" w:rsidRDefault="00B03712">
                            <w:pPr>
                              <w:rPr>
                                <w:b/>
                                <w:color w:val="548DD4" w:themeColor="text2" w:themeTint="99"/>
                                <w:sz w:val="28"/>
                                <w:szCs w:val="28"/>
                              </w:rPr>
                            </w:pPr>
                            <w:r w:rsidRPr="0068753F">
                              <w:rPr>
                                <w:b/>
                                <w:color w:val="548DD4" w:themeColor="text2" w:themeTint="99"/>
                                <w:sz w:val="28"/>
                                <w:szCs w:val="28"/>
                              </w:rPr>
                              <w:t>Video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04.6pt;margin-top:334.7pt;width:66.15pt;height:24.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" stroked="f">
                <v:textbox>
                  <w:txbxContent>
                    <w:p w:rsidR="00B03712" w:rsidRPr="0068753F" w:rsidRDefault="00B03712">
                      <w:pPr>
                        <w:rPr>
                          <w:b/>
                          <w:color w:val="548DD4" w:themeColor="text2" w:themeTint="99"/>
                          <w:sz w:val="28"/>
                          <w:szCs w:val="28"/>
                        </w:rPr>
                      </w:pPr>
                      <w:r w:rsidRPr="0068753F">
                        <w:rPr>
                          <w:b/>
                          <w:color w:val="548DD4" w:themeColor="text2" w:themeTint="99"/>
                          <w:sz w:val="28"/>
                          <w:szCs w:val="28"/>
                        </w:rPr>
                        <w:t>Video 2</w:t>
                      </w:r>
                    </w:p>
                  </w:txbxContent>
                </v:textbox>
              </v:shape>
            </w:pict>
          </mc:Fallback>
        </mc:AlternateContent>
      </w:r>
      <w:r w:rsidRPr="00B03712">
        <w:rPr>
          <w:noProof/>
        </w:rPr>
        <mc:AlternateContent>
          <mc:Choice Requires="wps">
            <w:drawing>
              <wp:anchor distT="0" distB="0" distL="114300" distR="114300" simplePos="0" relativeHeight="252376064" behindDoc="0" locked="0" layoutInCell="1" allowOverlap="1" wp14:anchorId="16171955" wp14:editId="0F338642">
                <wp:simplePos x="0" y="0"/>
                <wp:positionH relativeFrom="column">
                  <wp:posOffset>6015029</wp:posOffset>
                </wp:positionH>
                <wp:positionV relativeFrom="paragraph">
                  <wp:posOffset>1540052</wp:posOffset>
                </wp:positionV>
                <wp:extent cx="935665" cy="1403985"/>
                <wp:effectExtent l="0" t="0" r="0" b="0"/>
                <wp:wrapNone/>
                <wp:docPr id="13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1403985"/>
                        </a:xfrm>
                        <a:prstGeom prst="rect">
                          <a:avLst/>
                        </a:prstGeom>
                        <a:solidFill>
                          <a:srgbClr val="FFFFFF"/>
                        </a:solidFill>
                        <a:ln w="9525">
                          <a:noFill/>
                          <a:miter lim="800000"/>
                          <a:headEnd/>
                          <a:tailEnd/>
                        </a:ln>
                      </wps:spPr>
                      <wps:txbx>
                        <w:txbxContent>
                          <w:p w:rsidR="00B03712" w:rsidRPr="0068753F" w:rsidRDefault="00B03712">
                            <w:pPr>
                              <w:rPr>
                                <w:b/>
                                <w:color w:val="548DD4" w:themeColor="text2" w:themeTint="99"/>
                                <w:sz w:val="28"/>
                                <w:szCs w:val="28"/>
                              </w:rPr>
                            </w:pPr>
                            <w:r w:rsidRPr="0068753F">
                              <w:rPr>
                                <w:b/>
                                <w:color w:val="548DD4" w:themeColor="text2" w:themeTint="99"/>
                                <w:sz w:val="28"/>
                                <w:szCs w:val="28"/>
                              </w:rPr>
                              <w:t>Video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473.6pt;margin-top:121.25pt;width:73.65pt;height:110.55pt;z-index:25237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" stroked="f">
                <v:textbox style="mso-fit-shape-to-text:t">
                  <w:txbxContent>
                    <w:p w:rsidR="00B03712" w:rsidRPr="0068753F" w:rsidRDefault="00B03712">
                      <w:pPr>
                        <w:rPr>
                          <w:b/>
                          <w:color w:val="548DD4" w:themeColor="text2" w:themeTint="99"/>
                          <w:sz w:val="28"/>
                          <w:szCs w:val="28"/>
                        </w:rPr>
                      </w:pPr>
                      <w:r w:rsidRPr="0068753F">
                        <w:rPr>
                          <w:b/>
                          <w:color w:val="548DD4" w:themeColor="text2" w:themeTint="99"/>
                          <w:sz w:val="28"/>
                          <w:szCs w:val="28"/>
                        </w:rPr>
                        <w:t>Video 1</w:t>
                      </w:r>
                    </w:p>
                  </w:txbxContent>
                </v:textbox>
              </v:shape>
            </w:pict>
          </mc:Fallback>
        </mc:AlternateContent>
      </w:r>
      <w:r w:rsidRPr="00B03712">
        <w:rPr>
          <w:noProof/>
        </w:rPr>
        <mc:AlternateContent>
          <mc:Choice Requires="wps">
            <w:drawing>
              <wp:anchor distT="0" distB="0" distL="114300" distR="114300" simplePos="0" relativeHeight="252374016" behindDoc="0" locked="0" layoutInCell="1" allowOverlap="1" wp14:anchorId="7289C79C" wp14:editId="2ABBAFFF">
                <wp:simplePos x="0" y="0"/>
                <wp:positionH relativeFrom="column">
                  <wp:posOffset>2125346</wp:posOffset>
                </wp:positionH>
                <wp:positionV relativeFrom="paragraph">
                  <wp:posOffset>2105661</wp:posOffset>
                </wp:positionV>
                <wp:extent cx="904906" cy="247130"/>
                <wp:effectExtent l="214630" t="0" r="300355" b="0"/>
                <wp:wrapNone/>
                <wp:docPr id="1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3392">
                          <a:off x="0" y="0"/>
                          <a:ext cx="904906" cy="247130"/>
                        </a:xfrm>
                        <a:prstGeom prst="rect">
                          <a:avLst/>
                        </a:prstGeom>
                        <a:solidFill>
                          <a:srgbClr val="FFFFFF"/>
                        </a:solidFill>
                        <a:ln w="9525">
                          <a:solidFill>
                            <a:srgbClr val="000000"/>
                          </a:solidFill>
                          <a:miter lim="800000"/>
                          <a:headEnd/>
                          <a:tailEnd/>
                        </a:ln>
                      </wps:spPr>
                      <wps:txbx>
                        <w:txbxContent>
                          <w:p w:rsidR="00B03712" w:rsidRDefault="00B03712">
                            <w:r>
                              <w:t>Nomenklatur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7.35pt;margin-top:165.8pt;width:71.25pt;height:19.45pt;rotation:3105742fd;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">
                <v:textbox>
                  <w:txbxContent>
                    <w:p w:rsidR="00B03712" w:rsidRDefault="00B03712">
                      <w:r>
                        <w:t>Nomenklatur</w:t>
                      </w:r>
                    </w:p>
                  </w:txbxContent>
                </v:textbox>
              </v:shape>
            </w:pict>
          </mc:Fallback>
        </mc:AlternateContent>
      </w:r>
      <w:r>
        <w:rPr>
          <w:noProof/>
        </w:rPr>
        <mc:AlternateContent>
          <mc:Choice Requires="wps">
            <w:drawing>
              <wp:anchor distT="0" distB="0" distL="114300" distR="114300" simplePos="0" relativeHeight="252371968" behindDoc="0" locked="0" layoutInCell="1" allowOverlap="1" wp14:anchorId="579F60FA" wp14:editId="18583D06">
                <wp:simplePos x="0" y="0"/>
                <wp:positionH relativeFrom="column">
                  <wp:posOffset>3174830</wp:posOffset>
                </wp:positionH>
                <wp:positionV relativeFrom="paragraph">
                  <wp:posOffset>1784305</wp:posOffset>
                </wp:positionV>
                <wp:extent cx="1658679" cy="276447"/>
                <wp:effectExtent l="38100" t="171450" r="36830" b="16192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4626">
                          <a:off x="0" y="0"/>
                          <a:ext cx="1658679" cy="276447"/>
                        </a:xfrm>
                        <a:prstGeom prst="rect">
                          <a:avLst/>
                        </a:prstGeom>
                        <a:solidFill>
                          <a:srgbClr val="FFFFFF"/>
                        </a:solidFill>
                        <a:ln w="9525">
                          <a:solidFill>
                            <a:srgbClr val="000000"/>
                          </a:solidFill>
                          <a:miter lim="800000"/>
                          <a:headEnd/>
                          <a:tailEnd/>
                        </a:ln>
                      </wps:spPr>
                      <wps:txbx>
                        <w:txbxContent>
                          <w:p w:rsidR="00B03712" w:rsidRDefault="00B03712">
                            <w:r>
                              <w:t>Versuchsdurchführungen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50pt;margin-top:140.5pt;width:130.6pt;height:21.75pt;rotation:682258fd;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">
                <v:textbox>
                  <w:txbxContent>
                    <w:p w:rsidR="00B03712" w:rsidRDefault="00B03712">
                      <w:r>
                        <w:t>Versuchsdurchführungen</w:t>
                      </w:r>
                    </w:p>
                  </w:txbxContent>
                </v:textbox>
              </v:shape>
            </w:pict>
          </mc:Fallback>
        </mc:AlternateContent>
      </w:r>
      <w:r w:rsidRPr="00B03712">
        <w:rPr>
          <w:noProof/>
        </w:rPr>
        <mc:AlternateContent>
          <mc:Choice Requires="wps">
            <w:drawing>
              <wp:anchor distT="0" distB="0" distL="114300" distR="114300" simplePos="0" relativeHeight="252369920" behindDoc="0" locked="0" layoutInCell="1" allowOverlap="1" wp14:anchorId="4DC55972" wp14:editId="270549BA">
                <wp:simplePos x="0" y="0"/>
                <wp:positionH relativeFrom="column">
                  <wp:posOffset>2625769</wp:posOffset>
                </wp:positionH>
                <wp:positionV relativeFrom="paragraph">
                  <wp:posOffset>808414</wp:posOffset>
                </wp:positionV>
                <wp:extent cx="932229" cy="418487"/>
                <wp:effectExtent l="76200" t="190500" r="58420" b="19113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5128">
                          <a:off x="0" y="0"/>
                          <a:ext cx="932229" cy="418487"/>
                        </a:xfrm>
                        <a:prstGeom prst="rect">
                          <a:avLst/>
                        </a:prstGeom>
                        <a:solidFill>
                          <a:srgbClr val="FFFFFF"/>
                        </a:solidFill>
                        <a:ln w="9525">
                          <a:solidFill>
                            <a:srgbClr val="000000"/>
                          </a:solidFill>
                          <a:miter lim="800000"/>
                          <a:headEnd/>
                          <a:tailEnd/>
                        </a:ln>
                      </wps:spPr>
                      <wps:txbx>
                        <w:txbxContent>
                          <w:p w:rsidR="00B03712" w:rsidRDefault="00B03712">
                            <w:r>
                              <w:t>Theoretische Grundlagen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06.75pt;margin-top:63.65pt;width:73.4pt;height:32.95pt;rotation:-1523572fd;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">
                <v:textbox>
                  <w:txbxContent>
                    <w:p w:rsidR="00B03712" w:rsidRDefault="00B03712">
                      <w:r>
                        <w:t>Theoretische Grundlagen</w:t>
                      </w:r>
                    </w:p>
                  </w:txbxContent>
                </v:textbox>
              </v:shape>
            </w:pict>
          </mc:Fallback>
        </mc:AlternateContent>
      </w:r>
      <w:r w:rsidR="00000398">
        <w:rPr>
          <w:noProof/>
        </w:rPr>
        <w:drawing>
          <wp:anchor distT="0" distB="0" distL="114300" distR="114300" simplePos="0" relativeHeight="252300288" behindDoc="0" locked="0" layoutInCell="1" allowOverlap="1" wp14:anchorId="0B5FA3B5" wp14:editId="6F180342">
            <wp:simplePos x="0" y="0"/>
            <wp:positionH relativeFrom="column">
              <wp:posOffset>6511350</wp:posOffset>
            </wp:positionH>
            <wp:positionV relativeFrom="paragraph">
              <wp:posOffset>100845</wp:posOffset>
            </wp:positionV>
            <wp:extent cx="1218436" cy="1112808"/>
            <wp:effectExtent l="0" t="0" r="1270" b="0"/>
            <wp:wrapNone/>
            <wp:docPr id="1533" name="Grafik 1533" descr="C:\Users\hk331ls\Desktop\21320_web_R_by_Christian Bachmann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k331ls\Desktop\21320_web_R_by_Christian Bachmann_pixelio.d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4915" cy="111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398">
        <w:rPr>
          <w:noProof/>
        </w:rPr>
        <w:drawing>
          <wp:anchor distT="0" distB="0" distL="114300" distR="114300" simplePos="0" relativeHeight="252299264" behindDoc="0" locked="0" layoutInCell="1" allowOverlap="1" wp14:anchorId="69DFBB22" wp14:editId="471B0648">
            <wp:simplePos x="0" y="0"/>
            <wp:positionH relativeFrom="column">
              <wp:posOffset>4845314</wp:posOffset>
            </wp:positionH>
            <wp:positionV relativeFrom="paragraph">
              <wp:posOffset>100330</wp:posOffset>
            </wp:positionV>
            <wp:extent cx="1463085" cy="1095554"/>
            <wp:effectExtent l="0" t="0" r="3810" b="9525"/>
            <wp:wrapNone/>
            <wp:docPr id="42" name="Grafik 42" descr="C:\Users\hk331ls\Desktop\429946_web_R_K_by_Rolf Handke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k331ls\Desktop\429946_web_R_K_by_Rolf Handke_pixelio.d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3085" cy="1095554"/>
                    </a:xfrm>
                    <a:prstGeom prst="rect">
                      <a:avLst/>
                    </a:prstGeom>
                    <a:noFill/>
                    <a:ln>
                      <a:noFill/>
                    </a:ln>
                  </pic:spPr>
                </pic:pic>
              </a:graphicData>
            </a:graphic>
            <wp14:sizeRelH relativeFrom="page">
              <wp14:pctWidth>0</wp14:pctWidth>
            </wp14:sizeRelH>
            <wp14:sizeRelV relativeFrom="page">
              <wp14:pctHeight>0</wp14:pctHeight>
            </wp14:sizeRelV>
          </wp:anchor>
        </w:drawing>
      </w:r>
      <w:r w:rsidR="00000398">
        <w:rPr>
          <w:noProof/>
        </w:rPr>
        <w:drawing>
          <wp:anchor distT="0" distB="0" distL="114300" distR="114300" simplePos="0" relativeHeight="252298240" behindDoc="0" locked="0" layoutInCell="1" allowOverlap="1" wp14:anchorId="74DB89FA" wp14:editId="254944B7">
            <wp:simplePos x="0" y="0"/>
            <wp:positionH relativeFrom="column">
              <wp:posOffset>-46355</wp:posOffset>
            </wp:positionH>
            <wp:positionV relativeFrom="paragraph">
              <wp:posOffset>918581</wp:posOffset>
            </wp:positionV>
            <wp:extent cx="2096219" cy="1365793"/>
            <wp:effectExtent l="0" t="0" r="0" b="6350"/>
            <wp:wrapNone/>
            <wp:docPr id="1398" name="Grafik 1398" descr="C:\Users\hk331ls\Desktop\406685_web_R_B_by_Harald Wanetschka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hk331ls\Desktop\406685_web_R_B_by_Harald Wanetschka_pixelio.d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6219" cy="1365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4B4" w:rsidRPr="004E6AD0" w:rsidRDefault="00B03712" w:rsidP="001424B4">
      <w:pPr>
        <w:pStyle w:val="Textkrper"/>
        <w:rPr>
          <w:lang w:val="en-US"/>
        </w:rPr>
        <w:sectPr w:rsidR="001424B4" w:rsidRPr="004E6AD0" w:rsidSect="00CD1CB7">
          <w:headerReference w:type="default" r:id="rId68"/>
          <w:footerReference w:type="default" r:id="rId69"/>
          <w:pgSz w:w="16838" w:h="11906" w:orient="landscape" w:code="9"/>
          <w:pgMar w:top="1134" w:right="1587" w:bottom="1134" w:left="1361" w:header="709" w:footer="709" w:gutter="0"/>
          <w:cols w:space="708"/>
          <w:docGrid w:linePitch="360"/>
        </w:sectPr>
      </w:pPr>
      <w:r w:rsidRPr="00B03712">
        <w:rPr>
          <w:noProof/>
        </w:rPr>
        <mc:AlternateContent>
          <mc:Choice Requires="wps">
            <w:drawing>
              <wp:anchor distT="0" distB="0" distL="114300" distR="114300" simplePos="0" relativeHeight="252380160" behindDoc="0" locked="0" layoutInCell="1" allowOverlap="1" wp14:editId="36B11C9B">
                <wp:simplePos x="0" y="0"/>
                <wp:positionH relativeFrom="column">
                  <wp:posOffset>2803065</wp:posOffset>
                </wp:positionH>
                <wp:positionV relativeFrom="paragraph">
                  <wp:posOffset>4075475</wp:posOffset>
                </wp:positionV>
                <wp:extent cx="797442" cy="1403985"/>
                <wp:effectExtent l="0" t="0" r="3175" b="0"/>
                <wp:wrapNone/>
                <wp:docPr id="13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42" cy="1403985"/>
                        </a:xfrm>
                        <a:prstGeom prst="rect">
                          <a:avLst/>
                        </a:prstGeom>
                        <a:solidFill>
                          <a:srgbClr val="FFFFFF"/>
                        </a:solidFill>
                        <a:ln w="9525">
                          <a:noFill/>
                          <a:miter lim="800000"/>
                          <a:headEnd/>
                          <a:tailEnd/>
                        </a:ln>
                      </wps:spPr>
                      <wps:txbx>
                        <w:txbxContent>
                          <w:p w:rsidR="00B03712" w:rsidRPr="0068753F" w:rsidRDefault="00B03712">
                            <w:pPr>
                              <w:rPr>
                                <w:b/>
                                <w:color w:val="548DD4" w:themeColor="text2" w:themeTint="99"/>
                                <w:sz w:val="28"/>
                                <w:szCs w:val="28"/>
                              </w:rPr>
                            </w:pPr>
                            <w:r w:rsidRPr="0068753F">
                              <w:rPr>
                                <w:b/>
                                <w:color w:val="548DD4" w:themeColor="text2" w:themeTint="99"/>
                                <w:sz w:val="28"/>
                                <w:szCs w:val="28"/>
                              </w:rPr>
                              <w:t>Video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20.7pt;margin-top:320.9pt;width:62.8pt;height:110.55pt;z-index:25238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" stroked="f">
                <v:textbox style="mso-fit-shape-to-text:t">
                  <w:txbxContent>
                    <w:p w:rsidR="00B03712" w:rsidRPr="0068753F" w:rsidRDefault="00B03712">
                      <w:pPr>
                        <w:rPr>
                          <w:b/>
                          <w:color w:val="548DD4" w:themeColor="text2" w:themeTint="99"/>
                          <w:sz w:val="28"/>
                          <w:szCs w:val="28"/>
                        </w:rPr>
                      </w:pPr>
                      <w:r w:rsidRPr="0068753F">
                        <w:rPr>
                          <w:b/>
                          <w:color w:val="548DD4" w:themeColor="text2" w:themeTint="99"/>
                          <w:sz w:val="28"/>
                          <w:szCs w:val="28"/>
                        </w:rPr>
                        <w:t>Video 3</w:t>
                      </w:r>
                    </w:p>
                  </w:txbxContent>
                </v:textbox>
              </v:shape>
            </w:pict>
          </mc:Fallback>
        </mc:AlternateConten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77442" w:rsidRPr="00B51DE9" w:rsidTr="007618F5">
        <w:trPr>
          <w:trHeight w:val="523"/>
        </w:trPr>
        <w:tc>
          <w:tcPr>
            <w:tcW w:w="2268" w:type="dxa"/>
            <w:tcBorders>
              <w:left w:val="single" w:sz="4" w:space="0" w:color="auto"/>
              <w:bottom w:val="single" w:sz="4" w:space="0" w:color="auto"/>
              <w:right w:val="single" w:sz="4" w:space="0" w:color="auto"/>
            </w:tcBorders>
            <w:shd w:val="clear" w:color="auto" w:fill="D9D9D9"/>
            <w:hideMark/>
          </w:tcPr>
          <w:p w:rsidR="00477442" w:rsidRDefault="00477442" w:rsidP="007618F5">
            <w:pPr>
              <w:pStyle w:val="Tabelle6pt"/>
              <w:rPr>
                <w:color w:val="000000"/>
              </w:rPr>
            </w:pPr>
            <w:r w:rsidRPr="004E6AD0">
              <w:rPr>
                <w:lang w:val="en-US"/>
              </w:rPr>
              <w:lastRenderedPageBreak/>
              <w:br w:type="page"/>
            </w:r>
            <w:r>
              <w:t>Kompetenzbereich</w:t>
            </w:r>
          </w:p>
          <w:p w:rsidR="00477442" w:rsidRDefault="00477442" w:rsidP="007618F5">
            <w:pPr>
              <w:pStyle w:val="TabelleKopflinks"/>
            </w:pPr>
            <w:r>
              <w:t xml:space="preserve">02 Erkenntnisse </w:t>
            </w:r>
            <w:r w:rsidR="0069491D">
              <w:br/>
            </w:r>
            <w:r>
              <w:t>gewinnen</w:t>
            </w:r>
          </w:p>
        </w:tc>
        <w:tc>
          <w:tcPr>
            <w:tcW w:w="851" w:type="dxa"/>
            <w:tcBorders>
              <w:left w:val="single" w:sz="4" w:space="0" w:color="auto"/>
              <w:bottom w:val="single" w:sz="4" w:space="0" w:color="auto"/>
              <w:right w:val="single" w:sz="4" w:space="0" w:color="auto"/>
            </w:tcBorders>
            <w:shd w:val="clear" w:color="auto" w:fill="D9D9D9"/>
            <w:hideMark/>
          </w:tcPr>
          <w:p w:rsidR="00477442" w:rsidRDefault="00477442" w:rsidP="007618F5">
            <w:pPr>
              <w:pStyle w:val="Tabelle6pt"/>
              <w:rPr>
                <w:color w:val="000000"/>
              </w:rPr>
            </w:pPr>
            <w:r>
              <w:t>Lernfortschritt</w:t>
            </w:r>
          </w:p>
          <w:p w:rsidR="00477442" w:rsidRDefault="00477442" w:rsidP="007618F5">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477442" w:rsidRDefault="00477442" w:rsidP="007618F5">
            <w:pPr>
              <w:pStyle w:val="Tabelle6pt"/>
              <w:rPr>
                <w:color w:val="000000"/>
              </w:rPr>
            </w:pPr>
            <w:r>
              <w:t>Materialien/Titel</w:t>
            </w:r>
          </w:p>
          <w:p w:rsidR="00477442" w:rsidRDefault="00477442" w:rsidP="007618F5">
            <w:pPr>
              <w:pStyle w:val="TabelleKopflinks"/>
            </w:pPr>
            <w:r>
              <w:t>Aliphatische Kohlenwasserstoffe</w:t>
            </w:r>
          </w:p>
        </w:tc>
        <w:tc>
          <w:tcPr>
            <w:tcW w:w="188" w:type="dxa"/>
            <w:vMerge w:val="restart"/>
            <w:tcBorders>
              <w:top w:val="nil"/>
              <w:left w:val="single" w:sz="4" w:space="0" w:color="auto"/>
              <w:bottom w:val="nil"/>
              <w:right w:val="single" w:sz="4" w:space="0" w:color="auto"/>
            </w:tcBorders>
            <w:shd w:val="clear" w:color="auto" w:fill="FFFFFF"/>
          </w:tcPr>
          <w:p w:rsidR="00477442" w:rsidRPr="004B658C" w:rsidRDefault="00477442" w:rsidP="007618F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477442" w:rsidRPr="00B51DE9" w:rsidRDefault="00477442" w:rsidP="007618F5">
            <w:pPr>
              <w:pStyle w:val="TabelleKopfmitte"/>
            </w:pPr>
            <w:r>
              <w:t>Chemie</w:t>
            </w:r>
          </w:p>
          <w:p w:rsidR="00477442" w:rsidRPr="00B51DE9" w:rsidRDefault="00477442" w:rsidP="007618F5">
            <w:pPr>
              <w:pStyle w:val="TabelleKopfmitte"/>
              <w:rPr>
                <w:rFonts w:eastAsia="Calibri"/>
              </w:rPr>
            </w:pPr>
            <w:r>
              <w:t>Ch02.03</w:t>
            </w:r>
          </w:p>
        </w:tc>
      </w:tr>
      <w:tr w:rsidR="00477442" w:rsidRPr="00B51DE9" w:rsidTr="007618F5">
        <w:tc>
          <w:tcPr>
            <w:tcW w:w="7348" w:type="dxa"/>
            <w:gridSpan w:val="3"/>
            <w:tcBorders>
              <w:left w:val="single" w:sz="4" w:space="0" w:color="auto"/>
              <w:right w:val="single" w:sz="4" w:space="0" w:color="auto"/>
            </w:tcBorders>
            <w:hideMark/>
          </w:tcPr>
          <w:p w:rsidR="00477442" w:rsidRPr="004B658C" w:rsidRDefault="00477442" w:rsidP="007618F5">
            <w:pPr>
              <w:pStyle w:val="Tabelle6pt"/>
            </w:pPr>
            <w:r w:rsidRPr="004B658C">
              <w:t>Kompetenz:</w:t>
            </w:r>
          </w:p>
          <w:p w:rsidR="00477442" w:rsidRDefault="00477442" w:rsidP="007618F5">
            <w:pPr>
              <w:pStyle w:val="Kopf8ptafz"/>
            </w:pPr>
            <w:r>
              <w:t>Ich kann aus den Ergebnissen einfacher Versuche auf den strukturellen Aufbau von Stoffen schließen.</w:t>
            </w:r>
          </w:p>
          <w:p w:rsidR="00477442" w:rsidRDefault="00477442" w:rsidP="007618F5">
            <w:pPr>
              <w:pStyle w:val="Kopf8ptafz"/>
            </w:pPr>
            <w:r>
              <w:t>Ich kann anhand von geeigneten Modellen den strukturellen Aufbau von Stoffen beschreiben und erklären.</w:t>
            </w:r>
          </w:p>
        </w:tc>
        <w:tc>
          <w:tcPr>
            <w:tcW w:w="188" w:type="dxa"/>
            <w:vMerge/>
            <w:tcBorders>
              <w:left w:val="single" w:sz="4" w:space="0" w:color="auto"/>
              <w:bottom w:val="nil"/>
              <w:right w:val="nil"/>
            </w:tcBorders>
            <w:vAlign w:val="center"/>
            <w:hideMark/>
          </w:tcPr>
          <w:p w:rsidR="00477442" w:rsidRDefault="00477442" w:rsidP="007618F5">
            <w:pPr>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77442" w:rsidRPr="00B51DE9" w:rsidTr="007618F5">
              <w:trPr>
                <w:trHeight w:val="284"/>
              </w:trPr>
              <w:tc>
                <w:tcPr>
                  <w:tcW w:w="2090" w:type="dxa"/>
                  <w:shd w:val="clear" w:color="auto" w:fill="D9D9D9" w:themeFill="background1" w:themeFillShade="D9"/>
                </w:tcPr>
                <w:p w:rsidR="00477442" w:rsidRPr="00B51DE9" w:rsidRDefault="00477442" w:rsidP="007618F5">
                  <w:pPr>
                    <w:pStyle w:val="TabelleKopfmitte"/>
                  </w:pPr>
                  <w:r w:rsidRPr="00B51DE9">
                    <w:t>LernPROJEKT</w:t>
                  </w:r>
                </w:p>
              </w:tc>
            </w:tr>
            <w:tr w:rsidR="00477442" w:rsidRPr="00B51DE9" w:rsidTr="007618F5">
              <w:trPr>
                <w:trHeight w:val="284"/>
              </w:trPr>
              <w:tc>
                <w:tcPr>
                  <w:tcW w:w="2090" w:type="dxa"/>
                </w:tcPr>
                <w:p w:rsidR="00477442" w:rsidRPr="00B51DE9" w:rsidRDefault="00477442" w:rsidP="007618F5">
                  <w:pPr>
                    <w:pStyle w:val="Textkrpermitte"/>
                  </w:pPr>
                  <w:r w:rsidRPr="00B51DE9">
                    <w:t>LernTHEMA</w:t>
                  </w:r>
                </w:p>
              </w:tc>
            </w:tr>
            <w:tr w:rsidR="00477442" w:rsidRPr="00B51DE9" w:rsidTr="007618F5">
              <w:trPr>
                <w:trHeight w:val="284"/>
              </w:trPr>
              <w:tc>
                <w:tcPr>
                  <w:tcW w:w="2090" w:type="dxa"/>
                </w:tcPr>
                <w:p w:rsidR="00477442" w:rsidRPr="00B51DE9" w:rsidRDefault="00477442" w:rsidP="007618F5">
                  <w:pPr>
                    <w:pStyle w:val="Textkrpermitte"/>
                  </w:pPr>
                  <w:r w:rsidRPr="00B51DE9">
                    <w:t>LernSCHRITT</w:t>
                  </w:r>
                </w:p>
              </w:tc>
            </w:tr>
          </w:tbl>
          <w:p w:rsidR="00477442" w:rsidRPr="00B51DE9" w:rsidRDefault="00477442" w:rsidP="007618F5"/>
        </w:tc>
      </w:tr>
      <w:tr w:rsidR="00477442" w:rsidRPr="00B51DE9" w:rsidTr="007618F5">
        <w:tc>
          <w:tcPr>
            <w:tcW w:w="7348" w:type="dxa"/>
            <w:gridSpan w:val="3"/>
            <w:tcBorders>
              <w:left w:val="single" w:sz="4" w:space="0" w:color="auto"/>
              <w:right w:val="single" w:sz="4" w:space="0" w:color="auto"/>
            </w:tcBorders>
            <w:hideMark/>
          </w:tcPr>
          <w:p w:rsidR="00477442" w:rsidRPr="004B658C" w:rsidRDefault="00477442" w:rsidP="007618F5">
            <w:pPr>
              <w:pStyle w:val="Tabelle6pt"/>
            </w:pPr>
            <w:r w:rsidRPr="004B658C">
              <w:t>Hauptbezug:</w:t>
            </w:r>
          </w:p>
          <w:p w:rsidR="00477442" w:rsidRDefault="00477442" w:rsidP="007618F5">
            <w:pPr>
              <w:pStyle w:val="Kopf8ptafz"/>
            </w:pPr>
            <w:r>
              <w:t>Ich kann den Unterschied zwischen organischen und anorganischen Stoffen erklären.</w:t>
            </w:r>
          </w:p>
          <w:p w:rsidR="00477442" w:rsidRDefault="00477442" w:rsidP="007618F5">
            <w:pPr>
              <w:pStyle w:val="Kopf8ptafz"/>
            </w:pPr>
            <w:r>
              <w:t xml:space="preserve">Ich kann aus </w:t>
            </w:r>
            <w:r w:rsidR="00544F1F">
              <w:t>den Versuchsbeobachtungen und -</w:t>
            </w:r>
            <w:r>
              <w:t>deutungen  auf die Grundbausteine einfacher organ</w:t>
            </w:r>
            <w:r>
              <w:t>i</w:t>
            </w:r>
            <w:r>
              <w:t>scher Verbindungen schließen.</w:t>
            </w:r>
          </w:p>
          <w:p w:rsidR="00477442" w:rsidRDefault="00477442" w:rsidP="007618F5">
            <w:pPr>
              <w:pStyle w:val="Kopf8ptafz"/>
            </w:pPr>
            <w:r>
              <w:t xml:space="preserve">Ich kann die einfachen organischen Verbindungen mit Hilfe eines Molekülbaukastens </w:t>
            </w:r>
            <w:r w:rsidR="007618F5">
              <w:t>darstellen.</w:t>
            </w:r>
          </w:p>
          <w:p w:rsidR="007618F5" w:rsidRDefault="007618F5" w:rsidP="007618F5">
            <w:pPr>
              <w:pStyle w:val="Kopf8ptafz"/>
              <w:rPr>
                <w:i/>
              </w:rPr>
            </w:pPr>
            <w:r w:rsidRPr="007618F5">
              <w:rPr>
                <w:i/>
              </w:rPr>
              <w:t>Ich kann ein Lehrvideo erstellen.</w:t>
            </w:r>
          </w:p>
          <w:p w:rsidR="003463CC" w:rsidRPr="007618F5" w:rsidRDefault="003463CC" w:rsidP="007618F5">
            <w:pPr>
              <w:pStyle w:val="Kopf8ptafz"/>
              <w:rPr>
                <w:i/>
              </w:rPr>
            </w:pPr>
            <w:r>
              <w:rPr>
                <w:i/>
              </w:rPr>
              <w:t>Ich kann meine Arbeit mit dem Lernmaterial anhand der „5-Finger-Feedbackmethode“ reflektieren.</w:t>
            </w:r>
          </w:p>
        </w:tc>
        <w:tc>
          <w:tcPr>
            <w:tcW w:w="188" w:type="dxa"/>
            <w:vMerge/>
            <w:tcBorders>
              <w:left w:val="single" w:sz="4" w:space="0" w:color="auto"/>
              <w:bottom w:val="nil"/>
              <w:right w:val="nil"/>
            </w:tcBorders>
            <w:vAlign w:val="center"/>
            <w:hideMark/>
          </w:tcPr>
          <w:p w:rsidR="00477442" w:rsidRDefault="00477442" w:rsidP="007618F5">
            <w:pPr>
              <w:rPr>
                <w:color w:val="000000"/>
                <w:sz w:val="22"/>
                <w:szCs w:val="22"/>
              </w:rPr>
            </w:pPr>
          </w:p>
        </w:tc>
        <w:tc>
          <w:tcPr>
            <w:tcW w:w="2103" w:type="dxa"/>
            <w:vMerge/>
            <w:tcBorders>
              <w:top w:val="nil"/>
              <w:left w:val="nil"/>
              <w:bottom w:val="single" w:sz="4" w:space="0" w:color="auto"/>
              <w:right w:val="nil"/>
            </w:tcBorders>
            <w:shd w:val="clear" w:color="auto" w:fill="FFFFFF"/>
          </w:tcPr>
          <w:p w:rsidR="00477442" w:rsidRPr="00B51DE9" w:rsidRDefault="00477442" w:rsidP="007618F5"/>
        </w:tc>
      </w:tr>
      <w:tr w:rsidR="00477442" w:rsidRPr="00B51DE9" w:rsidTr="007618F5">
        <w:tc>
          <w:tcPr>
            <w:tcW w:w="7348" w:type="dxa"/>
            <w:gridSpan w:val="3"/>
            <w:tcBorders>
              <w:left w:val="single" w:sz="4" w:space="0" w:color="auto"/>
              <w:right w:val="single" w:sz="4" w:space="0" w:color="auto"/>
            </w:tcBorders>
            <w:tcMar>
              <w:bottom w:w="0" w:type="dxa"/>
            </w:tcMar>
            <w:hideMark/>
          </w:tcPr>
          <w:p w:rsidR="00477442" w:rsidRDefault="00477442" w:rsidP="007618F5">
            <w:pPr>
              <w:pStyle w:val="Tabelle6pt"/>
            </w:pPr>
            <w:r>
              <w:t>Weitere Bezüge:</w:t>
            </w:r>
          </w:p>
          <w:p w:rsidR="00477442" w:rsidRDefault="00477442" w:rsidP="007618F5">
            <w:pPr>
              <w:pStyle w:val="Kopf8ptafz"/>
            </w:pPr>
            <w:r>
              <w:t>Ich kann</w:t>
            </w:r>
            <w:r w:rsidR="001C068F">
              <w:t xml:space="preserve"> mit modernen Medien, z.</w:t>
            </w:r>
            <w:r w:rsidR="00996036">
              <w:t xml:space="preserve"> </w:t>
            </w:r>
            <w:r w:rsidR="001C068F">
              <w:t>B. Handy oder Tablet zielführend umgehen</w:t>
            </w:r>
            <w:r>
              <w:t>.</w:t>
            </w:r>
          </w:p>
        </w:tc>
        <w:tc>
          <w:tcPr>
            <w:tcW w:w="188" w:type="dxa"/>
            <w:vMerge/>
            <w:tcBorders>
              <w:left w:val="single" w:sz="4" w:space="0" w:color="auto"/>
              <w:bottom w:val="nil"/>
              <w:right w:val="nil"/>
            </w:tcBorders>
            <w:vAlign w:val="center"/>
            <w:hideMark/>
          </w:tcPr>
          <w:p w:rsidR="00477442" w:rsidRDefault="00477442" w:rsidP="007618F5">
            <w:pPr>
              <w:rPr>
                <w:color w:val="000000"/>
                <w:sz w:val="22"/>
                <w:szCs w:val="22"/>
              </w:rPr>
            </w:pPr>
          </w:p>
        </w:tc>
        <w:tc>
          <w:tcPr>
            <w:tcW w:w="2103" w:type="dxa"/>
            <w:vMerge/>
            <w:tcBorders>
              <w:top w:val="nil"/>
              <w:left w:val="nil"/>
              <w:bottom w:val="single" w:sz="4" w:space="0" w:color="auto"/>
              <w:right w:val="nil"/>
            </w:tcBorders>
            <w:shd w:val="clear" w:color="auto" w:fill="FFFFFF"/>
          </w:tcPr>
          <w:p w:rsidR="00477442" w:rsidRPr="00B51DE9" w:rsidRDefault="00477442" w:rsidP="007618F5"/>
        </w:tc>
      </w:tr>
    </w:tbl>
    <w:p w:rsidR="007618F5" w:rsidRDefault="007618F5" w:rsidP="00845A37">
      <w:pPr>
        <w:pStyle w:val="berschrift1"/>
      </w:pPr>
      <w:r>
        <w:t>Erstellen eines Lernvideos</w:t>
      </w:r>
    </w:p>
    <w:p w:rsidR="00E90F17" w:rsidRDefault="00E90F17" w:rsidP="00996036">
      <w:pPr>
        <w:pStyle w:val="Textkrper"/>
      </w:pPr>
      <w:r>
        <w:t>Ihre Aufgabe besteht darin, ein Lehrvideo zu</w:t>
      </w:r>
      <w:r w:rsidR="006561F2">
        <w:t xml:space="preserve"> einem der Themen</w:t>
      </w:r>
      <w:r>
        <w:t xml:space="preserve"> „</w:t>
      </w:r>
      <w:r w:rsidR="00EC5B5B">
        <w:t>Einfache organische Verbindungen</w:t>
      </w:r>
      <w:r>
        <w:t>“ zu drehen. Dieses Video wir</w:t>
      </w:r>
      <w:r w:rsidR="006561F2">
        <w:t>d</w:t>
      </w:r>
      <w:r>
        <w:t xml:space="preserve"> aus </w:t>
      </w:r>
      <w:r w:rsidR="006561F2" w:rsidRPr="00D2600F">
        <w:rPr>
          <w:b/>
          <w:u w:val="single"/>
        </w:rPr>
        <w:t>einem</w:t>
      </w:r>
      <w:r w:rsidR="006561F2">
        <w:t xml:space="preserve"> der drei</w:t>
      </w:r>
      <w:r>
        <w:t xml:space="preserve"> Teile bestehen:</w:t>
      </w:r>
    </w:p>
    <w:p w:rsidR="00E90F17" w:rsidRDefault="00E90F17" w:rsidP="00996036">
      <w:pPr>
        <w:pStyle w:val="berschrift4"/>
        <w:jc w:val="both"/>
      </w:pPr>
      <w:r>
        <w:t>1. Unterschied zwischen anorganischer und organischer Chemie</w:t>
      </w:r>
    </w:p>
    <w:p w:rsidR="00E90F17" w:rsidRDefault="00E90F17" w:rsidP="00996036">
      <w:pPr>
        <w:pStyle w:val="berschrift4"/>
        <w:jc w:val="both"/>
      </w:pPr>
      <w:r>
        <w:t>2. Elementnachweis organischer Verbindungen</w:t>
      </w:r>
    </w:p>
    <w:p w:rsidR="00E90F17" w:rsidRDefault="00E90F17" w:rsidP="00996036">
      <w:pPr>
        <w:pStyle w:val="berschrift4"/>
        <w:jc w:val="both"/>
      </w:pPr>
      <w:r>
        <w:t xml:space="preserve">3. Aufbau </w:t>
      </w:r>
      <w:r w:rsidR="00EC5B5B">
        <w:t>einfacher organischer Verbindungen</w:t>
      </w:r>
    </w:p>
    <w:p w:rsidR="00E90F17" w:rsidRDefault="00E90F17" w:rsidP="00996036">
      <w:pPr>
        <w:pStyle w:val="Textkrper"/>
      </w:pPr>
      <w:r>
        <w:t xml:space="preserve">Es </w:t>
      </w:r>
      <w:r w:rsidR="000C1832">
        <w:t>steht Ihnen</w:t>
      </w:r>
      <w:r>
        <w:t xml:space="preserve"> erst einmal vollkommen frei, wie und in welchem Format das Video von Ihnen e</w:t>
      </w:r>
      <w:r w:rsidR="000C1832">
        <w:t>r</w:t>
      </w:r>
      <w:r>
        <w:t>stellt wird. Sie können verschiedene Apps dazu verwenden. Machen Sie sich also als Gruppe dazu Gedanken und stelle</w:t>
      </w:r>
      <w:r w:rsidR="009F7166">
        <w:t>n Sie I</w:t>
      </w:r>
      <w:r w:rsidR="00845A37">
        <w:t xml:space="preserve">hre Ideen im Plenum vor. Achten Sie aber unbedingt auf die Zeitvorgabe. </w:t>
      </w:r>
    </w:p>
    <w:p w:rsidR="00EC5B5B" w:rsidRDefault="00EC5B5B" w:rsidP="00845A37">
      <w:pPr>
        <w:pStyle w:val="Textkrper"/>
      </w:pPr>
    </w:p>
    <w:p w:rsidR="007E4181" w:rsidRDefault="007E4181" w:rsidP="00C117F1">
      <w:pPr>
        <w:pStyle w:val="Marginaliegrau"/>
        <w:framePr w:wrap="around"/>
      </w:pPr>
      <w:r>
        <w:t xml:space="preserve">Sinnvoll ist es, den </w:t>
      </w:r>
      <w:r w:rsidR="00C834DC">
        <w:t>Schül</w:t>
      </w:r>
      <w:r w:rsidR="00C834DC">
        <w:t>e</w:t>
      </w:r>
      <w:r w:rsidR="00C834DC">
        <w:t xml:space="preserve">rinnen und </w:t>
      </w:r>
      <w:r>
        <w:t>Schü</w:t>
      </w:r>
      <w:r w:rsidR="00567BA8">
        <w:t>ler</w:t>
      </w:r>
      <w:r w:rsidR="00C834DC">
        <w:t xml:space="preserve">n </w:t>
      </w:r>
      <w:r>
        <w:t>im Vorfeld verschiedene Fo</w:t>
      </w:r>
      <w:r>
        <w:t>r</w:t>
      </w:r>
      <w:r>
        <w:t>mate und Apps vorzuste</w:t>
      </w:r>
      <w:r>
        <w:t>l</w:t>
      </w:r>
      <w:r>
        <w:t>len. Vielleicht kann hier auch eine Lehrkraft aus dem Bereich IT hinzugez</w:t>
      </w:r>
      <w:r>
        <w:t>o</w:t>
      </w:r>
      <w:r>
        <w:t>gen werden.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45A37" w:rsidRPr="00DE4890" w:rsidTr="00A71006">
        <w:trPr>
          <w:trHeight w:val="397"/>
        </w:trPr>
        <w:tc>
          <w:tcPr>
            <w:tcW w:w="1470" w:type="dxa"/>
            <w:shd w:val="clear" w:color="auto" w:fill="D9D9D9" w:themeFill="background1" w:themeFillShade="D9"/>
            <w:vAlign w:val="center"/>
          </w:tcPr>
          <w:p w:rsidR="00845A37" w:rsidRPr="00DE4890" w:rsidRDefault="00845A37" w:rsidP="00B660AD">
            <w:pPr>
              <w:pStyle w:val="TabelleKopfmitte"/>
            </w:pPr>
            <w:r>
              <w:t>Phase</w:t>
            </w:r>
          </w:p>
        </w:tc>
        <w:tc>
          <w:tcPr>
            <w:tcW w:w="940" w:type="dxa"/>
            <w:shd w:val="clear" w:color="auto" w:fill="D9D9D9" w:themeFill="background1" w:themeFillShade="D9"/>
            <w:vAlign w:val="center"/>
          </w:tcPr>
          <w:p w:rsidR="00845A37" w:rsidRPr="00DE4890" w:rsidRDefault="00845A37" w:rsidP="00B660AD">
            <w:pPr>
              <w:pStyle w:val="TabelleKopfmitte"/>
            </w:pPr>
            <w:r>
              <w:t>Zeit</w:t>
            </w:r>
          </w:p>
        </w:tc>
        <w:tc>
          <w:tcPr>
            <w:tcW w:w="4961" w:type="dxa"/>
            <w:shd w:val="clear" w:color="auto" w:fill="D9D9D9" w:themeFill="background1" w:themeFillShade="D9"/>
            <w:vAlign w:val="center"/>
          </w:tcPr>
          <w:p w:rsidR="00845A37" w:rsidRPr="00DE4890" w:rsidRDefault="00845A37" w:rsidP="00B660AD">
            <w:pPr>
              <w:pStyle w:val="TabelleKopfmitte"/>
            </w:pPr>
            <w:r>
              <w:t>Aufgabe</w:t>
            </w:r>
          </w:p>
        </w:tc>
      </w:tr>
      <w:tr w:rsidR="00845A37" w:rsidRPr="00DE4890" w:rsidTr="00A71006">
        <w:trPr>
          <w:trHeight w:val="624"/>
        </w:trPr>
        <w:tc>
          <w:tcPr>
            <w:tcW w:w="1470" w:type="dxa"/>
            <w:shd w:val="clear" w:color="auto" w:fill="auto"/>
            <w:vAlign w:val="center"/>
          </w:tcPr>
          <w:p w:rsidR="00845A37" w:rsidRPr="00F0156F" w:rsidRDefault="00845A37" w:rsidP="00B660AD">
            <w:pPr>
              <w:pStyle w:val="Textkrpermitte"/>
            </w:pPr>
            <w:r w:rsidRPr="00FC0F56">
              <w:rPr>
                <w:noProof/>
              </w:rPr>
              <w:drawing>
                <wp:inline distT="0" distB="0" distL="0" distR="0" wp14:anchorId="3C70497D" wp14:editId="3AC01BAC">
                  <wp:extent cx="532800" cy="324000"/>
                  <wp:effectExtent l="0" t="0" r="635" b="0"/>
                  <wp:docPr id="11"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845A37" w:rsidRPr="00DE4890" w:rsidRDefault="004344A2" w:rsidP="00B660AD">
            <w:pPr>
              <w:pStyle w:val="Textkrper"/>
            </w:pPr>
            <w:r>
              <w:t>15 min</w:t>
            </w:r>
          </w:p>
        </w:tc>
        <w:tc>
          <w:tcPr>
            <w:tcW w:w="4961" w:type="dxa"/>
            <w:shd w:val="clear" w:color="auto" w:fill="auto"/>
            <w:vAlign w:val="center"/>
          </w:tcPr>
          <w:p w:rsidR="00845A37" w:rsidRPr="00DE4890" w:rsidRDefault="00845A37" w:rsidP="00B660AD">
            <w:pPr>
              <w:pStyle w:val="Textkrper"/>
              <w:rPr>
                <w:noProof/>
              </w:rPr>
            </w:pPr>
            <w:r>
              <w:rPr>
                <w:noProof/>
              </w:rPr>
              <w:t xml:space="preserve">Planen Sie Ihr Lehrvideo. Welches Format wollen Sie verwenden? </w:t>
            </w:r>
          </w:p>
        </w:tc>
      </w:tr>
      <w:tr w:rsidR="00845A37" w:rsidRPr="00DE4890" w:rsidTr="00A71006">
        <w:trPr>
          <w:trHeight w:val="624"/>
        </w:trPr>
        <w:tc>
          <w:tcPr>
            <w:tcW w:w="1470" w:type="dxa"/>
            <w:shd w:val="clear" w:color="auto" w:fill="auto"/>
            <w:vAlign w:val="center"/>
          </w:tcPr>
          <w:p w:rsidR="00845A37" w:rsidRPr="00F0156F" w:rsidRDefault="00845A37" w:rsidP="00B660AD">
            <w:pPr>
              <w:pStyle w:val="Textkrpermitte"/>
            </w:pPr>
            <w:r w:rsidRPr="00F0156F">
              <w:rPr>
                <w:noProof/>
              </w:rPr>
              <w:drawing>
                <wp:inline distT="0" distB="0" distL="0" distR="0" wp14:anchorId="76F27876" wp14:editId="4F04450C">
                  <wp:extent cx="318770" cy="318770"/>
                  <wp:effectExtent l="0" t="0" r="0" b="0"/>
                  <wp:docPr id="3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845A37" w:rsidRPr="00DE4890" w:rsidRDefault="004344A2" w:rsidP="00B660AD">
            <w:pPr>
              <w:pStyle w:val="Textkrper"/>
            </w:pPr>
            <w:r>
              <w:t>10 min</w:t>
            </w:r>
          </w:p>
        </w:tc>
        <w:tc>
          <w:tcPr>
            <w:tcW w:w="4961" w:type="dxa"/>
            <w:shd w:val="clear" w:color="auto" w:fill="auto"/>
            <w:vAlign w:val="center"/>
          </w:tcPr>
          <w:p w:rsidR="00845A37" w:rsidRPr="00DE4890" w:rsidRDefault="00845A37" w:rsidP="00B660AD">
            <w:pPr>
              <w:pStyle w:val="Textkrper"/>
              <w:rPr>
                <w:noProof/>
              </w:rPr>
            </w:pPr>
            <w:r>
              <w:rPr>
                <w:noProof/>
              </w:rPr>
              <w:t>Inform</w:t>
            </w:r>
            <w:r w:rsidR="00F67323">
              <w:rPr>
                <w:noProof/>
              </w:rPr>
              <w:t>ieren Sie Ihre Mitschüler über I</w:t>
            </w:r>
            <w:r>
              <w:rPr>
                <w:noProof/>
              </w:rPr>
              <w:t>hre Ideen zur Umsetzung.</w:t>
            </w:r>
          </w:p>
        </w:tc>
      </w:tr>
      <w:tr w:rsidR="00845A37" w:rsidRPr="00DE4890" w:rsidTr="00A71006">
        <w:trPr>
          <w:trHeight w:val="624"/>
        </w:trPr>
        <w:tc>
          <w:tcPr>
            <w:tcW w:w="1470" w:type="dxa"/>
            <w:shd w:val="clear" w:color="auto" w:fill="auto"/>
            <w:vAlign w:val="center"/>
          </w:tcPr>
          <w:p w:rsidR="00845A37" w:rsidRPr="00F0156F" w:rsidRDefault="00845A37" w:rsidP="00B660AD">
            <w:pPr>
              <w:pStyle w:val="Textkrpermitte"/>
            </w:pPr>
            <w:r w:rsidRPr="00FC0F56">
              <w:rPr>
                <w:noProof/>
              </w:rPr>
              <w:drawing>
                <wp:inline distT="0" distB="0" distL="0" distR="0" wp14:anchorId="71D9B2B3" wp14:editId="47A978F5">
                  <wp:extent cx="532800" cy="324000"/>
                  <wp:effectExtent l="0" t="0" r="635" b="0"/>
                  <wp:docPr id="1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845A37" w:rsidRDefault="008639DE" w:rsidP="008639DE">
            <w:pPr>
              <w:pStyle w:val="Textkrper"/>
            </w:pPr>
            <w:r>
              <w:t>110 min</w:t>
            </w:r>
          </w:p>
          <w:p w:rsidR="008639DE" w:rsidRDefault="008639DE" w:rsidP="008639DE">
            <w:pPr>
              <w:pStyle w:val="Textkrper"/>
            </w:pPr>
            <w:r>
              <w:t xml:space="preserve">  90 min</w:t>
            </w:r>
          </w:p>
          <w:p w:rsidR="008639DE" w:rsidRPr="00DE4890" w:rsidRDefault="008639DE" w:rsidP="008639DE">
            <w:pPr>
              <w:pStyle w:val="Textkrper"/>
            </w:pPr>
            <w:r>
              <w:t>135 min</w:t>
            </w:r>
          </w:p>
        </w:tc>
        <w:tc>
          <w:tcPr>
            <w:tcW w:w="4961" w:type="dxa"/>
            <w:shd w:val="clear" w:color="auto" w:fill="auto"/>
            <w:vAlign w:val="center"/>
          </w:tcPr>
          <w:p w:rsidR="00845A37" w:rsidRPr="00DE4890" w:rsidRDefault="00845A37" w:rsidP="004344A2">
            <w:pPr>
              <w:pStyle w:val="Textkrper"/>
              <w:rPr>
                <w:noProof/>
              </w:rPr>
            </w:pPr>
            <w:r>
              <w:rPr>
                <w:noProof/>
              </w:rPr>
              <w:t xml:space="preserve">Bearbeiten Sie </w:t>
            </w:r>
            <w:r w:rsidR="008F34AA" w:rsidRPr="008F34AA">
              <w:rPr>
                <w:b/>
                <w:noProof/>
                <w:u w:val="single"/>
              </w:rPr>
              <w:t>alle</w:t>
            </w:r>
            <w:r>
              <w:rPr>
                <w:noProof/>
              </w:rPr>
              <w:t xml:space="preserve"> Lern</w:t>
            </w:r>
            <w:r w:rsidR="00080478">
              <w:rPr>
                <w:noProof/>
              </w:rPr>
              <w:t>schritte</w:t>
            </w:r>
            <w:r>
              <w:rPr>
                <w:noProof/>
              </w:rPr>
              <w:t xml:space="preserve"> Ch02.03.</w:t>
            </w:r>
            <w:r w:rsidR="00080478">
              <w:rPr>
                <w:noProof/>
              </w:rPr>
              <w:t>0</w:t>
            </w:r>
            <w:r w:rsidR="004344A2">
              <w:rPr>
                <w:noProof/>
              </w:rPr>
              <w:t>1</w:t>
            </w:r>
            <w:r w:rsidR="00080478">
              <w:rPr>
                <w:noProof/>
              </w:rPr>
              <w:t>.</w:t>
            </w:r>
            <w:r w:rsidR="007E4181">
              <w:rPr>
                <w:noProof/>
              </w:rPr>
              <w:t>01 bis Ch02.03.</w:t>
            </w:r>
            <w:r w:rsidR="00080478">
              <w:rPr>
                <w:noProof/>
              </w:rPr>
              <w:t>03.</w:t>
            </w:r>
            <w:r w:rsidR="007E4181">
              <w:rPr>
                <w:noProof/>
              </w:rPr>
              <w:t>0</w:t>
            </w:r>
            <w:r w:rsidR="00080478">
              <w:rPr>
                <w:noProof/>
              </w:rPr>
              <w:t>6</w:t>
            </w:r>
            <w:r w:rsidR="00D24F7E">
              <w:rPr>
                <w:noProof/>
              </w:rPr>
              <w:t>.</w:t>
            </w:r>
          </w:p>
        </w:tc>
      </w:tr>
      <w:tr w:rsidR="00845A37" w:rsidRPr="00DE4890" w:rsidTr="00A71006">
        <w:trPr>
          <w:trHeight w:val="624"/>
        </w:trPr>
        <w:tc>
          <w:tcPr>
            <w:tcW w:w="1470" w:type="dxa"/>
            <w:shd w:val="clear" w:color="auto" w:fill="auto"/>
            <w:vAlign w:val="center"/>
          </w:tcPr>
          <w:p w:rsidR="00845A37" w:rsidRPr="00F0156F" w:rsidRDefault="00845A37" w:rsidP="00B660AD">
            <w:pPr>
              <w:pStyle w:val="Textkrpermitte"/>
            </w:pPr>
            <w:r w:rsidRPr="00F0156F">
              <w:rPr>
                <w:noProof/>
              </w:rPr>
              <w:drawing>
                <wp:inline distT="0" distB="0" distL="0" distR="0" wp14:anchorId="4B92397A" wp14:editId="43B3DB6E">
                  <wp:extent cx="329565" cy="318770"/>
                  <wp:effectExtent l="0" t="0" r="0" b="0"/>
                  <wp:docPr id="5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inline>
              </w:drawing>
            </w:r>
          </w:p>
        </w:tc>
        <w:tc>
          <w:tcPr>
            <w:tcW w:w="940" w:type="dxa"/>
            <w:shd w:val="clear" w:color="auto" w:fill="auto"/>
            <w:vAlign w:val="center"/>
          </w:tcPr>
          <w:p w:rsidR="00845A37" w:rsidRPr="00DE4890" w:rsidRDefault="004344A2" w:rsidP="00B660AD">
            <w:pPr>
              <w:pStyle w:val="Textkrper"/>
            </w:pPr>
            <w:r>
              <w:t>15 min</w:t>
            </w:r>
          </w:p>
        </w:tc>
        <w:tc>
          <w:tcPr>
            <w:tcW w:w="4961" w:type="dxa"/>
            <w:shd w:val="clear" w:color="auto" w:fill="auto"/>
            <w:vAlign w:val="center"/>
          </w:tcPr>
          <w:p w:rsidR="00845A37" w:rsidRPr="00DE4890" w:rsidRDefault="00845A37" w:rsidP="00B660AD">
            <w:pPr>
              <w:pStyle w:val="Textkrper"/>
              <w:rPr>
                <w:noProof/>
              </w:rPr>
            </w:pPr>
            <w:r>
              <w:rPr>
                <w:noProof/>
              </w:rPr>
              <w:t>Präsentieren Sie Ihr Lehrvideo</w:t>
            </w:r>
            <w:r w:rsidR="007E4181">
              <w:rPr>
                <w:noProof/>
              </w:rPr>
              <w:t xml:space="preserve"> zu Ihrem Lernthema</w:t>
            </w:r>
            <w:r>
              <w:rPr>
                <w:noProof/>
              </w:rPr>
              <w:t>.</w:t>
            </w:r>
          </w:p>
        </w:tc>
      </w:tr>
      <w:tr w:rsidR="00845A37" w:rsidRPr="00DE4890" w:rsidTr="00A71006">
        <w:trPr>
          <w:trHeight w:val="624"/>
        </w:trPr>
        <w:tc>
          <w:tcPr>
            <w:tcW w:w="1470" w:type="dxa"/>
            <w:shd w:val="clear" w:color="auto" w:fill="auto"/>
            <w:vAlign w:val="center"/>
          </w:tcPr>
          <w:p w:rsidR="00845A37" w:rsidRPr="00F0156F" w:rsidRDefault="00845A37" w:rsidP="00B660AD">
            <w:pPr>
              <w:pStyle w:val="Textkrpermitte"/>
            </w:pPr>
            <w:r w:rsidRPr="00FC0F56">
              <w:rPr>
                <w:noProof/>
              </w:rPr>
              <w:drawing>
                <wp:inline distT="0" distB="0" distL="0" distR="0" wp14:anchorId="65F5EA31" wp14:editId="262654D6">
                  <wp:extent cx="302701" cy="324000"/>
                  <wp:effectExtent l="0" t="0" r="2540" b="0"/>
                  <wp:docPr id="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845A37" w:rsidRPr="00DE4890" w:rsidRDefault="004344A2" w:rsidP="00B660AD">
            <w:pPr>
              <w:pStyle w:val="Textkrper"/>
            </w:pPr>
            <w:r>
              <w:t>10 min</w:t>
            </w:r>
          </w:p>
        </w:tc>
        <w:tc>
          <w:tcPr>
            <w:tcW w:w="4961" w:type="dxa"/>
            <w:shd w:val="clear" w:color="auto" w:fill="auto"/>
            <w:vAlign w:val="center"/>
          </w:tcPr>
          <w:p w:rsidR="00845A37" w:rsidRPr="00DE4890" w:rsidRDefault="00845A37" w:rsidP="00B660AD">
            <w:pPr>
              <w:pStyle w:val="Textkrper"/>
              <w:rPr>
                <w:noProof/>
              </w:rPr>
            </w:pPr>
            <w:r>
              <w:rPr>
                <w:noProof/>
              </w:rPr>
              <w:t>Bewerten Sie Ihr Vorgehen, Ihre Arbeitsphasen und Ihr Ergebnis.</w:t>
            </w:r>
          </w:p>
        </w:tc>
      </w:tr>
      <w:tr w:rsidR="007E4181" w:rsidRPr="00DE4890" w:rsidTr="00A71006">
        <w:trPr>
          <w:trHeight w:val="624"/>
        </w:trPr>
        <w:tc>
          <w:tcPr>
            <w:tcW w:w="1470" w:type="dxa"/>
            <w:shd w:val="clear" w:color="auto" w:fill="auto"/>
            <w:vAlign w:val="center"/>
          </w:tcPr>
          <w:p w:rsidR="007E4181" w:rsidRPr="00FC0F56" w:rsidRDefault="007E4181" w:rsidP="00B660AD">
            <w:pPr>
              <w:pStyle w:val="Textkrpermitte"/>
              <w:rPr>
                <w:noProof/>
              </w:rPr>
            </w:pPr>
            <w:r w:rsidRPr="00FC0F56">
              <w:rPr>
                <w:noProof/>
              </w:rPr>
              <w:drawing>
                <wp:inline distT="0" distB="0" distL="0" distR="0" wp14:anchorId="279152F6" wp14:editId="0D286A35">
                  <wp:extent cx="532800" cy="324000"/>
                  <wp:effectExtent l="0" t="0" r="635" b="0"/>
                  <wp:docPr id="151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7E4181" w:rsidRPr="00DE4890" w:rsidRDefault="004344A2" w:rsidP="00B660AD">
            <w:pPr>
              <w:pStyle w:val="Textkrper"/>
            </w:pPr>
            <w:r>
              <w:t>30 min</w:t>
            </w:r>
          </w:p>
        </w:tc>
        <w:tc>
          <w:tcPr>
            <w:tcW w:w="4961" w:type="dxa"/>
            <w:shd w:val="clear" w:color="auto" w:fill="auto"/>
            <w:vAlign w:val="center"/>
          </w:tcPr>
          <w:p w:rsidR="007E4181" w:rsidRDefault="007E4181" w:rsidP="00B660AD">
            <w:pPr>
              <w:pStyle w:val="Textkrper"/>
              <w:rPr>
                <w:noProof/>
              </w:rPr>
            </w:pPr>
            <w:r>
              <w:rPr>
                <w:noProof/>
              </w:rPr>
              <w:t>Schließen Sie sich mit zwei anderen Gruppen zusammen, die ein unterschiedliches Lernthema gefilmt haben und schneiden Sie die Filme zu einem Video-Tutorial zusammen.</w:t>
            </w:r>
          </w:p>
        </w:tc>
      </w:tr>
    </w:tbl>
    <w:p w:rsidR="00845A37" w:rsidRDefault="00845A37" w:rsidP="00845A37">
      <w:pPr>
        <w:pStyle w:val="Textkrper"/>
      </w:pPr>
    </w:p>
    <w:p w:rsidR="007618F5" w:rsidRPr="00A52FF6" w:rsidRDefault="007618F5" w:rsidP="00845A37">
      <w:pPr>
        <w:pStyle w:val="Textkrper"/>
      </w:pPr>
      <w:r w:rsidRPr="00A52FF6">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7618F5" w:rsidRPr="00B51DE9" w:rsidTr="007618F5">
        <w:trPr>
          <w:trHeight w:val="523"/>
        </w:trPr>
        <w:tc>
          <w:tcPr>
            <w:tcW w:w="2268" w:type="dxa"/>
            <w:tcBorders>
              <w:left w:val="single" w:sz="4" w:space="0" w:color="auto"/>
              <w:bottom w:val="single" w:sz="4" w:space="0" w:color="auto"/>
              <w:right w:val="single" w:sz="4" w:space="0" w:color="auto"/>
            </w:tcBorders>
            <w:shd w:val="clear" w:color="auto" w:fill="D9D9D9"/>
            <w:hideMark/>
          </w:tcPr>
          <w:p w:rsidR="007618F5" w:rsidRDefault="007618F5" w:rsidP="007618F5">
            <w:pPr>
              <w:pStyle w:val="Tabelle6pt"/>
              <w:rPr>
                <w:color w:val="000000"/>
              </w:rPr>
            </w:pPr>
            <w:r>
              <w:lastRenderedPageBreak/>
              <w:t>Kompetenzbereich</w:t>
            </w:r>
          </w:p>
          <w:p w:rsidR="007618F5" w:rsidRDefault="00B5037D" w:rsidP="007618F5">
            <w:pPr>
              <w:pStyle w:val="TabelleKopflinks"/>
            </w:pPr>
            <w:r>
              <w:t xml:space="preserve">02 </w:t>
            </w:r>
            <w:r w:rsidR="007618F5">
              <w:t xml:space="preserve">Erkenntnisse </w:t>
            </w:r>
            <w:r w:rsidR="0069491D">
              <w:br/>
            </w:r>
            <w:r w:rsidR="007618F5">
              <w:t>gewinnen</w:t>
            </w:r>
          </w:p>
        </w:tc>
        <w:tc>
          <w:tcPr>
            <w:tcW w:w="851" w:type="dxa"/>
            <w:tcBorders>
              <w:left w:val="single" w:sz="4" w:space="0" w:color="auto"/>
              <w:bottom w:val="single" w:sz="4" w:space="0" w:color="auto"/>
              <w:right w:val="single" w:sz="4" w:space="0" w:color="auto"/>
            </w:tcBorders>
            <w:shd w:val="clear" w:color="auto" w:fill="D9D9D9"/>
            <w:hideMark/>
          </w:tcPr>
          <w:p w:rsidR="007618F5" w:rsidRDefault="007618F5" w:rsidP="007618F5">
            <w:pPr>
              <w:pStyle w:val="Tabelle6pt"/>
              <w:rPr>
                <w:color w:val="000000"/>
              </w:rPr>
            </w:pPr>
            <w:r>
              <w:t>Lernfortschritt</w:t>
            </w:r>
          </w:p>
          <w:p w:rsidR="007618F5" w:rsidRDefault="00B5037D" w:rsidP="007618F5">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7618F5" w:rsidRDefault="007618F5" w:rsidP="007618F5">
            <w:pPr>
              <w:pStyle w:val="Tabelle6pt"/>
              <w:rPr>
                <w:color w:val="000000"/>
              </w:rPr>
            </w:pPr>
            <w:r>
              <w:t>Materialien/Titel</w:t>
            </w:r>
          </w:p>
          <w:p w:rsidR="007618F5" w:rsidRDefault="00B70DD0" w:rsidP="00B70DD0">
            <w:pPr>
              <w:pStyle w:val="TabelleKopflinks"/>
            </w:pPr>
            <w:r>
              <w:t>Organische Chemie</w:t>
            </w:r>
          </w:p>
        </w:tc>
        <w:tc>
          <w:tcPr>
            <w:tcW w:w="188" w:type="dxa"/>
            <w:vMerge w:val="restart"/>
            <w:tcBorders>
              <w:top w:val="nil"/>
              <w:left w:val="single" w:sz="4" w:space="0" w:color="auto"/>
              <w:bottom w:val="nil"/>
              <w:right w:val="single" w:sz="4" w:space="0" w:color="auto"/>
            </w:tcBorders>
            <w:shd w:val="clear" w:color="auto" w:fill="FFFFFF"/>
          </w:tcPr>
          <w:p w:rsidR="007618F5" w:rsidRPr="004B658C" w:rsidRDefault="007618F5" w:rsidP="007618F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618F5" w:rsidRPr="00B51DE9" w:rsidRDefault="00B5037D" w:rsidP="007618F5">
            <w:pPr>
              <w:pStyle w:val="TabelleKopfmitte"/>
            </w:pPr>
            <w:r>
              <w:t>Chemie</w:t>
            </w:r>
          </w:p>
          <w:p w:rsidR="007618F5" w:rsidRPr="00B51DE9" w:rsidRDefault="00B5037D" w:rsidP="007618F5">
            <w:pPr>
              <w:pStyle w:val="TabelleKopfmitte"/>
              <w:rPr>
                <w:rFonts w:eastAsia="Calibri"/>
              </w:rPr>
            </w:pPr>
            <w:r>
              <w:t>Ch02.03.01</w:t>
            </w:r>
          </w:p>
        </w:tc>
      </w:tr>
      <w:tr w:rsidR="007618F5" w:rsidRPr="00B51DE9" w:rsidTr="007618F5">
        <w:tc>
          <w:tcPr>
            <w:tcW w:w="7348" w:type="dxa"/>
            <w:gridSpan w:val="3"/>
            <w:tcBorders>
              <w:left w:val="single" w:sz="4" w:space="0" w:color="auto"/>
              <w:right w:val="single" w:sz="4" w:space="0" w:color="auto"/>
            </w:tcBorders>
            <w:hideMark/>
          </w:tcPr>
          <w:p w:rsidR="007618F5" w:rsidRPr="004B658C" w:rsidRDefault="007618F5" w:rsidP="007618F5">
            <w:pPr>
              <w:pStyle w:val="Tabelle6pt"/>
            </w:pPr>
            <w:r w:rsidRPr="004B658C">
              <w:t>Kompetenz:</w:t>
            </w:r>
          </w:p>
          <w:p w:rsidR="00A32BE6" w:rsidRPr="00F67323" w:rsidRDefault="00B67806" w:rsidP="00F67323">
            <w:pPr>
              <w:pStyle w:val="Textkrper"/>
              <w:ind w:left="126" w:hanging="56"/>
              <w:rPr>
                <w:rFonts w:cstheme="minorHAnsi"/>
                <w:i/>
                <w:sz w:val="16"/>
                <w:szCs w:val="16"/>
              </w:rPr>
            </w:pPr>
            <w:r w:rsidRPr="00F67323">
              <w:rPr>
                <w:rFonts w:cstheme="minorHAnsi"/>
                <w:sz w:val="16"/>
                <w:szCs w:val="16"/>
              </w:rPr>
              <w:t xml:space="preserve">- </w:t>
            </w:r>
            <w:r w:rsidR="00F67323">
              <w:rPr>
                <w:rFonts w:cstheme="minorHAnsi"/>
                <w:sz w:val="16"/>
                <w:szCs w:val="16"/>
              </w:rPr>
              <w:t xml:space="preserve"> </w:t>
            </w:r>
            <w:r w:rsidR="00A32BE6" w:rsidRPr="00F67323">
              <w:rPr>
                <w:rFonts w:cstheme="minorHAnsi"/>
                <w:sz w:val="16"/>
                <w:szCs w:val="16"/>
              </w:rPr>
              <w:t xml:space="preserve"> </w:t>
            </w:r>
            <w:r w:rsidRPr="00F67323">
              <w:rPr>
                <w:rFonts w:cstheme="minorHAnsi"/>
                <w:i/>
                <w:sz w:val="16"/>
                <w:szCs w:val="16"/>
              </w:rPr>
              <w:t xml:space="preserve">Ich kann Aufgaben bearbeiten, eingeübte Arbeitstechniken anwenden und Aufgaben zeitlich und </w:t>
            </w:r>
          </w:p>
          <w:p w:rsidR="007618F5" w:rsidRPr="00A32BE6" w:rsidRDefault="00A32BE6" w:rsidP="00F67323">
            <w:pPr>
              <w:pStyle w:val="Textkrper"/>
              <w:ind w:left="70" w:hanging="42"/>
              <w:rPr>
                <w:rFonts w:asciiTheme="minorHAnsi" w:hAnsiTheme="minorHAnsi" w:cstheme="minorHAnsi"/>
                <w:sz w:val="16"/>
                <w:szCs w:val="16"/>
              </w:rPr>
            </w:pPr>
            <w:r w:rsidRPr="00F67323">
              <w:rPr>
                <w:rFonts w:cstheme="minorHAnsi"/>
                <w:i/>
                <w:sz w:val="16"/>
                <w:szCs w:val="16"/>
              </w:rPr>
              <w:t xml:space="preserve">  </w:t>
            </w:r>
            <w:r w:rsidR="00F67323" w:rsidRPr="00F67323">
              <w:rPr>
                <w:rFonts w:cstheme="minorHAnsi"/>
                <w:i/>
                <w:sz w:val="16"/>
                <w:szCs w:val="16"/>
              </w:rPr>
              <w:t xml:space="preserve">   </w:t>
            </w:r>
            <w:r w:rsidRPr="00F67323">
              <w:rPr>
                <w:rFonts w:cstheme="minorHAnsi"/>
                <w:i/>
                <w:sz w:val="16"/>
                <w:szCs w:val="16"/>
              </w:rPr>
              <w:t xml:space="preserve"> </w:t>
            </w:r>
            <w:r w:rsidR="00B67806" w:rsidRPr="00F67323">
              <w:rPr>
                <w:rFonts w:cstheme="minorHAnsi"/>
                <w:i/>
                <w:sz w:val="16"/>
                <w:szCs w:val="16"/>
              </w:rPr>
              <w:t>inhaltlich strukturieren.</w:t>
            </w:r>
          </w:p>
        </w:tc>
        <w:tc>
          <w:tcPr>
            <w:tcW w:w="188" w:type="dxa"/>
            <w:vMerge/>
            <w:tcBorders>
              <w:left w:val="single" w:sz="4" w:space="0" w:color="auto"/>
              <w:bottom w:val="nil"/>
              <w:right w:val="nil"/>
            </w:tcBorders>
            <w:vAlign w:val="center"/>
            <w:hideMark/>
          </w:tcPr>
          <w:p w:rsidR="007618F5" w:rsidRDefault="007618F5" w:rsidP="007618F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618F5" w:rsidRPr="00B51DE9" w:rsidTr="007618F5">
              <w:trPr>
                <w:trHeight w:val="284"/>
              </w:trPr>
              <w:tc>
                <w:tcPr>
                  <w:tcW w:w="2090" w:type="dxa"/>
                  <w:shd w:val="clear" w:color="auto" w:fill="auto"/>
                </w:tcPr>
                <w:p w:rsidR="007618F5" w:rsidRPr="00B51DE9" w:rsidRDefault="007618F5" w:rsidP="007618F5">
                  <w:pPr>
                    <w:pStyle w:val="Textkrpermitte"/>
                  </w:pPr>
                  <w:r w:rsidRPr="00B51DE9">
                    <w:t>LernPROJEKT</w:t>
                  </w:r>
                </w:p>
              </w:tc>
            </w:tr>
            <w:tr w:rsidR="007618F5" w:rsidRPr="00B51DE9" w:rsidTr="007618F5">
              <w:trPr>
                <w:trHeight w:val="284"/>
              </w:trPr>
              <w:tc>
                <w:tcPr>
                  <w:tcW w:w="2090" w:type="dxa"/>
                  <w:shd w:val="clear" w:color="auto" w:fill="D9D9D9" w:themeFill="background1" w:themeFillShade="D9"/>
                </w:tcPr>
                <w:p w:rsidR="007618F5" w:rsidRPr="00B51DE9" w:rsidRDefault="007618F5" w:rsidP="007618F5">
                  <w:pPr>
                    <w:pStyle w:val="TabelleKopfmitte"/>
                  </w:pPr>
                  <w:r w:rsidRPr="00B51DE9">
                    <w:t>LernTHEMA</w:t>
                  </w:r>
                </w:p>
              </w:tc>
            </w:tr>
            <w:tr w:rsidR="007618F5" w:rsidRPr="00B51DE9" w:rsidTr="007618F5">
              <w:trPr>
                <w:trHeight w:val="284"/>
              </w:trPr>
              <w:tc>
                <w:tcPr>
                  <w:tcW w:w="2090" w:type="dxa"/>
                </w:tcPr>
                <w:p w:rsidR="007618F5" w:rsidRPr="00B51DE9" w:rsidRDefault="007618F5" w:rsidP="007618F5">
                  <w:pPr>
                    <w:pStyle w:val="Textkrpermitte"/>
                  </w:pPr>
                  <w:r w:rsidRPr="00B51DE9">
                    <w:t>LernSCHRITT</w:t>
                  </w:r>
                </w:p>
              </w:tc>
            </w:tr>
          </w:tbl>
          <w:p w:rsidR="007618F5" w:rsidRPr="00B51DE9" w:rsidRDefault="007618F5" w:rsidP="007618F5">
            <w:pPr>
              <w:pStyle w:val="TabelleKopfmitte"/>
            </w:pPr>
          </w:p>
        </w:tc>
      </w:tr>
      <w:tr w:rsidR="007618F5" w:rsidRPr="00B51DE9" w:rsidTr="007618F5">
        <w:tc>
          <w:tcPr>
            <w:tcW w:w="7348" w:type="dxa"/>
            <w:gridSpan w:val="3"/>
            <w:tcBorders>
              <w:left w:val="single" w:sz="4" w:space="0" w:color="auto"/>
              <w:right w:val="single" w:sz="4" w:space="0" w:color="auto"/>
            </w:tcBorders>
            <w:hideMark/>
          </w:tcPr>
          <w:p w:rsidR="007618F5" w:rsidRPr="004B658C" w:rsidRDefault="007618F5" w:rsidP="007618F5">
            <w:pPr>
              <w:pStyle w:val="Tabelle6pt"/>
            </w:pPr>
            <w:r w:rsidRPr="004B658C">
              <w:t>Hauptbezug:</w:t>
            </w:r>
          </w:p>
          <w:p w:rsidR="007618F5" w:rsidRDefault="00A32BE6" w:rsidP="007618F5">
            <w:pPr>
              <w:pStyle w:val="Kopf8ptafz"/>
            </w:pPr>
            <w:r>
              <w:t xml:space="preserve">Ich kann aus einem Fachtext wichtige Informationen </w:t>
            </w:r>
            <w:r w:rsidR="00C834DC">
              <w:t>entnehmen</w:t>
            </w:r>
            <w:r>
              <w:t>.</w:t>
            </w:r>
          </w:p>
          <w:p w:rsidR="00A32BE6" w:rsidRDefault="00A32BE6" w:rsidP="007618F5">
            <w:pPr>
              <w:pStyle w:val="Kopf8ptafz"/>
            </w:pPr>
            <w:r>
              <w:t>Ich kann den historischen Hintergrund der organischen Chemie beschreiben.</w:t>
            </w:r>
          </w:p>
          <w:p w:rsidR="001C068F" w:rsidRDefault="001C068F" w:rsidP="007618F5">
            <w:pPr>
              <w:pStyle w:val="Kopf8ptafz"/>
            </w:pPr>
            <w:r>
              <w:t>Ich kann aus den Ergebnissen einfacher Versuche auf den strukturellen Aufbau von Stoffen schließen.</w:t>
            </w:r>
          </w:p>
          <w:p w:rsidR="001C068F" w:rsidRDefault="001C068F" w:rsidP="001C068F">
            <w:pPr>
              <w:pStyle w:val="Kopf8ptafz"/>
            </w:pPr>
            <w:r>
              <w:t>Ich kann anhand von geeigneten Modellen den strukturellen Aufbau von Stoffen beschreiben und erklären.</w:t>
            </w:r>
          </w:p>
        </w:tc>
        <w:tc>
          <w:tcPr>
            <w:tcW w:w="188" w:type="dxa"/>
            <w:vMerge/>
            <w:tcBorders>
              <w:left w:val="single" w:sz="4" w:space="0" w:color="auto"/>
              <w:bottom w:val="nil"/>
              <w:right w:val="nil"/>
            </w:tcBorders>
            <w:vAlign w:val="center"/>
            <w:hideMark/>
          </w:tcPr>
          <w:p w:rsidR="007618F5" w:rsidRDefault="007618F5" w:rsidP="007618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618F5" w:rsidRPr="00B51DE9" w:rsidRDefault="007618F5" w:rsidP="007618F5">
            <w:pPr>
              <w:pStyle w:val="TabelleKopfmitte"/>
            </w:pPr>
          </w:p>
        </w:tc>
      </w:tr>
      <w:tr w:rsidR="007618F5" w:rsidRPr="00B51DE9" w:rsidTr="007618F5">
        <w:tc>
          <w:tcPr>
            <w:tcW w:w="7348" w:type="dxa"/>
            <w:gridSpan w:val="3"/>
            <w:tcBorders>
              <w:left w:val="single" w:sz="4" w:space="0" w:color="auto"/>
              <w:right w:val="single" w:sz="4" w:space="0" w:color="auto"/>
            </w:tcBorders>
            <w:tcMar>
              <w:bottom w:w="0" w:type="dxa"/>
            </w:tcMar>
            <w:hideMark/>
          </w:tcPr>
          <w:p w:rsidR="007618F5" w:rsidRDefault="007618F5" w:rsidP="007618F5">
            <w:pPr>
              <w:pStyle w:val="Tabelle6pt"/>
            </w:pPr>
            <w:r>
              <w:t>Weitere Bezüge:</w:t>
            </w:r>
          </w:p>
          <w:p w:rsidR="007618F5" w:rsidRDefault="007618F5" w:rsidP="00A32BE6">
            <w:pPr>
              <w:pStyle w:val="Kopf8ptafz"/>
              <w:numPr>
                <w:ilvl w:val="0"/>
                <w:numId w:val="0"/>
              </w:numPr>
              <w:ind w:left="227"/>
            </w:pPr>
          </w:p>
        </w:tc>
        <w:tc>
          <w:tcPr>
            <w:tcW w:w="188" w:type="dxa"/>
            <w:vMerge/>
            <w:tcBorders>
              <w:left w:val="single" w:sz="4" w:space="0" w:color="auto"/>
              <w:bottom w:val="nil"/>
              <w:right w:val="nil"/>
            </w:tcBorders>
            <w:vAlign w:val="center"/>
            <w:hideMark/>
          </w:tcPr>
          <w:p w:rsidR="007618F5" w:rsidRDefault="007618F5" w:rsidP="007618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618F5" w:rsidRPr="00B51DE9" w:rsidRDefault="007618F5" w:rsidP="007618F5">
            <w:pPr>
              <w:pStyle w:val="TabelleKopfmitte"/>
            </w:pPr>
          </w:p>
        </w:tc>
      </w:tr>
    </w:tbl>
    <w:p w:rsidR="007618F5" w:rsidRPr="004E6AD0" w:rsidRDefault="007618F5" w:rsidP="00E4202E">
      <w:pPr>
        <w:pStyle w:val="Textkrper"/>
        <w:rPr>
          <w:lang w:val="en-US"/>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B5037D" w:rsidRPr="00DE4890" w:rsidTr="00A71006">
        <w:trPr>
          <w:trHeight w:val="397"/>
        </w:trPr>
        <w:tc>
          <w:tcPr>
            <w:tcW w:w="1470" w:type="dxa"/>
            <w:shd w:val="clear" w:color="auto" w:fill="D9D9D9" w:themeFill="background1" w:themeFillShade="D9"/>
            <w:vAlign w:val="center"/>
          </w:tcPr>
          <w:p w:rsidR="00B5037D" w:rsidRPr="00DE4890" w:rsidRDefault="00B5037D" w:rsidP="00B660AD">
            <w:pPr>
              <w:pStyle w:val="TabelleKopfmitte"/>
            </w:pPr>
            <w:r>
              <w:t>Phase</w:t>
            </w:r>
          </w:p>
        </w:tc>
        <w:tc>
          <w:tcPr>
            <w:tcW w:w="940" w:type="dxa"/>
            <w:shd w:val="clear" w:color="auto" w:fill="D9D9D9" w:themeFill="background1" w:themeFillShade="D9"/>
            <w:vAlign w:val="center"/>
          </w:tcPr>
          <w:p w:rsidR="00B5037D" w:rsidRPr="00DE4890" w:rsidRDefault="00B5037D" w:rsidP="00B660AD">
            <w:pPr>
              <w:pStyle w:val="TabelleKopfmitte"/>
            </w:pPr>
            <w:r>
              <w:t>Zeit</w:t>
            </w:r>
          </w:p>
        </w:tc>
        <w:tc>
          <w:tcPr>
            <w:tcW w:w="4961" w:type="dxa"/>
            <w:shd w:val="clear" w:color="auto" w:fill="D9D9D9" w:themeFill="background1" w:themeFillShade="D9"/>
            <w:vAlign w:val="center"/>
          </w:tcPr>
          <w:p w:rsidR="00B5037D" w:rsidRPr="00DE4890" w:rsidRDefault="00B5037D" w:rsidP="00B660AD">
            <w:pPr>
              <w:pStyle w:val="TabelleKopfmitte"/>
            </w:pPr>
            <w:r>
              <w:t>Aufgabe</w:t>
            </w:r>
          </w:p>
        </w:tc>
      </w:tr>
      <w:tr w:rsidR="00B5037D" w:rsidRPr="00DE4890" w:rsidTr="00A71006">
        <w:trPr>
          <w:trHeight w:val="624"/>
        </w:trPr>
        <w:tc>
          <w:tcPr>
            <w:tcW w:w="1470" w:type="dxa"/>
            <w:shd w:val="clear" w:color="auto" w:fill="auto"/>
            <w:vAlign w:val="center"/>
          </w:tcPr>
          <w:p w:rsidR="00B5037D" w:rsidRPr="00F0156F" w:rsidRDefault="00B5037D" w:rsidP="00B660AD">
            <w:pPr>
              <w:pStyle w:val="Textkrpermitte"/>
            </w:pPr>
            <w:r w:rsidRPr="00F0156F">
              <w:rPr>
                <w:noProof/>
              </w:rPr>
              <w:drawing>
                <wp:inline distT="0" distB="0" distL="0" distR="0" wp14:anchorId="67507C57" wp14:editId="15BF0B05">
                  <wp:extent cx="212725" cy="318770"/>
                  <wp:effectExtent l="0" t="0" r="0" b="0"/>
                  <wp:docPr id="41"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B5037D" w:rsidRPr="00DE4890" w:rsidRDefault="008639DE" w:rsidP="00B660AD">
            <w:pPr>
              <w:pStyle w:val="Textkrper"/>
            </w:pPr>
            <w:r>
              <w:t>15 min</w:t>
            </w:r>
          </w:p>
        </w:tc>
        <w:tc>
          <w:tcPr>
            <w:tcW w:w="4961" w:type="dxa"/>
            <w:shd w:val="clear" w:color="auto" w:fill="auto"/>
            <w:vAlign w:val="center"/>
          </w:tcPr>
          <w:p w:rsidR="00B5037D" w:rsidRDefault="00B5037D" w:rsidP="00B660AD">
            <w:pPr>
              <w:pStyle w:val="Textkrper"/>
              <w:rPr>
                <w:noProof/>
              </w:rPr>
            </w:pPr>
            <w:r>
              <w:rPr>
                <w:noProof/>
              </w:rPr>
              <w:t xml:space="preserve">Sie bekommen eine Einführung und einen Überblick über die kommende Lerneinheit mit Hilfe des Advance Organizers. </w:t>
            </w:r>
          </w:p>
          <w:p w:rsidR="00B5037D" w:rsidRPr="00DE4890" w:rsidRDefault="00B5037D" w:rsidP="00B660AD">
            <w:pPr>
              <w:pStyle w:val="Textkrper"/>
              <w:rPr>
                <w:noProof/>
              </w:rPr>
            </w:pPr>
            <w:r>
              <w:rPr>
                <w:noProof/>
              </w:rPr>
              <w:t>Ihr Ziel (Lehrvideo) wird hier mit seinen Anforderungen besprochen und gemeinsam festgelegt.</w:t>
            </w:r>
          </w:p>
        </w:tc>
      </w:tr>
    </w:tbl>
    <w:p w:rsidR="001A5557" w:rsidRDefault="001A5557" w:rsidP="001A5557">
      <w:pPr>
        <w:pStyle w:val="Marginaliegrau"/>
        <w:framePr w:wrap="around" w:x="8655" w:y="27"/>
      </w:pPr>
      <w:r>
        <w:t>Die anschließenden Le</w:t>
      </w:r>
      <w:r>
        <w:t>h</w:t>
      </w:r>
      <w:r>
        <w:t>rervorträge sollten in Kleingruppen je nach Lernfortschritt gegeben werden, da die Gruppen an unterschiedlichen Stellen die Lehrvideos drehen müssen und dadurch zeitversetzt zu den Aufg</w:t>
      </w:r>
      <w:r>
        <w:t>a</w:t>
      </w:r>
      <w:r>
        <w:t>ben kommen.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B5037D" w:rsidRPr="00DE4890" w:rsidTr="00A71006">
        <w:trPr>
          <w:trHeight w:val="624"/>
        </w:trPr>
        <w:tc>
          <w:tcPr>
            <w:tcW w:w="1470" w:type="dxa"/>
            <w:shd w:val="clear" w:color="auto" w:fill="auto"/>
            <w:vAlign w:val="center"/>
          </w:tcPr>
          <w:p w:rsidR="00B5037D" w:rsidRPr="00F0156F" w:rsidRDefault="00B5037D" w:rsidP="00B660AD">
            <w:pPr>
              <w:pStyle w:val="Textkrpermitte"/>
            </w:pPr>
            <w:r w:rsidRPr="00FC0F56">
              <w:rPr>
                <w:noProof/>
              </w:rPr>
              <w:drawing>
                <wp:inline distT="0" distB="0" distL="0" distR="0" wp14:anchorId="4313FB63" wp14:editId="709FD7AF">
                  <wp:extent cx="302701" cy="324000"/>
                  <wp:effectExtent l="0" t="0" r="2540" b="0"/>
                  <wp:docPr id="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B5037D" w:rsidRPr="00DE4890" w:rsidRDefault="008639DE" w:rsidP="00B660AD">
            <w:pPr>
              <w:pStyle w:val="Textkrper"/>
            </w:pPr>
            <w:r>
              <w:t>10 min</w:t>
            </w:r>
          </w:p>
        </w:tc>
        <w:tc>
          <w:tcPr>
            <w:tcW w:w="4961" w:type="dxa"/>
            <w:shd w:val="clear" w:color="auto" w:fill="auto"/>
            <w:vAlign w:val="center"/>
          </w:tcPr>
          <w:p w:rsidR="00B5037D" w:rsidRPr="00DE4890" w:rsidRDefault="00B5037D" w:rsidP="00723D27">
            <w:pPr>
              <w:pStyle w:val="Textkrper"/>
              <w:rPr>
                <w:noProof/>
              </w:rPr>
            </w:pPr>
            <w:r>
              <w:rPr>
                <w:noProof/>
              </w:rPr>
              <w:t>Lesen Sie den Text und markieren Sie eventuell unbekannte Wörter mit einem roten Stift und mit einem „?“ am Rand.</w:t>
            </w:r>
            <w:r w:rsidR="003F5A90">
              <w:rPr>
                <w:noProof/>
              </w:rPr>
              <w:t xml:space="preserve"> Ch02.03.01.0</w:t>
            </w:r>
            <w:r w:rsidR="001F1B0E">
              <w:rPr>
                <w:noProof/>
              </w:rPr>
              <w:t>1</w:t>
            </w:r>
            <w:r w:rsidR="00D06361">
              <w:rPr>
                <w:noProof/>
              </w:rPr>
              <w:t>.</w:t>
            </w:r>
          </w:p>
        </w:tc>
      </w:tr>
      <w:tr w:rsidR="00B5037D" w:rsidRPr="00DE4890" w:rsidTr="00A71006">
        <w:trPr>
          <w:trHeight w:val="624"/>
        </w:trPr>
        <w:tc>
          <w:tcPr>
            <w:tcW w:w="1470" w:type="dxa"/>
            <w:shd w:val="clear" w:color="auto" w:fill="auto"/>
            <w:vAlign w:val="center"/>
          </w:tcPr>
          <w:p w:rsidR="00B5037D" w:rsidRPr="00F0156F" w:rsidRDefault="00B5037D" w:rsidP="00B660AD">
            <w:pPr>
              <w:pStyle w:val="Textkrpermitte"/>
            </w:pPr>
            <w:r w:rsidRPr="00F0156F">
              <w:rPr>
                <w:noProof/>
              </w:rPr>
              <w:drawing>
                <wp:inline distT="0" distB="0" distL="0" distR="0" wp14:anchorId="3F2242CB" wp14:editId="20694715">
                  <wp:extent cx="648000" cy="320400"/>
                  <wp:effectExtent l="0" t="0" r="0" b="3810"/>
                  <wp:docPr id="2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B5037D" w:rsidRPr="00DE4890" w:rsidRDefault="008639DE" w:rsidP="00B660AD">
            <w:pPr>
              <w:pStyle w:val="Textkrper"/>
            </w:pPr>
            <w:r>
              <w:t>5 min</w:t>
            </w:r>
          </w:p>
        </w:tc>
        <w:tc>
          <w:tcPr>
            <w:tcW w:w="4961" w:type="dxa"/>
            <w:shd w:val="clear" w:color="auto" w:fill="auto"/>
            <w:vAlign w:val="center"/>
          </w:tcPr>
          <w:p w:rsidR="00B5037D" w:rsidRPr="00DE4890" w:rsidRDefault="00B5037D" w:rsidP="00CF1D49">
            <w:pPr>
              <w:pStyle w:val="Textkrper"/>
              <w:rPr>
                <w:noProof/>
              </w:rPr>
            </w:pPr>
            <w:r>
              <w:rPr>
                <w:noProof/>
              </w:rPr>
              <w:t xml:space="preserve">Gehen Sie mit einem </w:t>
            </w:r>
            <w:r w:rsidR="00CF1D49">
              <w:rPr>
                <w:noProof/>
              </w:rPr>
              <w:t>Lernp</w:t>
            </w:r>
            <w:r>
              <w:rPr>
                <w:noProof/>
              </w:rPr>
              <w:t>artner</w:t>
            </w:r>
            <w:r w:rsidR="00CF1D49">
              <w:rPr>
                <w:noProof/>
              </w:rPr>
              <w:t xml:space="preserve"> oder einer Lernpartnerin</w:t>
            </w:r>
            <w:r>
              <w:rPr>
                <w:noProof/>
              </w:rPr>
              <w:t xml:space="preserve"> zusammen und klären Sie eventuelle Fragen zum Text.</w:t>
            </w:r>
          </w:p>
        </w:tc>
      </w:tr>
      <w:tr w:rsidR="00B5037D" w:rsidRPr="00DE4890" w:rsidTr="00A71006">
        <w:trPr>
          <w:trHeight w:val="624"/>
        </w:trPr>
        <w:tc>
          <w:tcPr>
            <w:tcW w:w="1470" w:type="dxa"/>
            <w:shd w:val="clear" w:color="auto" w:fill="auto"/>
            <w:vAlign w:val="center"/>
          </w:tcPr>
          <w:p w:rsidR="00B5037D" w:rsidRPr="00F0156F" w:rsidRDefault="00B5037D" w:rsidP="00B660AD">
            <w:pPr>
              <w:pStyle w:val="Textkrpermitte"/>
            </w:pPr>
            <w:r w:rsidRPr="00FC0F56">
              <w:rPr>
                <w:noProof/>
              </w:rPr>
              <w:drawing>
                <wp:inline distT="0" distB="0" distL="0" distR="0" wp14:anchorId="01D8A23C" wp14:editId="6ED494B6">
                  <wp:extent cx="302701" cy="324000"/>
                  <wp:effectExtent l="0" t="0" r="2540" b="0"/>
                  <wp:docPr id="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B5037D" w:rsidRPr="00DE4890" w:rsidRDefault="008639DE" w:rsidP="00B660AD">
            <w:pPr>
              <w:pStyle w:val="Textkrper"/>
            </w:pPr>
            <w:r>
              <w:t>15 min</w:t>
            </w:r>
          </w:p>
        </w:tc>
        <w:tc>
          <w:tcPr>
            <w:tcW w:w="4961" w:type="dxa"/>
            <w:shd w:val="clear" w:color="auto" w:fill="auto"/>
            <w:vAlign w:val="center"/>
          </w:tcPr>
          <w:p w:rsidR="00B5037D" w:rsidRPr="00DE4890" w:rsidRDefault="00B5037D" w:rsidP="00B660AD">
            <w:pPr>
              <w:pStyle w:val="Textkrper"/>
              <w:rPr>
                <w:noProof/>
              </w:rPr>
            </w:pPr>
            <w:r>
              <w:rPr>
                <w:noProof/>
              </w:rPr>
              <w:t xml:space="preserve">Bearbeiten Sie </w:t>
            </w:r>
            <w:r w:rsidR="00E90F17">
              <w:rPr>
                <w:noProof/>
              </w:rPr>
              <w:t>die Aufgaben zum Text.</w:t>
            </w:r>
          </w:p>
        </w:tc>
      </w:tr>
      <w:tr w:rsidR="00E90F17" w:rsidRPr="00DE4890" w:rsidTr="00A71006">
        <w:trPr>
          <w:trHeight w:val="624"/>
        </w:trPr>
        <w:tc>
          <w:tcPr>
            <w:tcW w:w="1470" w:type="dxa"/>
            <w:vMerge w:val="restart"/>
            <w:shd w:val="clear" w:color="auto" w:fill="auto"/>
            <w:vAlign w:val="center"/>
          </w:tcPr>
          <w:p w:rsidR="00E90F17" w:rsidRPr="00F0156F" w:rsidRDefault="00E90F17" w:rsidP="00B660AD">
            <w:pPr>
              <w:pStyle w:val="Textkrpermitte"/>
            </w:pPr>
            <w:r w:rsidRPr="00FC0F56">
              <w:rPr>
                <w:noProof/>
              </w:rPr>
              <w:drawing>
                <wp:anchor distT="0" distB="0" distL="114300" distR="114300" simplePos="0" relativeHeight="252252160" behindDoc="0" locked="0" layoutInCell="1" allowOverlap="1" wp14:anchorId="6C59FDCE" wp14:editId="536AC9FC">
                  <wp:simplePos x="0" y="0"/>
                  <wp:positionH relativeFrom="column">
                    <wp:posOffset>142875</wp:posOffset>
                  </wp:positionH>
                  <wp:positionV relativeFrom="paragraph">
                    <wp:posOffset>0</wp:posOffset>
                  </wp:positionV>
                  <wp:extent cx="532765" cy="323850"/>
                  <wp:effectExtent l="0" t="0" r="635" b="0"/>
                  <wp:wrapNone/>
                  <wp:docPr id="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E90F17" w:rsidRPr="00DE4890" w:rsidRDefault="008639DE" w:rsidP="00B660AD">
            <w:pPr>
              <w:pStyle w:val="Textkrper"/>
            </w:pPr>
            <w:r>
              <w:t>20 min</w:t>
            </w:r>
          </w:p>
        </w:tc>
        <w:tc>
          <w:tcPr>
            <w:tcW w:w="4961" w:type="dxa"/>
            <w:shd w:val="clear" w:color="auto" w:fill="auto"/>
            <w:vAlign w:val="center"/>
          </w:tcPr>
          <w:p w:rsidR="00E90F17" w:rsidRPr="00DE4890" w:rsidRDefault="00E90F17" w:rsidP="00B660AD">
            <w:pPr>
              <w:pStyle w:val="Textkrper"/>
              <w:rPr>
                <w:noProof/>
              </w:rPr>
            </w:pPr>
            <w:r>
              <w:rPr>
                <w:noProof/>
              </w:rPr>
              <w:t>Vergleichen und optimieren Sie Ihr</w:t>
            </w:r>
            <w:r w:rsidR="007364EA">
              <w:rPr>
                <w:noProof/>
              </w:rPr>
              <w:t>en</w:t>
            </w:r>
            <w:r>
              <w:rPr>
                <w:noProof/>
              </w:rPr>
              <w:t xml:space="preserve"> Dialog für das Lehrvideo.</w:t>
            </w:r>
          </w:p>
        </w:tc>
      </w:tr>
      <w:tr w:rsidR="00E90F17" w:rsidRPr="00DE4890" w:rsidTr="008F675D">
        <w:trPr>
          <w:trHeight w:val="624"/>
        </w:trPr>
        <w:tc>
          <w:tcPr>
            <w:tcW w:w="1470" w:type="dxa"/>
            <w:vMerge/>
            <w:tcBorders>
              <w:bottom w:val="single" w:sz="4" w:space="0" w:color="auto"/>
            </w:tcBorders>
            <w:shd w:val="clear" w:color="auto" w:fill="auto"/>
            <w:vAlign w:val="center"/>
          </w:tcPr>
          <w:p w:rsidR="00E90F17" w:rsidRPr="00F0156F" w:rsidRDefault="00E90F17" w:rsidP="00B660AD">
            <w:pPr>
              <w:pStyle w:val="Textkrpermitte"/>
            </w:pPr>
          </w:p>
        </w:tc>
        <w:tc>
          <w:tcPr>
            <w:tcW w:w="940" w:type="dxa"/>
            <w:tcBorders>
              <w:bottom w:val="single" w:sz="4" w:space="0" w:color="auto"/>
            </w:tcBorders>
            <w:shd w:val="clear" w:color="auto" w:fill="auto"/>
            <w:vAlign w:val="center"/>
          </w:tcPr>
          <w:p w:rsidR="00E90F17" w:rsidRPr="00DE4890" w:rsidRDefault="008639DE" w:rsidP="00B660AD">
            <w:pPr>
              <w:pStyle w:val="Textkrper"/>
            </w:pPr>
            <w:r>
              <w:t>45 min</w:t>
            </w:r>
          </w:p>
        </w:tc>
        <w:tc>
          <w:tcPr>
            <w:tcW w:w="4961" w:type="dxa"/>
            <w:tcBorders>
              <w:bottom w:val="single" w:sz="4" w:space="0" w:color="auto"/>
            </w:tcBorders>
            <w:shd w:val="clear" w:color="auto" w:fill="auto"/>
            <w:vAlign w:val="center"/>
          </w:tcPr>
          <w:p w:rsidR="00E90F17" w:rsidRPr="00DE4890" w:rsidRDefault="00E90F17" w:rsidP="00B660AD">
            <w:pPr>
              <w:pStyle w:val="Textkrper"/>
              <w:rPr>
                <w:noProof/>
              </w:rPr>
            </w:pPr>
            <w:r>
              <w:rPr>
                <w:noProof/>
              </w:rPr>
              <w:t>Drehen Sie Ihr Lehrvideo (Teil 1).</w:t>
            </w:r>
          </w:p>
        </w:tc>
      </w:tr>
      <w:tr w:rsidR="008F675D" w:rsidRPr="00DE4890" w:rsidTr="008F675D">
        <w:trPr>
          <w:trHeight w:val="320"/>
        </w:trPr>
        <w:tc>
          <w:tcPr>
            <w:tcW w:w="7371" w:type="dxa"/>
            <w:gridSpan w:val="3"/>
            <w:tcBorders>
              <w:left w:val="nil"/>
              <w:right w:val="nil"/>
            </w:tcBorders>
            <w:shd w:val="clear" w:color="auto" w:fill="auto"/>
            <w:vAlign w:val="center"/>
          </w:tcPr>
          <w:p w:rsidR="008F675D" w:rsidRDefault="008F675D" w:rsidP="00021166">
            <w:pPr>
              <w:pStyle w:val="Textkrper"/>
              <w:rPr>
                <w:noProof/>
              </w:rPr>
            </w:pPr>
          </w:p>
        </w:tc>
      </w:tr>
      <w:tr w:rsidR="00EC5B5B" w:rsidRPr="00DE4890" w:rsidTr="00A71006">
        <w:trPr>
          <w:trHeight w:val="624"/>
        </w:trPr>
        <w:tc>
          <w:tcPr>
            <w:tcW w:w="1470" w:type="dxa"/>
            <w:shd w:val="clear" w:color="auto" w:fill="auto"/>
            <w:vAlign w:val="center"/>
          </w:tcPr>
          <w:p w:rsidR="00EC5B5B" w:rsidRPr="00F0156F" w:rsidRDefault="00EC5B5B" w:rsidP="00B660AD">
            <w:pPr>
              <w:pStyle w:val="Textkrpermitte"/>
            </w:pPr>
            <w:r w:rsidRPr="00F0156F">
              <w:rPr>
                <w:noProof/>
              </w:rPr>
              <w:drawing>
                <wp:inline distT="0" distB="0" distL="0" distR="0" wp14:anchorId="42D3B604" wp14:editId="4EFA9FC1">
                  <wp:extent cx="212725" cy="318770"/>
                  <wp:effectExtent l="0" t="0" r="0" b="0"/>
                  <wp:docPr id="1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EC5B5B" w:rsidRPr="00DE4890" w:rsidRDefault="008639DE" w:rsidP="00B660AD">
            <w:pPr>
              <w:pStyle w:val="Textkrper"/>
            </w:pPr>
            <w:r>
              <w:t>15 min</w:t>
            </w:r>
          </w:p>
        </w:tc>
        <w:tc>
          <w:tcPr>
            <w:tcW w:w="4961" w:type="dxa"/>
            <w:shd w:val="clear" w:color="auto" w:fill="auto"/>
            <w:vAlign w:val="center"/>
          </w:tcPr>
          <w:p w:rsidR="00EC5B5B" w:rsidRDefault="00EC5B5B" w:rsidP="00021166">
            <w:pPr>
              <w:pStyle w:val="Textkrper"/>
              <w:rPr>
                <w:noProof/>
              </w:rPr>
            </w:pPr>
            <w:r>
              <w:rPr>
                <w:noProof/>
              </w:rPr>
              <w:t>Sie bekommen eine kurze Wiederholung zum Thema „Sicherheit im Umgang mit Chemikalien“ und „Vorgehensweise beim Experimentieren“.</w:t>
            </w:r>
            <w:r w:rsidR="00BD1A8A">
              <w:rPr>
                <w:noProof/>
              </w:rPr>
              <w:t xml:space="preserve"> Ch02.03.0</w:t>
            </w:r>
            <w:r w:rsidR="00021166">
              <w:rPr>
                <w:noProof/>
              </w:rPr>
              <w:t>2</w:t>
            </w:r>
            <w:r w:rsidR="00BD1A8A">
              <w:rPr>
                <w:noProof/>
              </w:rPr>
              <w:t>.0</w:t>
            </w:r>
            <w:r w:rsidR="00021166">
              <w:rPr>
                <w:noProof/>
              </w:rPr>
              <w:t>1</w:t>
            </w:r>
            <w:r w:rsidR="00BD1A8A">
              <w:rPr>
                <w:noProof/>
              </w:rPr>
              <w:t>/0</w:t>
            </w:r>
            <w:r w:rsidR="00021166">
              <w:rPr>
                <w:noProof/>
              </w:rPr>
              <w:t>2</w:t>
            </w:r>
          </w:p>
        </w:tc>
      </w:tr>
      <w:tr w:rsidR="00BC63BD" w:rsidRPr="00DE4890" w:rsidTr="00A71006">
        <w:trPr>
          <w:trHeight w:val="624"/>
        </w:trPr>
        <w:tc>
          <w:tcPr>
            <w:tcW w:w="1470" w:type="dxa"/>
            <w:shd w:val="clear" w:color="auto" w:fill="auto"/>
            <w:vAlign w:val="center"/>
          </w:tcPr>
          <w:p w:rsidR="00BC63BD" w:rsidRPr="00F0156F" w:rsidRDefault="00BC63BD" w:rsidP="00B660AD">
            <w:pPr>
              <w:pStyle w:val="Textkrpermitte"/>
              <w:rPr>
                <w:noProof/>
              </w:rPr>
            </w:pPr>
            <w:r w:rsidRPr="00FC0F56">
              <w:rPr>
                <w:noProof/>
              </w:rPr>
              <w:drawing>
                <wp:inline distT="0" distB="0" distL="0" distR="0" wp14:anchorId="7FCF82F4" wp14:editId="56DFD4A8">
                  <wp:extent cx="302701" cy="324000"/>
                  <wp:effectExtent l="0" t="0" r="2540" b="0"/>
                  <wp:docPr id="2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BC63BD" w:rsidRPr="00DE4890" w:rsidRDefault="008639DE" w:rsidP="00B660AD">
            <w:pPr>
              <w:pStyle w:val="Textkrper"/>
            </w:pPr>
            <w:r>
              <w:t>10 min</w:t>
            </w:r>
          </w:p>
        </w:tc>
        <w:tc>
          <w:tcPr>
            <w:tcW w:w="4961" w:type="dxa"/>
            <w:shd w:val="clear" w:color="auto" w:fill="auto"/>
            <w:vAlign w:val="center"/>
          </w:tcPr>
          <w:p w:rsidR="00BC63BD" w:rsidRDefault="009F7166" w:rsidP="00B660AD">
            <w:pPr>
              <w:pStyle w:val="Textkrper"/>
              <w:rPr>
                <w:noProof/>
              </w:rPr>
            </w:pPr>
            <w:r>
              <w:rPr>
                <w:noProof/>
              </w:rPr>
              <w:t>Machen S</w:t>
            </w:r>
            <w:r w:rsidR="00BC63BD">
              <w:rPr>
                <w:noProof/>
              </w:rPr>
              <w:t xml:space="preserve">ie sich kurz Gedanken über </w:t>
            </w:r>
            <w:r w:rsidR="00C834DC">
              <w:rPr>
                <w:noProof/>
              </w:rPr>
              <w:t xml:space="preserve">die </w:t>
            </w:r>
            <w:r w:rsidR="00BC63BD">
              <w:rPr>
                <w:noProof/>
              </w:rPr>
              <w:t>Einbindung der Versuche in Ihr Lehrvideo.</w:t>
            </w:r>
          </w:p>
        </w:tc>
      </w:tr>
      <w:tr w:rsidR="00381BD0" w:rsidRPr="00DE4890" w:rsidTr="00A71006">
        <w:trPr>
          <w:trHeight w:val="624"/>
        </w:trPr>
        <w:tc>
          <w:tcPr>
            <w:tcW w:w="1470" w:type="dxa"/>
            <w:vMerge w:val="restart"/>
            <w:shd w:val="clear" w:color="auto" w:fill="auto"/>
            <w:vAlign w:val="center"/>
          </w:tcPr>
          <w:p w:rsidR="00381BD0" w:rsidRPr="00FC0F56" w:rsidRDefault="00381BD0" w:rsidP="00B660AD">
            <w:pPr>
              <w:pStyle w:val="Textkrpermitte"/>
              <w:rPr>
                <w:noProof/>
              </w:rPr>
            </w:pPr>
            <w:r>
              <w:rPr>
                <w:noProof/>
                <w:sz w:val="24"/>
              </w:rPr>
              <w:drawing>
                <wp:anchor distT="0" distB="0" distL="114300" distR="114300" simplePos="0" relativeHeight="252206080" behindDoc="0" locked="0" layoutInCell="0" allowOverlap="1" wp14:anchorId="63EE2132" wp14:editId="417C7825">
                  <wp:simplePos x="0" y="0"/>
                  <wp:positionH relativeFrom="rightMargin">
                    <wp:posOffset>73660</wp:posOffset>
                  </wp:positionH>
                  <wp:positionV relativeFrom="paragraph">
                    <wp:posOffset>560705</wp:posOffset>
                  </wp:positionV>
                  <wp:extent cx="323850" cy="323850"/>
                  <wp:effectExtent l="0" t="0" r="0" b="0"/>
                  <wp:wrapNone/>
                  <wp:docPr id="1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56">
              <w:rPr>
                <w:noProof/>
              </w:rPr>
              <w:drawing>
                <wp:inline distT="0" distB="0" distL="0" distR="0" wp14:anchorId="5F19FC61" wp14:editId="02F40662">
                  <wp:extent cx="532800" cy="324000"/>
                  <wp:effectExtent l="0" t="0" r="635" b="0"/>
                  <wp:docPr id="1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381BD0" w:rsidRPr="00DE4890" w:rsidRDefault="008639DE" w:rsidP="00B660AD">
            <w:pPr>
              <w:pStyle w:val="Textkrper"/>
            </w:pPr>
            <w:r>
              <w:t>10 min</w:t>
            </w:r>
          </w:p>
        </w:tc>
        <w:tc>
          <w:tcPr>
            <w:tcW w:w="4961" w:type="dxa"/>
            <w:shd w:val="clear" w:color="auto" w:fill="auto"/>
            <w:vAlign w:val="center"/>
          </w:tcPr>
          <w:p w:rsidR="00381BD0" w:rsidRDefault="00381BD0" w:rsidP="00B660AD">
            <w:pPr>
              <w:pStyle w:val="Textkrper"/>
              <w:rPr>
                <w:noProof/>
              </w:rPr>
            </w:pPr>
            <w:r>
              <w:rPr>
                <w:noProof/>
              </w:rPr>
              <w:t>Besprechen Sie die Umsetzungsmöglichkeiten für Ihr Lehrvideo und berücksichtigen Sie diese bei der folgenden Versuchsdurchführung.</w:t>
            </w:r>
          </w:p>
        </w:tc>
      </w:tr>
      <w:tr w:rsidR="00381BD0" w:rsidRPr="00DE4890" w:rsidTr="00A71006">
        <w:trPr>
          <w:trHeight w:val="624"/>
        </w:trPr>
        <w:tc>
          <w:tcPr>
            <w:tcW w:w="1470" w:type="dxa"/>
            <w:vMerge/>
            <w:shd w:val="clear" w:color="auto" w:fill="auto"/>
            <w:vAlign w:val="center"/>
          </w:tcPr>
          <w:p w:rsidR="00381BD0" w:rsidRPr="00F0156F" w:rsidRDefault="00381BD0" w:rsidP="00B660AD">
            <w:pPr>
              <w:pStyle w:val="Textkrpermitte"/>
              <w:rPr>
                <w:noProof/>
              </w:rPr>
            </w:pPr>
          </w:p>
        </w:tc>
        <w:tc>
          <w:tcPr>
            <w:tcW w:w="940" w:type="dxa"/>
            <w:shd w:val="clear" w:color="auto" w:fill="auto"/>
            <w:vAlign w:val="center"/>
          </w:tcPr>
          <w:p w:rsidR="00381BD0" w:rsidRPr="00DE4890" w:rsidRDefault="008639DE" w:rsidP="00B660AD">
            <w:pPr>
              <w:pStyle w:val="Textkrper"/>
            </w:pPr>
            <w:r>
              <w:t>10 min</w:t>
            </w:r>
          </w:p>
        </w:tc>
        <w:tc>
          <w:tcPr>
            <w:tcW w:w="4961" w:type="dxa"/>
            <w:shd w:val="clear" w:color="auto" w:fill="auto"/>
            <w:vAlign w:val="center"/>
          </w:tcPr>
          <w:p w:rsidR="00381BD0" w:rsidRDefault="00381BD0" w:rsidP="00B660AD">
            <w:pPr>
              <w:pStyle w:val="Textkrper"/>
              <w:rPr>
                <w:noProof/>
              </w:rPr>
            </w:pPr>
            <w:r>
              <w:rPr>
                <w:noProof/>
              </w:rPr>
              <w:t>Führen Sie selbstständig die Versuche durch.</w:t>
            </w:r>
          </w:p>
        </w:tc>
      </w:tr>
      <w:tr w:rsidR="00381BD0" w:rsidRPr="00DE4890" w:rsidTr="00A71006">
        <w:trPr>
          <w:trHeight w:val="624"/>
        </w:trPr>
        <w:tc>
          <w:tcPr>
            <w:tcW w:w="1470" w:type="dxa"/>
            <w:vMerge/>
            <w:shd w:val="clear" w:color="auto" w:fill="auto"/>
            <w:vAlign w:val="center"/>
          </w:tcPr>
          <w:p w:rsidR="00381BD0" w:rsidRPr="00F0156F" w:rsidRDefault="00381BD0" w:rsidP="00B660AD">
            <w:pPr>
              <w:pStyle w:val="Textkrpermitte"/>
              <w:rPr>
                <w:noProof/>
              </w:rPr>
            </w:pPr>
          </w:p>
        </w:tc>
        <w:tc>
          <w:tcPr>
            <w:tcW w:w="940" w:type="dxa"/>
            <w:shd w:val="clear" w:color="auto" w:fill="auto"/>
            <w:vAlign w:val="center"/>
          </w:tcPr>
          <w:p w:rsidR="00381BD0" w:rsidRPr="00DE4890" w:rsidRDefault="008639DE" w:rsidP="00B660AD">
            <w:pPr>
              <w:pStyle w:val="Textkrper"/>
            </w:pPr>
            <w:r>
              <w:t>15 min</w:t>
            </w:r>
          </w:p>
        </w:tc>
        <w:tc>
          <w:tcPr>
            <w:tcW w:w="4961" w:type="dxa"/>
            <w:shd w:val="clear" w:color="auto" w:fill="auto"/>
            <w:vAlign w:val="center"/>
          </w:tcPr>
          <w:p w:rsidR="00381BD0" w:rsidRDefault="00381BD0" w:rsidP="00381BD0">
            <w:pPr>
              <w:pStyle w:val="Textkrper"/>
              <w:rPr>
                <w:noProof/>
              </w:rPr>
            </w:pPr>
            <w:r>
              <w:rPr>
                <w:noProof/>
              </w:rPr>
              <w:t>Drehen Sie parallel Ihr Lehrvideo (Teil 2).</w:t>
            </w:r>
          </w:p>
        </w:tc>
      </w:tr>
      <w:tr w:rsidR="00EC5B5B" w:rsidRPr="00DE4890" w:rsidTr="00A71006">
        <w:trPr>
          <w:trHeight w:val="624"/>
        </w:trPr>
        <w:tc>
          <w:tcPr>
            <w:tcW w:w="1470" w:type="dxa"/>
            <w:shd w:val="clear" w:color="auto" w:fill="auto"/>
            <w:vAlign w:val="center"/>
          </w:tcPr>
          <w:p w:rsidR="00EC5B5B" w:rsidRDefault="00EC5B5B" w:rsidP="00B660AD">
            <w:pPr>
              <w:pStyle w:val="Textkrpermitte"/>
              <w:rPr>
                <w:noProof/>
                <w:sz w:val="24"/>
              </w:rPr>
            </w:pPr>
            <w:r w:rsidRPr="00FC0F56">
              <w:rPr>
                <w:noProof/>
              </w:rPr>
              <w:drawing>
                <wp:inline distT="0" distB="0" distL="0" distR="0" wp14:anchorId="66A59BB7" wp14:editId="7A53AB93">
                  <wp:extent cx="302701" cy="324000"/>
                  <wp:effectExtent l="0" t="0" r="2540" b="0"/>
                  <wp:docPr id="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EC5B5B" w:rsidRPr="00DE4890" w:rsidRDefault="008639DE" w:rsidP="00B660AD">
            <w:pPr>
              <w:pStyle w:val="Textkrper"/>
            </w:pPr>
            <w:r>
              <w:t>15 min</w:t>
            </w:r>
          </w:p>
        </w:tc>
        <w:tc>
          <w:tcPr>
            <w:tcW w:w="4961" w:type="dxa"/>
            <w:shd w:val="clear" w:color="auto" w:fill="auto"/>
            <w:vAlign w:val="center"/>
          </w:tcPr>
          <w:p w:rsidR="00EC5B5B" w:rsidRDefault="0016369A" w:rsidP="00B660AD">
            <w:pPr>
              <w:pStyle w:val="Textkrper"/>
              <w:rPr>
                <w:noProof/>
              </w:rPr>
            </w:pPr>
            <w:r w:rsidRPr="00DE4890">
              <w:rPr>
                <w:noProof/>
              </w:rPr>
              <w:drawing>
                <wp:anchor distT="0" distB="0" distL="114300" distR="114300" simplePos="0" relativeHeight="251669504" behindDoc="0" locked="0" layoutInCell="1" allowOverlap="1" wp14:anchorId="76EA0D0D" wp14:editId="0C03A616">
                  <wp:simplePos x="0" y="0"/>
                  <wp:positionH relativeFrom="column">
                    <wp:posOffset>3591560</wp:posOffset>
                  </wp:positionH>
                  <wp:positionV relativeFrom="paragraph">
                    <wp:posOffset>36195</wp:posOffset>
                  </wp:positionV>
                  <wp:extent cx="372110" cy="318770"/>
                  <wp:effectExtent l="0" t="0" r="8890" b="5080"/>
                  <wp:wrapNone/>
                  <wp:docPr id="54"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246016" behindDoc="0" locked="0" layoutInCell="1" allowOverlap="1" wp14:anchorId="03073EF0" wp14:editId="48061F5B">
                  <wp:simplePos x="0" y="0"/>
                  <wp:positionH relativeFrom="column">
                    <wp:posOffset>3162935</wp:posOffset>
                  </wp:positionH>
                  <wp:positionV relativeFrom="paragraph">
                    <wp:posOffset>19050</wp:posOffset>
                  </wp:positionV>
                  <wp:extent cx="314325" cy="314325"/>
                  <wp:effectExtent l="0" t="0" r="9525" b="9525"/>
                  <wp:wrapNone/>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B5B">
              <w:rPr>
                <w:noProof/>
              </w:rPr>
              <w:t>Erstellen Sie zu den Versuchen die Protokolle nach den festgelegten Kriterien.</w:t>
            </w:r>
            <w:r w:rsidR="00BC63BD">
              <w:rPr>
                <w:noProof/>
              </w:rPr>
              <w:t xml:space="preserve"> </w:t>
            </w:r>
          </w:p>
          <w:p w:rsidR="00BC63BD" w:rsidRDefault="009F7166" w:rsidP="00B660AD">
            <w:pPr>
              <w:pStyle w:val="Textkrper"/>
              <w:rPr>
                <w:noProof/>
              </w:rPr>
            </w:pPr>
            <w:r>
              <w:rPr>
                <w:noProof/>
              </w:rPr>
              <w:t>Geben Sie die Protokolle</w:t>
            </w:r>
            <w:r w:rsidR="00BC63BD">
              <w:rPr>
                <w:noProof/>
              </w:rPr>
              <w:t xml:space="preserve"> zur Benotung</w:t>
            </w:r>
            <w:r>
              <w:rPr>
                <w:noProof/>
              </w:rPr>
              <w:t xml:space="preserve"> ab</w:t>
            </w:r>
            <w:r w:rsidR="00BC63BD">
              <w:rPr>
                <w:noProof/>
              </w:rPr>
              <w:t>.</w:t>
            </w:r>
          </w:p>
        </w:tc>
      </w:tr>
      <w:tr w:rsidR="008F672F" w:rsidRPr="00DE4890" w:rsidTr="008F675D">
        <w:trPr>
          <w:trHeight w:val="624"/>
        </w:trPr>
        <w:tc>
          <w:tcPr>
            <w:tcW w:w="1470" w:type="dxa"/>
            <w:tcBorders>
              <w:bottom w:val="single" w:sz="4" w:space="0" w:color="auto"/>
            </w:tcBorders>
            <w:shd w:val="clear" w:color="auto" w:fill="auto"/>
            <w:vAlign w:val="center"/>
          </w:tcPr>
          <w:p w:rsidR="008F672F" w:rsidRDefault="008F672F" w:rsidP="00B660AD">
            <w:pPr>
              <w:pStyle w:val="Textkrpermitte"/>
              <w:rPr>
                <w:noProof/>
                <w:sz w:val="24"/>
              </w:rPr>
            </w:pPr>
            <w:r w:rsidRPr="00FC0F56">
              <w:rPr>
                <w:noProof/>
              </w:rPr>
              <w:lastRenderedPageBreak/>
              <w:drawing>
                <wp:inline distT="0" distB="0" distL="0" distR="0" wp14:anchorId="2DEDB94F" wp14:editId="13EACE9D">
                  <wp:extent cx="302701" cy="324000"/>
                  <wp:effectExtent l="0" t="0" r="2540" b="0"/>
                  <wp:docPr id="151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tcBorders>
              <w:bottom w:val="single" w:sz="4" w:space="0" w:color="auto"/>
            </w:tcBorders>
            <w:shd w:val="clear" w:color="auto" w:fill="auto"/>
            <w:vAlign w:val="center"/>
          </w:tcPr>
          <w:p w:rsidR="008F672F" w:rsidRPr="00DE4890" w:rsidRDefault="008639DE" w:rsidP="00B660AD">
            <w:pPr>
              <w:pStyle w:val="Textkrper"/>
            </w:pPr>
            <w:r>
              <w:t>15 min</w:t>
            </w:r>
          </w:p>
        </w:tc>
        <w:tc>
          <w:tcPr>
            <w:tcW w:w="4961" w:type="dxa"/>
            <w:tcBorders>
              <w:bottom w:val="single" w:sz="4" w:space="0" w:color="auto"/>
            </w:tcBorders>
            <w:shd w:val="clear" w:color="auto" w:fill="auto"/>
            <w:vAlign w:val="center"/>
          </w:tcPr>
          <w:p w:rsidR="008F672F" w:rsidRPr="00DE4890" w:rsidRDefault="008F672F" w:rsidP="00021166">
            <w:pPr>
              <w:pStyle w:val="Textkrper"/>
              <w:rPr>
                <w:noProof/>
              </w:rPr>
            </w:pPr>
            <w:r>
              <w:rPr>
                <w:noProof/>
              </w:rPr>
              <w:t>Prüfen Sie Ihr Wissen mit Hilfe des Lernsschrittes Ch02.03.0</w:t>
            </w:r>
            <w:r w:rsidR="00021166">
              <w:rPr>
                <w:noProof/>
              </w:rPr>
              <w:t>2</w:t>
            </w:r>
            <w:r>
              <w:rPr>
                <w:noProof/>
              </w:rPr>
              <w:t>.0</w:t>
            </w:r>
            <w:r w:rsidR="00021166">
              <w:rPr>
                <w:noProof/>
              </w:rPr>
              <w:t>3</w:t>
            </w:r>
            <w:r>
              <w:rPr>
                <w:noProof/>
              </w:rPr>
              <w:t xml:space="preserve"> und kontrollieren Sie </w:t>
            </w:r>
            <w:r w:rsidR="0010385A">
              <w:rPr>
                <w:noProof/>
              </w:rPr>
              <w:t xml:space="preserve">Ihre Lösung </w:t>
            </w:r>
            <w:r>
              <w:rPr>
                <w:noProof/>
              </w:rPr>
              <w:t>selbstständig</w:t>
            </w:r>
            <w:r w:rsidR="0010385A">
              <w:rPr>
                <w:noProof/>
              </w:rPr>
              <w:t>.</w:t>
            </w:r>
          </w:p>
        </w:tc>
      </w:tr>
      <w:tr w:rsidR="008F675D" w:rsidRPr="00DE4890" w:rsidTr="008F675D">
        <w:trPr>
          <w:trHeight w:val="152"/>
        </w:trPr>
        <w:tc>
          <w:tcPr>
            <w:tcW w:w="7371" w:type="dxa"/>
            <w:gridSpan w:val="3"/>
            <w:tcBorders>
              <w:left w:val="nil"/>
              <w:right w:val="nil"/>
            </w:tcBorders>
            <w:shd w:val="clear" w:color="auto" w:fill="auto"/>
            <w:vAlign w:val="center"/>
          </w:tcPr>
          <w:p w:rsidR="008F675D" w:rsidRDefault="008F675D" w:rsidP="00021166">
            <w:pPr>
              <w:pStyle w:val="Textkrper"/>
              <w:rPr>
                <w:noProof/>
              </w:rPr>
            </w:pPr>
          </w:p>
        </w:tc>
      </w:tr>
      <w:tr w:rsidR="001C068F" w:rsidRPr="00DE4890" w:rsidTr="00A71006">
        <w:trPr>
          <w:trHeight w:val="624"/>
        </w:trPr>
        <w:tc>
          <w:tcPr>
            <w:tcW w:w="1470" w:type="dxa"/>
            <w:shd w:val="clear" w:color="auto" w:fill="auto"/>
            <w:vAlign w:val="center"/>
          </w:tcPr>
          <w:p w:rsidR="001C068F" w:rsidRPr="00F0156F" w:rsidRDefault="001C068F" w:rsidP="00B660AD">
            <w:pPr>
              <w:pStyle w:val="Textkrpermitte"/>
              <w:rPr>
                <w:noProof/>
              </w:rPr>
            </w:pPr>
            <w:r w:rsidRPr="00F0156F">
              <w:rPr>
                <w:noProof/>
              </w:rPr>
              <w:drawing>
                <wp:inline distT="0" distB="0" distL="0" distR="0" wp14:anchorId="32051861" wp14:editId="088515B0">
                  <wp:extent cx="212725" cy="318770"/>
                  <wp:effectExtent l="0" t="0" r="0" b="0"/>
                  <wp:docPr id="31"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1C068F" w:rsidRPr="00DE4890" w:rsidRDefault="008639DE" w:rsidP="00B660AD">
            <w:pPr>
              <w:pStyle w:val="Textkrper"/>
            </w:pPr>
            <w:r>
              <w:t>15 min</w:t>
            </w:r>
          </w:p>
        </w:tc>
        <w:tc>
          <w:tcPr>
            <w:tcW w:w="4961" w:type="dxa"/>
            <w:shd w:val="clear" w:color="auto" w:fill="auto"/>
            <w:vAlign w:val="center"/>
          </w:tcPr>
          <w:p w:rsidR="001C068F" w:rsidRDefault="001C068F" w:rsidP="00021166">
            <w:pPr>
              <w:pStyle w:val="Textkrper"/>
              <w:rPr>
                <w:noProof/>
              </w:rPr>
            </w:pPr>
            <w:r>
              <w:rPr>
                <w:noProof/>
              </w:rPr>
              <w:t xml:space="preserve">Sie bekommen eine Einführung und einen Überblick über die kommende Lerneinheit mit Hilfe des Advance Organizers. </w:t>
            </w:r>
          </w:p>
        </w:tc>
      </w:tr>
      <w:tr w:rsidR="008F675D" w:rsidRPr="00DE4890" w:rsidTr="00A71006">
        <w:trPr>
          <w:trHeight w:val="624"/>
        </w:trPr>
        <w:tc>
          <w:tcPr>
            <w:tcW w:w="1470" w:type="dxa"/>
            <w:shd w:val="clear" w:color="auto" w:fill="auto"/>
            <w:vAlign w:val="center"/>
          </w:tcPr>
          <w:p w:rsidR="008F675D" w:rsidRPr="00FC0F56" w:rsidRDefault="00212AA9" w:rsidP="00B660AD">
            <w:pPr>
              <w:pStyle w:val="Textkrpermitte"/>
              <w:rPr>
                <w:noProof/>
              </w:rPr>
            </w:pPr>
            <w:r w:rsidRPr="00F0156F">
              <w:rPr>
                <w:noProof/>
              </w:rPr>
              <w:drawing>
                <wp:inline distT="0" distB="0" distL="0" distR="0" wp14:anchorId="749DA93F" wp14:editId="5F72CB73">
                  <wp:extent cx="648000" cy="320400"/>
                  <wp:effectExtent l="0" t="0" r="0" b="3810"/>
                  <wp:docPr id="15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8F675D" w:rsidRPr="00DE4890" w:rsidRDefault="008639DE" w:rsidP="00B660AD">
            <w:pPr>
              <w:pStyle w:val="Textkrper"/>
            </w:pPr>
            <w:r>
              <w:t>10 min</w:t>
            </w:r>
          </w:p>
        </w:tc>
        <w:tc>
          <w:tcPr>
            <w:tcW w:w="4961" w:type="dxa"/>
            <w:shd w:val="clear" w:color="auto" w:fill="auto"/>
            <w:vAlign w:val="center"/>
          </w:tcPr>
          <w:p w:rsidR="008F675D" w:rsidRPr="00D931DC" w:rsidRDefault="001C068F" w:rsidP="00021166">
            <w:pPr>
              <w:pStyle w:val="Textkrper"/>
              <w:rPr>
                <w:noProof/>
                <w:u w:val="single"/>
              </w:rPr>
            </w:pPr>
            <w:r w:rsidRPr="00D931DC">
              <w:rPr>
                <w:noProof/>
                <w:u w:val="single"/>
              </w:rPr>
              <w:t>Version 1: online</w:t>
            </w:r>
          </w:p>
          <w:p w:rsidR="001C068F" w:rsidRDefault="0068753F" w:rsidP="00021166">
            <w:pPr>
              <w:pStyle w:val="Textkrper"/>
              <w:rPr>
                <w:noProof/>
              </w:rPr>
            </w:pPr>
            <w:r>
              <w:rPr>
                <w:noProof/>
              </w:rPr>
              <w:t>Scannen Sie den QR-Code</w:t>
            </w:r>
            <w:r w:rsidR="001C068F">
              <w:rPr>
                <w:noProof/>
              </w:rPr>
              <w:t xml:space="preserve"> und lösen Sie die Aufgabe.</w:t>
            </w:r>
            <w:r w:rsidR="00D931DC">
              <w:rPr>
                <w:noProof/>
              </w:rPr>
              <w:t xml:space="preserve"> Ch02.03.03.01</w:t>
            </w:r>
          </w:p>
          <w:p w:rsidR="001C068F" w:rsidRPr="00D931DC" w:rsidRDefault="001C068F" w:rsidP="00021166">
            <w:pPr>
              <w:pStyle w:val="Textkrper"/>
              <w:rPr>
                <w:noProof/>
                <w:u w:val="single"/>
              </w:rPr>
            </w:pPr>
            <w:r w:rsidRPr="00D931DC">
              <w:rPr>
                <w:noProof/>
                <w:u w:val="single"/>
              </w:rPr>
              <w:t>Version 2: analog</w:t>
            </w:r>
          </w:p>
          <w:p w:rsidR="001C068F" w:rsidRDefault="00D931DC" w:rsidP="00021166">
            <w:pPr>
              <w:pStyle w:val="Textkrper"/>
              <w:rPr>
                <w:noProof/>
              </w:rPr>
            </w:pPr>
            <w:r>
              <w:rPr>
                <w:noProof/>
              </w:rPr>
              <w:t>Bearbeiten Sie die Aufgaben selbstständig.</w:t>
            </w:r>
          </w:p>
          <w:p w:rsidR="00D931DC" w:rsidRDefault="00D931DC" w:rsidP="00021166">
            <w:pPr>
              <w:pStyle w:val="Textkrper"/>
              <w:rPr>
                <w:noProof/>
              </w:rPr>
            </w:pPr>
            <w:r>
              <w:rPr>
                <w:noProof/>
              </w:rPr>
              <w:t>Tippkarten liegen am Lehrerpult bereit.</w:t>
            </w:r>
          </w:p>
          <w:p w:rsidR="00D931DC" w:rsidRDefault="00D931DC" w:rsidP="00D931DC">
            <w:pPr>
              <w:pStyle w:val="Textkrper"/>
              <w:rPr>
                <w:noProof/>
              </w:rPr>
            </w:pPr>
            <w:r>
              <w:rPr>
                <w:noProof/>
              </w:rPr>
              <w:t>Korrigieren Sie selbstständig mit Hilfe von ausgelegten Lösungen. Ch02.03.03.01</w:t>
            </w:r>
          </w:p>
        </w:tc>
      </w:tr>
      <w:tr w:rsidR="001C068F" w:rsidRPr="00DE4890" w:rsidTr="00A71006">
        <w:trPr>
          <w:trHeight w:val="624"/>
        </w:trPr>
        <w:tc>
          <w:tcPr>
            <w:tcW w:w="1470" w:type="dxa"/>
            <w:shd w:val="clear" w:color="auto" w:fill="auto"/>
            <w:vAlign w:val="center"/>
          </w:tcPr>
          <w:p w:rsidR="001C068F" w:rsidRPr="00F0156F" w:rsidRDefault="001C068F" w:rsidP="00B660AD">
            <w:pPr>
              <w:pStyle w:val="Textkrpermitte"/>
              <w:rPr>
                <w:noProof/>
              </w:rPr>
            </w:pPr>
            <w:r w:rsidRPr="00FC0F56">
              <w:rPr>
                <w:noProof/>
              </w:rPr>
              <w:drawing>
                <wp:inline distT="0" distB="0" distL="0" distR="0" wp14:anchorId="51F3D477" wp14:editId="122AC355">
                  <wp:extent cx="302701" cy="324000"/>
                  <wp:effectExtent l="0" t="0" r="2540" b="0"/>
                  <wp:docPr id="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C068F" w:rsidRPr="00DE4890" w:rsidRDefault="008639DE" w:rsidP="00B660AD">
            <w:pPr>
              <w:pStyle w:val="Textkrper"/>
            </w:pPr>
            <w:r>
              <w:t>10 min</w:t>
            </w:r>
          </w:p>
        </w:tc>
        <w:tc>
          <w:tcPr>
            <w:tcW w:w="4961" w:type="dxa"/>
            <w:shd w:val="clear" w:color="auto" w:fill="auto"/>
            <w:vAlign w:val="center"/>
          </w:tcPr>
          <w:p w:rsidR="001C068F" w:rsidRDefault="00D931DC" w:rsidP="00D931DC">
            <w:pPr>
              <w:pStyle w:val="Textkrper"/>
              <w:rPr>
                <w:noProof/>
              </w:rPr>
            </w:pPr>
            <w:r>
              <w:rPr>
                <w:noProof/>
              </w:rPr>
              <w:t>Zur Selbstkontrolle bearbeiten Sie die beiden Vertiefungsaufgaben. Ch02.03.03.02</w:t>
            </w:r>
          </w:p>
        </w:tc>
      </w:tr>
      <w:tr w:rsidR="00D931DC" w:rsidRPr="00DE4890" w:rsidTr="00A71006">
        <w:trPr>
          <w:trHeight w:val="624"/>
        </w:trPr>
        <w:tc>
          <w:tcPr>
            <w:tcW w:w="1470" w:type="dxa"/>
            <w:shd w:val="clear" w:color="auto" w:fill="auto"/>
            <w:vAlign w:val="center"/>
          </w:tcPr>
          <w:p w:rsidR="00D931DC" w:rsidRPr="00FC0F56" w:rsidRDefault="00D931DC" w:rsidP="00B660AD">
            <w:pPr>
              <w:pStyle w:val="Textkrpermitte"/>
              <w:rPr>
                <w:noProof/>
              </w:rPr>
            </w:pPr>
            <w:r w:rsidRPr="00F0156F">
              <w:rPr>
                <w:noProof/>
              </w:rPr>
              <w:drawing>
                <wp:inline distT="0" distB="0" distL="0" distR="0" wp14:anchorId="0D944F27" wp14:editId="0DAD3249">
                  <wp:extent cx="212725" cy="318770"/>
                  <wp:effectExtent l="0" t="0" r="0" b="0"/>
                  <wp:docPr id="1382"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D931DC" w:rsidRPr="00DE4890" w:rsidRDefault="008639DE" w:rsidP="00B660AD">
            <w:pPr>
              <w:pStyle w:val="Textkrper"/>
            </w:pPr>
            <w:r>
              <w:t>15 min</w:t>
            </w:r>
          </w:p>
        </w:tc>
        <w:tc>
          <w:tcPr>
            <w:tcW w:w="4961" w:type="dxa"/>
            <w:shd w:val="clear" w:color="auto" w:fill="auto"/>
            <w:vAlign w:val="center"/>
          </w:tcPr>
          <w:p w:rsidR="00D931DC" w:rsidRDefault="00D931DC" w:rsidP="00021166">
            <w:pPr>
              <w:pStyle w:val="Textkrper"/>
              <w:rPr>
                <w:noProof/>
              </w:rPr>
            </w:pPr>
            <w:r>
              <w:rPr>
                <w:noProof/>
              </w:rPr>
              <w:t>Sie bekommen eine Hinführung zum Thema Struktur- und Summenformeln.</w:t>
            </w:r>
          </w:p>
        </w:tc>
      </w:tr>
      <w:tr w:rsidR="00D931DC" w:rsidRPr="00DE4890" w:rsidTr="00A71006">
        <w:trPr>
          <w:trHeight w:val="624"/>
        </w:trPr>
        <w:tc>
          <w:tcPr>
            <w:tcW w:w="1470" w:type="dxa"/>
            <w:shd w:val="clear" w:color="auto" w:fill="auto"/>
            <w:vAlign w:val="center"/>
          </w:tcPr>
          <w:p w:rsidR="00D931DC" w:rsidRPr="00F0156F" w:rsidRDefault="00D931DC" w:rsidP="00B660AD">
            <w:pPr>
              <w:pStyle w:val="Textkrpermitte"/>
              <w:rPr>
                <w:noProof/>
              </w:rPr>
            </w:pPr>
            <w:r w:rsidRPr="00FC0F56">
              <w:rPr>
                <w:noProof/>
              </w:rPr>
              <w:drawing>
                <wp:inline distT="0" distB="0" distL="0" distR="0" wp14:anchorId="486EC6F4" wp14:editId="5CD34D77">
                  <wp:extent cx="532800" cy="324000"/>
                  <wp:effectExtent l="0" t="0" r="635" b="0"/>
                  <wp:docPr id="138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D931DC" w:rsidRPr="00DE4890" w:rsidRDefault="008639DE" w:rsidP="00B660AD">
            <w:pPr>
              <w:pStyle w:val="Textkrper"/>
            </w:pPr>
            <w:r>
              <w:t>10 min</w:t>
            </w:r>
          </w:p>
        </w:tc>
        <w:tc>
          <w:tcPr>
            <w:tcW w:w="4961" w:type="dxa"/>
            <w:shd w:val="clear" w:color="auto" w:fill="auto"/>
            <w:vAlign w:val="center"/>
          </w:tcPr>
          <w:p w:rsidR="00D931DC" w:rsidRDefault="00D931DC" w:rsidP="00CF1D49">
            <w:pPr>
              <w:pStyle w:val="Textkrper"/>
              <w:rPr>
                <w:noProof/>
              </w:rPr>
            </w:pPr>
            <w:r>
              <w:rPr>
                <w:noProof/>
              </w:rPr>
              <w:t>Bearbeiten Sie die Aufgaben Ch02.03.03.03 und vergleichen Sie Ihre Ergebnisse mit einer zweiten Gruppe.</w:t>
            </w:r>
          </w:p>
        </w:tc>
      </w:tr>
      <w:tr w:rsidR="00AB0272" w:rsidRPr="00DE4890" w:rsidTr="00A71006">
        <w:trPr>
          <w:trHeight w:val="624"/>
        </w:trPr>
        <w:tc>
          <w:tcPr>
            <w:tcW w:w="1470" w:type="dxa"/>
            <w:shd w:val="clear" w:color="auto" w:fill="auto"/>
            <w:vAlign w:val="center"/>
          </w:tcPr>
          <w:p w:rsidR="00AB0272" w:rsidRPr="00F0156F" w:rsidRDefault="00AB0272" w:rsidP="00AA6D1D">
            <w:pPr>
              <w:pStyle w:val="Textkrpermitte"/>
              <w:rPr>
                <w:noProof/>
              </w:rPr>
            </w:pPr>
            <w:r w:rsidRPr="00FC0F56">
              <w:rPr>
                <w:noProof/>
              </w:rPr>
              <w:drawing>
                <wp:inline distT="0" distB="0" distL="0" distR="0" wp14:anchorId="314FAB5E" wp14:editId="586E0685">
                  <wp:extent cx="302701" cy="324000"/>
                  <wp:effectExtent l="0" t="0" r="2540" b="0"/>
                  <wp:docPr id="138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B0272" w:rsidRPr="00DE4890" w:rsidRDefault="008639DE" w:rsidP="00AA6D1D">
            <w:pPr>
              <w:pStyle w:val="Textkrper"/>
            </w:pPr>
            <w:r>
              <w:t>10 min</w:t>
            </w:r>
          </w:p>
        </w:tc>
        <w:tc>
          <w:tcPr>
            <w:tcW w:w="4961" w:type="dxa"/>
            <w:shd w:val="clear" w:color="auto" w:fill="auto"/>
            <w:vAlign w:val="center"/>
          </w:tcPr>
          <w:p w:rsidR="00B1543D" w:rsidRDefault="00AB0272" w:rsidP="00AB0272">
            <w:pPr>
              <w:pStyle w:val="Textkrper"/>
              <w:rPr>
                <w:noProof/>
              </w:rPr>
            </w:pPr>
            <w:r>
              <w:rPr>
                <w:noProof/>
              </w:rPr>
              <w:t>Zur Selbstkontrolle bearbeiten Sie</w:t>
            </w:r>
            <w:r w:rsidR="00B1543D">
              <w:rPr>
                <w:noProof/>
              </w:rPr>
              <w:t xml:space="preserve"> die beiden Vertiefungsaufgaben</w:t>
            </w:r>
            <w:r>
              <w:rPr>
                <w:noProof/>
              </w:rPr>
              <w:t xml:space="preserve"> Ch02.03.03.04</w:t>
            </w:r>
            <w:r w:rsidR="00B1543D">
              <w:rPr>
                <w:noProof/>
              </w:rPr>
              <w:t xml:space="preserve"> und kontrollieren Sie selbstständig.</w:t>
            </w:r>
          </w:p>
        </w:tc>
      </w:tr>
      <w:tr w:rsidR="0041748C" w:rsidRPr="00DE4890" w:rsidTr="00A71006">
        <w:trPr>
          <w:trHeight w:val="624"/>
        </w:trPr>
        <w:tc>
          <w:tcPr>
            <w:tcW w:w="1470" w:type="dxa"/>
            <w:vMerge w:val="restart"/>
            <w:shd w:val="clear" w:color="auto" w:fill="auto"/>
            <w:vAlign w:val="center"/>
          </w:tcPr>
          <w:p w:rsidR="0041748C" w:rsidRPr="00FC0F56" w:rsidRDefault="0041748C" w:rsidP="00AA6D1D">
            <w:pPr>
              <w:pStyle w:val="Textkrpermitte"/>
              <w:rPr>
                <w:noProof/>
              </w:rPr>
            </w:pPr>
            <w:r w:rsidRPr="00FC0F56">
              <w:rPr>
                <w:noProof/>
              </w:rPr>
              <w:drawing>
                <wp:inline distT="0" distB="0" distL="0" distR="0" wp14:anchorId="0FFD0033" wp14:editId="77FD5CDF">
                  <wp:extent cx="532800" cy="324000"/>
                  <wp:effectExtent l="0" t="0" r="635" b="0"/>
                  <wp:docPr id="138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41748C" w:rsidRPr="00DE4890" w:rsidRDefault="008639DE" w:rsidP="00AA6D1D">
            <w:pPr>
              <w:pStyle w:val="Textkrper"/>
            </w:pPr>
            <w:r>
              <w:t>30 min</w:t>
            </w:r>
          </w:p>
        </w:tc>
        <w:tc>
          <w:tcPr>
            <w:tcW w:w="4961" w:type="dxa"/>
            <w:shd w:val="clear" w:color="auto" w:fill="auto"/>
            <w:vAlign w:val="center"/>
          </w:tcPr>
          <w:p w:rsidR="0041748C" w:rsidRDefault="0041748C" w:rsidP="00AB0272">
            <w:pPr>
              <w:pStyle w:val="Textkrper"/>
              <w:rPr>
                <w:noProof/>
              </w:rPr>
            </w:pPr>
            <w:r>
              <w:rPr>
                <w:noProof/>
              </w:rPr>
              <w:t xml:space="preserve">Leiten Sie sich selbstständig die </w:t>
            </w:r>
            <w:r w:rsidR="001E5365">
              <w:rPr>
                <w:noProof/>
              </w:rPr>
              <w:t>Regeln zur Benennung einfacher Kohlenwasserstoffe</w:t>
            </w:r>
            <w:r>
              <w:rPr>
                <w:noProof/>
              </w:rPr>
              <w:t xml:space="preserve"> mit Hilfe des Arbeitsblattes Ch02.03.03.05 her. Kontollieren Sie Ihre Regeln mit Hilfe der Aufgaben und vergleichen Sie mit der Lösung.</w:t>
            </w:r>
          </w:p>
          <w:p w:rsidR="0041748C" w:rsidRDefault="0041748C" w:rsidP="00AB0272">
            <w:pPr>
              <w:pStyle w:val="Textkrper"/>
              <w:rPr>
                <w:noProof/>
              </w:rPr>
            </w:pPr>
            <w:r>
              <w:rPr>
                <w:noProof/>
              </w:rPr>
              <w:t>Bei Unsicherheiten fragen Sie zuerst eine andere Gruppe, danach ggf. die Lehrkraft.</w:t>
            </w:r>
          </w:p>
        </w:tc>
      </w:tr>
      <w:tr w:rsidR="0041748C" w:rsidRPr="00DE4890" w:rsidTr="00A71006">
        <w:trPr>
          <w:trHeight w:val="624"/>
        </w:trPr>
        <w:tc>
          <w:tcPr>
            <w:tcW w:w="1470" w:type="dxa"/>
            <w:vMerge/>
            <w:shd w:val="clear" w:color="auto" w:fill="auto"/>
            <w:vAlign w:val="center"/>
          </w:tcPr>
          <w:p w:rsidR="0041748C" w:rsidRPr="00F0156F" w:rsidRDefault="0041748C" w:rsidP="00AA6D1D">
            <w:pPr>
              <w:pStyle w:val="Textkrpermitte"/>
              <w:rPr>
                <w:noProof/>
              </w:rPr>
            </w:pPr>
          </w:p>
        </w:tc>
        <w:tc>
          <w:tcPr>
            <w:tcW w:w="940" w:type="dxa"/>
            <w:shd w:val="clear" w:color="auto" w:fill="auto"/>
            <w:vAlign w:val="center"/>
          </w:tcPr>
          <w:p w:rsidR="0041748C" w:rsidRPr="00DE4890" w:rsidRDefault="008639DE" w:rsidP="00AA6D1D">
            <w:pPr>
              <w:pStyle w:val="Textkrper"/>
            </w:pPr>
            <w:r>
              <w:t>10 min</w:t>
            </w:r>
          </w:p>
        </w:tc>
        <w:tc>
          <w:tcPr>
            <w:tcW w:w="4961" w:type="dxa"/>
            <w:shd w:val="clear" w:color="auto" w:fill="auto"/>
            <w:vAlign w:val="center"/>
          </w:tcPr>
          <w:p w:rsidR="0041748C" w:rsidRDefault="0041748C" w:rsidP="0041748C">
            <w:pPr>
              <w:pStyle w:val="Textkrper"/>
              <w:rPr>
                <w:noProof/>
              </w:rPr>
            </w:pPr>
            <w:r>
              <w:rPr>
                <w:noProof/>
              </w:rPr>
              <w:t>Drehen Sie parallel Ihr Lehrvideo (Teil 3).</w:t>
            </w:r>
          </w:p>
        </w:tc>
      </w:tr>
      <w:tr w:rsidR="00B1543D" w:rsidRPr="00DE4890" w:rsidTr="00A71006">
        <w:trPr>
          <w:trHeight w:val="624"/>
        </w:trPr>
        <w:tc>
          <w:tcPr>
            <w:tcW w:w="1470" w:type="dxa"/>
            <w:shd w:val="clear" w:color="auto" w:fill="auto"/>
            <w:vAlign w:val="center"/>
          </w:tcPr>
          <w:p w:rsidR="00B1543D" w:rsidRPr="00F0156F" w:rsidRDefault="00B1543D" w:rsidP="00AA6D1D">
            <w:pPr>
              <w:pStyle w:val="Textkrpermitte"/>
              <w:rPr>
                <w:noProof/>
              </w:rPr>
            </w:pPr>
            <w:r w:rsidRPr="00F0156F">
              <w:rPr>
                <w:noProof/>
              </w:rPr>
              <w:drawing>
                <wp:inline distT="0" distB="0" distL="0" distR="0" wp14:anchorId="4DE0C7A1" wp14:editId="435745A1">
                  <wp:extent cx="318770" cy="318770"/>
                  <wp:effectExtent l="0" t="0" r="0" b="0"/>
                  <wp:docPr id="138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B1543D" w:rsidRPr="00DE4890" w:rsidRDefault="008639DE" w:rsidP="00AA6D1D">
            <w:pPr>
              <w:pStyle w:val="Textkrper"/>
            </w:pPr>
            <w:r>
              <w:t>10 min</w:t>
            </w:r>
          </w:p>
        </w:tc>
        <w:tc>
          <w:tcPr>
            <w:tcW w:w="4961" w:type="dxa"/>
            <w:shd w:val="clear" w:color="auto" w:fill="auto"/>
            <w:vAlign w:val="center"/>
          </w:tcPr>
          <w:p w:rsidR="00B1543D" w:rsidRDefault="00B1543D" w:rsidP="00B1543D">
            <w:pPr>
              <w:pStyle w:val="Textkrper"/>
              <w:rPr>
                <w:noProof/>
              </w:rPr>
            </w:pPr>
            <w:r>
              <w:rPr>
                <w:noProof/>
              </w:rPr>
              <w:t>Gleichen Sie die Regeln im Plenum ab und vervollständigen Sie ggf. Ihren Regelkatalog selbstständig.</w:t>
            </w:r>
          </w:p>
          <w:p w:rsidR="0020092F" w:rsidRDefault="0020092F" w:rsidP="0020092F">
            <w:pPr>
              <w:pStyle w:val="Textkrper"/>
              <w:rPr>
                <w:noProof/>
              </w:rPr>
            </w:pPr>
            <w:r>
              <w:rPr>
                <w:noProof/>
              </w:rPr>
              <w:t>Klären Sie aufgetretene Fragen.</w:t>
            </w:r>
          </w:p>
        </w:tc>
      </w:tr>
      <w:tr w:rsidR="0020092F" w:rsidRPr="00DE4890" w:rsidTr="00A71006">
        <w:trPr>
          <w:trHeight w:val="624"/>
        </w:trPr>
        <w:tc>
          <w:tcPr>
            <w:tcW w:w="1470" w:type="dxa"/>
            <w:shd w:val="clear" w:color="auto" w:fill="auto"/>
            <w:vAlign w:val="center"/>
          </w:tcPr>
          <w:p w:rsidR="0020092F" w:rsidRPr="00F0156F" w:rsidRDefault="0020092F" w:rsidP="00AA6D1D">
            <w:pPr>
              <w:pStyle w:val="Textkrpermitte"/>
              <w:rPr>
                <w:noProof/>
              </w:rPr>
            </w:pPr>
            <w:r w:rsidRPr="00FC0F56">
              <w:rPr>
                <w:noProof/>
              </w:rPr>
              <w:drawing>
                <wp:inline distT="0" distB="0" distL="0" distR="0" wp14:anchorId="0616F8AD" wp14:editId="3A4EA764">
                  <wp:extent cx="302701" cy="324000"/>
                  <wp:effectExtent l="0" t="0" r="2540" b="0"/>
                  <wp:docPr id="138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20092F" w:rsidRPr="00DE4890" w:rsidRDefault="008639DE" w:rsidP="00AA6D1D">
            <w:pPr>
              <w:pStyle w:val="Textkrper"/>
            </w:pPr>
            <w:r>
              <w:t>15 min</w:t>
            </w:r>
          </w:p>
        </w:tc>
        <w:tc>
          <w:tcPr>
            <w:tcW w:w="4961" w:type="dxa"/>
            <w:shd w:val="clear" w:color="auto" w:fill="auto"/>
            <w:vAlign w:val="center"/>
          </w:tcPr>
          <w:p w:rsidR="0020092F" w:rsidRDefault="0020092F" w:rsidP="00B1543D">
            <w:pPr>
              <w:pStyle w:val="Textkrper"/>
              <w:rPr>
                <w:noProof/>
              </w:rPr>
            </w:pPr>
            <w:r>
              <w:rPr>
                <w:noProof/>
              </w:rPr>
              <w:t>Sichern Sie Ihr Wissen mit Hilfe der Übungen zur Benennung der einfachen Kohlenwasserstoffe. Ch02.03.03.06</w:t>
            </w:r>
          </w:p>
          <w:p w:rsidR="0020092F" w:rsidRDefault="0020092F" w:rsidP="00B1543D">
            <w:pPr>
              <w:pStyle w:val="Textkrper"/>
              <w:rPr>
                <w:noProof/>
              </w:rPr>
            </w:pPr>
            <w:r>
              <w:rPr>
                <w:noProof/>
              </w:rPr>
              <w:t>Kontrollieren Sie selbstständig.</w:t>
            </w:r>
          </w:p>
        </w:tc>
      </w:tr>
    </w:tbl>
    <w:p w:rsidR="00B5037D" w:rsidRDefault="00B5037D" w:rsidP="00E4202E">
      <w:pPr>
        <w:pStyle w:val="Textkrper"/>
      </w:pPr>
    </w:p>
    <w:p w:rsidR="00A43743" w:rsidRDefault="00A32BE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43743" w:rsidRPr="00B51DE9" w:rsidTr="00A43743">
        <w:trPr>
          <w:trHeight w:val="523"/>
        </w:trPr>
        <w:tc>
          <w:tcPr>
            <w:tcW w:w="2268"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lastRenderedPageBreak/>
              <w:t>Kompetenzbereich</w:t>
            </w:r>
          </w:p>
          <w:p w:rsidR="00A43743" w:rsidRDefault="00A43743" w:rsidP="00A43743">
            <w:pPr>
              <w:pStyle w:val="TabelleKopflinks"/>
            </w:pPr>
            <w:r>
              <w:t xml:space="preserve">02 Erkenntnisse </w:t>
            </w:r>
            <w:r w:rsidR="0069491D">
              <w:br/>
            </w:r>
            <w:r>
              <w:t>gewinnen</w:t>
            </w:r>
          </w:p>
        </w:tc>
        <w:tc>
          <w:tcPr>
            <w:tcW w:w="851"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t>Lernfortschritt</w:t>
            </w:r>
          </w:p>
          <w:p w:rsidR="00A43743" w:rsidRDefault="00E27C47" w:rsidP="00A43743">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t>Materialien/Titel</w:t>
            </w:r>
          </w:p>
          <w:p w:rsidR="00A43743" w:rsidRDefault="00A43743" w:rsidP="00A43743">
            <w:pPr>
              <w:pStyle w:val="TabelleKopflinks"/>
            </w:pPr>
            <w:r>
              <w:t>Organische Chemie – gestern</w:t>
            </w:r>
          </w:p>
        </w:tc>
        <w:tc>
          <w:tcPr>
            <w:tcW w:w="188" w:type="dxa"/>
            <w:vMerge w:val="restart"/>
            <w:tcBorders>
              <w:top w:val="nil"/>
              <w:left w:val="single" w:sz="4" w:space="0" w:color="auto"/>
              <w:bottom w:val="nil"/>
              <w:right w:val="single" w:sz="4" w:space="0" w:color="auto"/>
            </w:tcBorders>
            <w:shd w:val="clear" w:color="auto" w:fill="FFFFFF"/>
          </w:tcPr>
          <w:p w:rsidR="00A43743" w:rsidRPr="004B658C" w:rsidRDefault="00A43743" w:rsidP="00A4374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43743" w:rsidRPr="00B51DE9" w:rsidRDefault="00A43743" w:rsidP="00A43743">
            <w:pPr>
              <w:pStyle w:val="TabelleKopfmitte"/>
            </w:pPr>
            <w:r>
              <w:t>Chemie</w:t>
            </w:r>
          </w:p>
          <w:p w:rsidR="00A43743" w:rsidRPr="00B51DE9" w:rsidRDefault="00A43743" w:rsidP="00723D27">
            <w:pPr>
              <w:pStyle w:val="TabelleKopfmitte"/>
              <w:rPr>
                <w:rFonts w:eastAsia="Calibri"/>
              </w:rPr>
            </w:pPr>
            <w:r>
              <w:t>Ch02.03.01.0</w:t>
            </w:r>
            <w:r w:rsidR="00B70DD0">
              <w:t>1</w:t>
            </w:r>
          </w:p>
        </w:tc>
      </w:tr>
      <w:tr w:rsidR="00A43743" w:rsidRPr="00B51DE9" w:rsidTr="00A43743">
        <w:tc>
          <w:tcPr>
            <w:tcW w:w="7348" w:type="dxa"/>
            <w:gridSpan w:val="3"/>
            <w:tcBorders>
              <w:left w:val="single" w:sz="4" w:space="0" w:color="auto"/>
              <w:right w:val="single" w:sz="4" w:space="0" w:color="auto"/>
            </w:tcBorders>
            <w:hideMark/>
          </w:tcPr>
          <w:p w:rsidR="00A43743" w:rsidRPr="004B658C" w:rsidRDefault="00A43743" w:rsidP="00A43743">
            <w:pPr>
              <w:pStyle w:val="Tabelle6pt"/>
            </w:pPr>
            <w:r w:rsidRPr="004B658C">
              <w:t>Kompetenz:</w:t>
            </w:r>
          </w:p>
          <w:p w:rsidR="00A43743" w:rsidRPr="007426D8" w:rsidRDefault="00A43743" w:rsidP="00A43743">
            <w:pPr>
              <w:pStyle w:val="Kopf8ptafz"/>
              <w:rPr>
                <w:i/>
              </w:rPr>
            </w:pPr>
            <w:r w:rsidRPr="007426D8">
              <w:rPr>
                <w:i/>
              </w:rPr>
              <w:t>Ich kann Aufgaben bearbeiten, eingeübte Arbeitstechniken anwenden und Aufgaben zeitlich und inhal</w:t>
            </w:r>
            <w:r w:rsidRPr="007426D8">
              <w:rPr>
                <w:i/>
              </w:rPr>
              <w:t>t</w:t>
            </w:r>
            <w:r w:rsidRPr="007426D8">
              <w:rPr>
                <w:i/>
              </w:rPr>
              <w:t>lich strukturieren.</w:t>
            </w:r>
          </w:p>
          <w:p w:rsidR="00A43743" w:rsidRDefault="00A43743" w:rsidP="00A43743">
            <w:pPr>
              <w:pStyle w:val="Kopf8ptafz"/>
            </w:pPr>
            <w:r w:rsidRPr="007426D8">
              <w:rPr>
                <w:i/>
              </w:rPr>
              <w:t>Ich kann Arbeitsergebnisse einschätzen.</w:t>
            </w:r>
          </w:p>
        </w:tc>
        <w:tc>
          <w:tcPr>
            <w:tcW w:w="188" w:type="dxa"/>
            <w:vMerge/>
            <w:tcBorders>
              <w:left w:val="single" w:sz="4" w:space="0" w:color="auto"/>
              <w:bottom w:val="nil"/>
              <w:right w:val="nil"/>
            </w:tcBorders>
            <w:vAlign w:val="center"/>
            <w:hideMark/>
          </w:tcPr>
          <w:p w:rsidR="00A43743" w:rsidRDefault="00A43743" w:rsidP="00A4374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43743" w:rsidRPr="00B51DE9" w:rsidTr="00A43743">
              <w:trPr>
                <w:trHeight w:val="284"/>
              </w:trPr>
              <w:tc>
                <w:tcPr>
                  <w:tcW w:w="2090" w:type="dxa"/>
                  <w:shd w:val="clear" w:color="auto" w:fill="auto"/>
                </w:tcPr>
                <w:p w:rsidR="00A43743" w:rsidRPr="00B51DE9" w:rsidRDefault="00A43743" w:rsidP="00A43743">
                  <w:pPr>
                    <w:pStyle w:val="Textkrpermitte"/>
                  </w:pPr>
                  <w:r w:rsidRPr="00B51DE9">
                    <w:t>LernPROJEKT</w:t>
                  </w:r>
                </w:p>
              </w:tc>
            </w:tr>
            <w:tr w:rsidR="00A43743" w:rsidRPr="00B51DE9" w:rsidTr="00A43743">
              <w:trPr>
                <w:trHeight w:val="284"/>
              </w:trPr>
              <w:tc>
                <w:tcPr>
                  <w:tcW w:w="2090" w:type="dxa"/>
                  <w:shd w:val="clear" w:color="auto" w:fill="auto"/>
                </w:tcPr>
                <w:p w:rsidR="00A43743" w:rsidRPr="00B51DE9" w:rsidRDefault="00A43743" w:rsidP="00A43743">
                  <w:pPr>
                    <w:pStyle w:val="Textkrpermitte"/>
                  </w:pPr>
                  <w:r w:rsidRPr="00B51DE9">
                    <w:t>LernTHEMA</w:t>
                  </w:r>
                </w:p>
              </w:tc>
            </w:tr>
            <w:tr w:rsidR="00A43743" w:rsidRPr="00B51DE9" w:rsidTr="00A43743">
              <w:trPr>
                <w:trHeight w:val="284"/>
              </w:trPr>
              <w:tc>
                <w:tcPr>
                  <w:tcW w:w="2090" w:type="dxa"/>
                  <w:shd w:val="clear" w:color="auto" w:fill="D9D9D9" w:themeFill="background1" w:themeFillShade="D9"/>
                </w:tcPr>
                <w:p w:rsidR="00A43743" w:rsidRPr="00B51DE9" w:rsidRDefault="00A43743" w:rsidP="00A43743">
                  <w:pPr>
                    <w:pStyle w:val="TabelleKopfmitte"/>
                  </w:pPr>
                  <w:r w:rsidRPr="00B51DE9">
                    <w:t>LernSCHRITT</w:t>
                  </w:r>
                </w:p>
              </w:tc>
            </w:tr>
          </w:tbl>
          <w:p w:rsidR="00A43743" w:rsidRPr="00B51DE9" w:rsidRDefault="00A43743" w:rsidP="00A43743">
            <w:pPr>
              <w:pStyle w:val="TabelleKopfmitte"/>
            </w:pPr>
          </w:p>
        </w:tc>
      </w:tr>
      <w:tr w:rsidR="00A43743" w:rsidRPr="00B51DE9" w:rsidTr="00A43743">
        <w:tc>
          <w:tcPr>
            <w:tcW w:w="7348" w:type="dxa"/>
            <w:gridSpan w:val="3"/>
            <w:tcBorders>
              <w:left w:val="single" w:sz="4" w:space="0" w:color="auto"/>
              <w:right w:val="single" w:sz="4" w:space="0" w:color="auto"/>
            </w:tcBorders>
            <w:hideMark/>
          </w:tcPr>
          <w:p w:rsidR="00A43743" w:rsidRPr="004B658C" w:rsidRDefault="00A43743" w:rsidP="00A43743">
            <w:pPr>
              <w:pStyle w:val="Tabelle6pt"/>
            </w:pPr>
            <w:r w:rsidRPr="004B658C">
              <w:t>Hauptbezug:</w:t>
            </w:r>
          </w:p>
          <w:p w:rsidR="00A43743" w:rsidRPr="000C7805" w:rsidRDefault="00A43743" w:rsidP="00A43743">
            <w:pPr>
              <w:pStyle w:val="Kopf8ptafz"/>
              <w:rPr>
                <w:i/>
              </w:rPr>
            </w:pPr>
            <w:r w:rsidRPr="000C7805">
              <w:rPr>
                <w:i/>
              </w:rPr>
              <w:t xml:space="preserve">Ich kann aus einem Fachtext wichtige Informationen </w:t>
            </w:r>
            <w:r w:rsidR="00C834DC">
              <w:rPr>
                <w:i/>
              </w:rPr>
              <w:t>entnehmen</w:t>
            </w:r>
            <w:r w:rsidRPr="000C7805">
              <w:rPr>
                <w:i/>
              </w:rPr>
              <w:t xml:space="preserve">. </w:t>
            </w:r>
          </w:p>
          <w:p w:rsidR="00A43743" w:rsidRDefault="00A43743" w:rsidP="00A43743">
            <w:pPr>
              <w:pStyle w:val="Kopf8ptafz"/>
            </w:pPr>
            <w:r>
              <w:t>Ich kann den historischen Hintergrund der organischen Chemie beschreiben.</w:t>
            </w:r>
          </w:p>
        </w:tc>
        <w:tc>
          <w:tcPr>
            <w:tcW w:w="188" w:type="dxa"/>
            <w:vMerge/>
            <w:tcBorders>
              <w:left w:val="single" w:sz="4" w:space="0" w:color="auto"/>
              <w:bottom w:val="nil"/>
              <w:right w:val="nil"/>
            </w:tcBorders>
            <w:vAlign w:val="center"/>
            <w:hideMark/>
          </w:tcPr>
          <w:p w:rsidR="00A43743" w:rsidRDefault="00A43743" w:rsidP="00A4374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43743" w:rsidRPr="00B51DE9" w:rsidRDefault="00A43743" w:rsidP="00A43743">
            <w:pPr>
              <w:pStyle w:val="TabelleKopfmitte"/>
            </w:pPr>
          </w:p>
        </w:tc>
      </w:tr>
      <w:tr w:rsidR="00A43743" w:rsidRPr="00B51DE9" w:rsidTr="00A43743">
        <w:tc>
          <w:tcPr>
            <w:tcW w:w="7348" w:type="dxa"/>
            <w:gridSpan w:val="3"/>
            <w:tcBorders>
              <w:left w:val="single" w:sz="4" w:space="0" w:color="auto"/>
              <w:right w:val="single" w:sz="4" w:space="0" w:color="auto"/>
            </w:tcBorders>
            <w:tcMar>
              <w:bottom w:w="0" w:type="dxa"/>
            </w:tcMar>
            <w:hideMark/>
          </w:tcPr>
          <w:p w:rsidR="00A43743" w:rsidRDefault="00A43743" w:rsidP="00A43743">
            <w:pPr>
              <w:pStyle w:val="Tabelle6pt"/>
            </w:pPr>
            <w:r>
              <w:t>Weitere Bezüge:</w:t>
            </w:r>
          </w:p>
          <w:p w:rsidR="00A43743" w:rsidRDefault="00A43743" w:rsidP="00544F1F">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A43743" w:rsidRDefault="00A43743" w:rsidP="00A4374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43743" w:rsidRPr="00B51DE9" w:rsidRDefault="00A43743" w:rsidP="00A43743">
            <w:pPr>
              <w:pStyle w:val="TabelleKopfmitte"/>
            </w:pPr>
          </w:p>
        </w:tc>
      </w:tr>
    </w:tbl>
    <w:p w:rsidR="00A43743" w:rsidRDefault="00381D43" w:rsidP="00A43743">
      <w:pPr>
        <w:pStyle w:val="berschrift1"/>
      </w:pPr>
      <w:r>
        <w:rPr>
          <w:noProof/>
          <w:sz w:val="24"/>
        </w:rPr>
        <w:drawing>
          <wp:anchor distT="0" distB="0" distL="114300" distR="114300" simplePos="0" relativeHeight="251698176" behindDoc="0" locked="0" layoutInCell="0" allowOverlap="1" wp14:anchorId="7678770D" wp14:editId="067C11C1">
            <wp:simplePos x="0" y="0"/>
            <wp:positionH relativeFrom="rightMargin">
              <wp:posOffset>828040</wp:posOffset>
            </wp:positionH>
            <wp:positionV relativeFrom="paragraph">
              <wp:posOffset>66040</wp:posOffset>
            </wp:positionV>
            <wp:extent cx="348615" cy="320040"/>
            <wp:effectExtent l="0" t="0" r="0" b="3810"/>
            <wp:wrapNone/>
            <wp:docPr id="1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97152" behindDoc="0" locked="0" layoutInCell="0" allowOverlap="1" wp14:anchorId="60C1DF78" wp14:editId="08A6EDF1">
            <wp:simplePos x="0" y="0"/>
            <wp:positionH relativeFrom="rightMargin">
              <wp:posOffset>467995</wp:posOffset>
            </wp:positionH>
            <wp:positionV relativeFrom="paragraph">
              <wp:posOffset>66040</wp:posOffset>
            </wp:positionV>
            <wp:extent cx="349885" cy="320675"/>
            <wp:effectExtent l="0" t="0" r="0" b="3175"/>
            <wp:wrapNone/>
            <wp:docPr id="1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96128" behindDoc="0" locked="0" layoutInCell="0" allowOverlap="1" wp14:anchorId="0702E6E2" wp14:editId="156025A6">
            <wp:simplePos x="0" y="0"/>
            <wp:positionH relativeFrom="rightMargin">
              <wp:posOffset>107950</wp:posOffset>
            </wp:positionH>
            <wp:positionV relativeFrom="paragraph">
              <wp:posOffset>66411</wp:posOffset>
            </wp:positionV>
            <wp:extent cx="349885" cy="320675"/>
            <wp:effectExtent l="0" t="0" r="0" b="3175"/>
            <wp:wrapNone/>
            <wp:docPr id="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43">
        <w:t>Was war organische Chemie?</w:t>
      </w:r>
    </w:p>
    <w:p w:rsidR="00A43743" w:rsidRPr="001F0026" w:rsidRDefault="00A43743" w:rsidP="00996036">
      <w:pPr>
        <w:jc w:val="both"/>
      </w:pPr>
      <w:r w:rsidRPr="001F0026">
        <w:t>Im Jahre 1806 führte der Chemiker Jöns BERZELIUS den Begriff „organische Stoffe“ ein. Früher war man der Meinung, dass organische Stoffe nur durch eine besondere „L</w:t>
      </w:r>
      <w:r w:rsidRPr="001F0026">
        <w:t>e</w:t>
      </w:r>
      <w:r w:rsidRPr="001F0026">
        <w:t>benskraft“ der Lebewesen, wie Menschen, Tiere und Pflanzen entstehen könnte</w:t>
      </w:r>
      <w:r w:rsidR="00CF1D49">
        <w:t>n</w:t>
      </w:r>
      <w:r w:rsidRPr="001F0026">
        <w:t>. Diese „Lebenskraft“ nannte man „vis vitalis“. Berzelius wollte die organischen von den ano</w:t>
      </w:r>
      <w:r w:rsidRPr="001F0026">
        <w:t>r</w:t>
      </w:r>
      <w:r w:rsidRPr="001F0026">
        <w:t>ganischen Stoffen trennen, da er der Meinung war, dass die Menschen nie einen organ</w:t>
      </w:r>
      <w:r w:rsidRPr="001F0026">
        <w:t>i</w:t>
      </w:r>
      <w:r w:rsidRPr="001F0026">
        <w:t>sche</w:t>
      </w:r>
      <w:r w:rsidR="00D24F7E">
        <w:t>n Stoff</w:t>
      </w:r>
      <w:r w:rsidRPr="001F0026">
        <w:t xml:space="preserve"> im Labor künstlich herstellen könn</w:t>
      </w:r>
      <w:r w:rsidR="00CF1D49">
        <w:t>t</w:t>
      </w:r>
      <w:r w:rsidRPr="001F0026">
        <w:t>en.</w:t>
      </w:r>
    </w:p>
    <w:p w:rsidR="00A43743" w:rsidRPr="001F0026" w:rsidRDefault="00A43743" w:rsidP="00996036">
      <w:pPr>
        <w:jc w:val="both"/>
      </w:pPr>
      <w:r w:rsidRPr="001F0026">
        <w:t>Im Jahre 1828 machte der Chemiker Friedrich WÖHLER eine zufällige Entdeckung. Er stellte den organischen Stoff Harnstoff im Labor her. Harnstoff ist ein Stoff, der im Kö</w:t>
      </w:r>
      <w:r w:rsidRPr="001F0026">
        <w:t>r</w:t>
      </w:r>
      <w:r w:rsidRPr="001F0026">
        <w:t>per von Menschen und Tieren entsteht. Dieser ist ein Abbauprodukt und wird durch den Urin ausgeschieden. Wöhler schrieb Berzelius einen Brief, in dem er seine Entdeckung beschreibt.</w:t>
      </w:r>
    </w:p>
    <w:p w:rsidR="00A43743" w:rsidRPr="001F0026" w:rsidRDefault="00A43743" w:rsidP="00996036">
      <w:pPr>
        <w:jc w:val="both"/>
      </w:pPr>
      <w:r w:rsidRPr="001F0026">
        <w:t>Nach dieser Entdeckung dauerte es einige Jahre, bis die Herstellung weiterer organ</w:t>
      </w:r>
      <w:r w:rsidRPr="001F0026">
        <w:t>i</w:t>
      </w:r>
      <w:r>
        <w:t>s</w:t>
      </w:r>
      <w:r w:rsidRPr="001F0026">
        <w:t xml:space="preserve">cher Stoffe begann. </w:t>
      </w:r>
    </w:p>
    <w:p w:rsidR="00A43743" w:rsidRPr="001F0026" w:rsidRDefault="00A43743" w:rsidP="00996036">
      <w:pPr>
        <w:jc w:val="both"/>
      </w:pPr>
      <w:r w:rsidRPr="001F0026">
        <w:t>Die Begriffe „anorganisch“ und „organisch“ haben nur noch historische Bedeutung. Der Bereich der organischen Chemie beinhaltet mehr als 10 Millionen Stoffe und täglich werden neu</w:t>
      </w:r>
      <w:r w:rsidR="00CF1D49">
        <w:t>e</w:t>
      </w:r>
      <w:r w:rsidRPr="001F0026">
        <w:t xml:space="preserve"> Verbindungen entdeckt und entwickelt.</w:t>
      </w:r>
    </w:p>
    <w:p w:rsidR="00233925" w:rsidRPr="00233925" w:rsidRDefault="00233925" w:rsidP="00233925">
      <w:pPr>
        <w:pStyle w:val="Textkrper"/>
        <w:rPr>
          <w:lang w:eastAsia="en-US"/>
        </w:rPr>
      </w:pPr>
    </w:p>
    <w:p w:rsidR="00A43743" w:rsidRPr="001F0026" w:rsidRDefault="00A43743" w:rsidP="00A43743">
      <w:r w:rsidRPr="001F0026">
        <w:rPr>
          <w:noProof/>
          <w:lang w:eastAsia="de-DE"/>
        </w:rPr>
        <mc:AlternateContent>
          <mc:Choice Requires="wps">
            <w:drawing>
              <wp:anchor distT="0" distB="0" distL="114300" distR="114300" simplePos="0" relativeHeight="252301312" behindDoc="1" locked="0" layoutInCell="1" allowOverlap="1" wp14:anchorId="552B0A98" wp14:editId="6F424D52">
                <wp:simplePos x="0" y="0"/>
                <wp:positionH relativeFrom="column">
                  <wp:posOffset>2924</wp:posOffset>
                </wp:positionH>
                <wp:positionV relativeFrom="paragraph">
                  <wp:posOffset>-2599</wp:posOffset>
                </wp:positionV>
                <wp:extent cx="5383530" cy="3506525"/>
                <wp:effectExtent l="0" t="0" r="26670" b="17780"/>
                <wp:wrapNone/>
                <wp:docPr id="9" name="Fensterinhalt vertikal verschieben 9"/>
                <wp:cNvGraphicFramePr/>
                <a:graphic xmlns:a="http://schemas.openxmlformats.org/drawingml/2006/main">
                  <a:graphicData uri="http://schemas.microsoft.com/office/word/2010/wordprocessingShape">
                    <wps:wsp>
                      <wps:cNvSpPr/>
                      <wps:spPr>
                        <a:xfrm>
                          <a:off x="0" y="0"/>
                          <a:ext cx="5383530" cy="3506525"/>
                        </a:xfrm>
                        <a:prstGeom prst="verticalScroll">
                          <a:avLst>
                            <a:gd name="adj" fmla="val 6591"/>
                          </a:avLst>
                        </a:prstGeom>
                        <a:solidFill>
                          <a:sysClr val="window" lastClr="FFFFFF"/>
                        </a:solidFill>
                        <a:ln w="25400" cap="flat" cmpd="sng" algn="ctr">
                          <a:solidFill>
                            <a:sysClr val="windowText" lastClr="000000"/>
                          </a:solidFill>
                          <a:prstDash val="solid"/>
                        </a:ln>
                        <a:effectLst/>
                      </wps:spPr>
                      <wps:txbx>
                        <w:txbxContent>
                          <w:p w:rsidR="00B03712" w:rsidRPr="001F0026" w:rsidRDefault="00B03712" w:rsidP="00A43743">
                            <w:pPr>
                              <w:jc w:val="right"/>
                              <w:rPr>
                                <w:color w:val="000000" w:themeColor="text1"/>
                              </w:rPr>
                            </w:pPr>
                            <w:r w:rsidRPr="001F0026">
                              <w:rPr>
                                <w:color w:val="000000" w:themeColor="text1"/>
                              </w:rPr>
                              <w:t xml:space="preserve">Berlin, 28. </w:t>
                            </w:r>
                            <w:r>
                              <w:rPr>
                                <w:color w:val="000000" w:themeColor="text1"/>
                              </w:rPr>
                              <w:t>Februar</w:t>
                            </w:r>
                            <w:r w:rsidRPr="001F0026">
                              <w:rPr>
                                <w:color w:val="000000" w:themeColor="text1"/>
                              </w:rPr>
                              <w:t xml:space="preserve"> 1828</w:t>
                            </w:r>
                          </w:p>
                          <w:p w:rsidR="00B03712" w:rsidRPr="001F0026" w:rsidRDefault="00B03712" w:rsidP="00A43743">
                            <w:pPr>
                              <w:rPr>
                                <w:color w:val="000000" w:themeColor="text1"/>
                              </w:rPr>
                            </w:pPr>
                            <w:r w:rsidRPr="001F0026">
                              <w:rPr>
                                <w:color w:val="000000" w:themeColor="text1"/>
                              </w:rPr>
                              <w:t>Lieber Herr Professor!</w:t>
                            </w:r>
                          </w:p>
                          <w:p w:rsidR="00B03712" w:rsidRDefault="00B03712" w:rsidP="00A43743">
                            <w:pPr>
                              <w:rPr>
                                <w:color w:val="000000" w:themeColor="text1"/>
                              </w:rPr>
                            </w:pPr>
                          </w:p>
                          <w:p w:rsidR="00B03712" w:rsidRDefault="00B03712" w:rsidP="00A43743">
                            <w:pPr>
                              <w:rPr>
                                <w:color w:val="000000" w:themeColor="text1"/>
                              </w:rPr>
                            </w:pPr>
                            <w:r w:rsidRPr="007704B2">
                              <w:rPr>
                                <w:color w:val="000000" w:themeColor="text1"/>
                              </w:rPr>
                              <w:t>Obgleich ich sicher hoffe, dass mein Brief vom 12. Januar und das Postskript vom 1. Fe</w:t>
                            </w:r>
                            <w:r w:rsidRPr="007704B2">
                              <w:rPr>
                                <w:color w:val="000000" w:themeColor="text1"/>
                              </w:rPr>
                              <w:t>b</w:t>
                            </w:r>
                            <w:r w:rsidRPr="007704B2">
                              <w:rPr>
                                <w:color w:val="000000" w:themeColor="text1"/>
                              </w:rPr>
                              <w:t>ruar bei Ihnen angelangt sind und ich täglich oder vielmehr stündlich in der gespannten Hoffnung lebe, einen Brief von Ihnen zu erhalten, so will ich ihn doch nicht abwarten, sondern schon wieder schreiben, denn ich kann, so zu sagen, mein chemisches Wasser nicht halten und muss Ihnen sagen, dass ich Harnstoff machen kann, ohne dazu Nieren oder überhaupt ein Tier, sei es Mensch oder Hund, nötig zu haben. Vielleicht erinnern Sie sich noch der Versuche, die ich in der glücklichen Zeit, als ich noch bei Ihnen arbeitete, anstellte, wo ich fand, dass immer, wenn man Cyansäure mit Ammoniak zu verbinden sucht, eine kristallisierte Substanz entsteht, die sich nicht eindeutig verhielt. Beim Durchblättern meines Journals fiel mir dies wieder auf, und ich hielt es für möglich, dass durch die Vereinigung von Cyansäure und Ammoniak z.</w:t>
                            </w:r>
                            <w:r>
                              <w:rPr>
                                <w:color w:val="000000" w:themeColor="text1"/>
                              </w:rPr>
                              <w:t xml:space="preserve"> </w:t>
                            </w:r>
                            <w:r w:rsidRPr="007704B2">
                              <w:rPr>
                                <w:color w:val="000000" w:themeColor="text1"/>
                              </w:rPr>
                              <w:t xml:space="preserve">B. eine pflanzliche </w:t>
                            </w:r>
                            <w:proofErr w:type="spellStart"/>
                            <w:r w:rsidRPr="007704B2">
                              <w:rPr>
                                <w:color w:val="000000" w:themeColor="text1"/>
                              </w:rPr>
                              <w:t>Salzbase</w:t>
                            </w:r>
                            <w:proofErr w:type="spellEnd"/>
                            <w:r w:rsidRPr="007704B2">
                              <w:rPr>
                                <w:color w:val="000000" w:themeColor="text1"/>
                              </w:rPr>
                              <w:t xml:space="preserve"> oder etwas Ähnliches gebildet werden könnte. Ich gehe davon aus, dass dieses Produkt Har</w:t>
                            </w:r>
                            <w:r w:rsidRPr="007704B2">
                              <w:rPr>
                                <w:color w:val="000000" w:themeColor="text1"/>
                              </w:rPr>
                              <w:t>n</w:t>
                            </w:r>
                            <w:r w:rsidRPr="007704B2">
                              <w:rPr>
                                <w:color w:val="000000" w:themeColor="text1"/>
                              </w:rPr>
                              <w:t>stoff ist.</w:t>
                            </w:r>
                          </w:p>
                          <w:p w:rsidR="00B03712" w:rsidRDefault="00B03712" w:rsidP="00A43743">
                            <w:pPr>
                              <w:rPr>
                                <w:color w:val="000000" w:themeColor="text1"/>
                              </w:rPr>
                            </w:pPr>
                          </w:p>
                          <w:p w:rsidR="00B03712" w:rsidRPr="001F0026" w:rsidRDefault="00B03712" w:rsidP="00A43743">
                            <w:pPr>
                              <w:rPr>
                                <w:color w:val="000000" w:themeColor="text1"/>
                              </w:rPr>
                            </w:pPr>
                            <w:r w:rsidRPr="001F0026">
                              <w:rPr>
                                <w:color w:val="000000" w:themeColor="text1"/>
                              </w:rPr>
                              <w:t>Freundliche Grüße</w:t>
                            </w:r>
                          </w:p>
                          <w:p w:rsidR="00B03712" w:rsidRPr="001F0026" w:rsidRDefault="00B03712" w:rsidP="00A43743">
                            <w:pPr>
                              <w:rPr>
                                <w:color w:val="000000" w:themeColor="text1"/>
                              </w:rPr>
                            </w:pPr>
                            <w:r w:rsidRPr="001F0026">
                              <w:rPr>
                                <w:color w:val="000000" w:themeColor="text1"/>
                              </w:rPr>
                              <w:t>Wöhler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Fensterinhalt vertikal verschieben 9" o:spid="_x0000_s1052" type="#_x0000_t97" style="position:absolute;margin-left:.25pt;margin-top:-.2pt;width:423.9pt;height:276.1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" adj="1424" fillcolor="window" strokecolor="windowText" strokeweight="2pt">
                <v:textbox>
                  <w:txbxContent>
                    <w:p w:rsidR="00B03712" w:rsidRPr="001F0026" w:rsidRDefault="00B03712" w:rsidP="00A43743">
                      <w:pPr>
                        <w:jc w:val="right"/>
                        <w:rPr>
                          <w:color w:val="000000" w:themeColor="text1"/>
                        </w:rPr>
                      </w:pPr>
                      <w:r w:rsidRPr="001F0026">
                        <w:rPr>
                          <w:color w:val="000000" w:themeColor="text1"/>
                        </w:rPr>
                        <w:t xml:space="preserve">Berlin, 28. </w:t>
                      </w:r>
                      <w:r>
                        <w:rPr>
                          <w:color w:val="000000" w:themeColor="text1"/>
                        </w:rPr>
                        <w:t>Februar</w:t>
                      </w:r>
                      <w:r w:rsidRPr="001F0026">
                        <w:rPr>
                          <w:color w:val="000000" w:themeColor="text1"/>
                        </w:rPr>
                        <w:t xml:space="preserve"> 1828</w:t>
                      </w:r>
                    </w:p>
                    <w:p w:rsidR="00B03712" w:rsidRPr="001F0026" w:rsidRDefault="00B03712" w:rsidP="00A43743">
                      <w:pPr>
                        <w:rPr>
                          <w:color w:val="000000" w:themeColor="text1"/>
                        </w:rPr>
                      </w:pPr>
                      <w:r w:rsidRPr="001F0026">
                        <w:rPr>
                          <w:color w:val="000000" w:themeColor="text1"/>
                        </w:rPr>
                        <w:t>Lieber Herr Professor!</w:t>
                      </w:r>
                    </w:p>
                    <w:p w:rsidR="00B03712" w:rsidRDefault="00B03712" w:rsidP="00A43743">
                      <w:pPr>
                        <w:rPr>
                          <w:color w:val="000000" w:themeColor="text1"/>
                        </w:rPr>
                      </w:pPr>
                    </w:p>
                    <w:p w:rsidR="00B03712" w:rsidRDefault="00B03712" w:rsidP="00A43743">
                      <w:pPr>
                        <w:rPr>
                          <w:color w:val="000000" w:themeColor="text1"/>
                        </w:rPr>
                      </w:pPr>
                      <w:r w:rsidRPr="007704B2">
                        <w:rPr>
                          <w:color w:val="000000" w:themeColor="text1"/>
                        </w:rPr>
                        <w:t>Obgleich ich sicher hoffe, dass mein Brief vom 12. Januar und das Postskript vom 1. Fe</w:t>
                      </w:r>
                      <w:r w:rsidRPr="007704B2">
                        <w:rPr>
                          <w:color w:val="000000" w:themeColor="text1"/>
                        </w:rPr>
                        <w:t>b</w:t>
                      </w:r>
                      <w:r w:rsidRPr="007704B2">
                        <w:rPr>
                          <w:color w:val="000000" w:themeColor="text1"/>
                        </w:rPr>
                        <w:t>ruar bei Ihnen angelangt sind und ich täglich oder vielmehr stündlich in der gespannten Hoffnung lebe, einen Brief von Ihnen zu erhalten, so will ich ihn doch nicht abwarten, sondern schon wieder schreiben, denn ich kann, so zu sagen, mein chemisches Wasser nicht halten und muss Ihnen sagen, dass ich Harnstoff machen kann, ohne dazu Nieren oder überhaupt ein Tier, sei es Mensch oder Hund, nötig zu haben. Vielleicht erinnern Sie sich noch der Versuche, die ich in der glücklichen Zeit, als ich noch bei Ihnen arbeitete, anstellte, wo ich fand, dass immer, wenn man Cyansäure mit Ammoniak zu verbinden sucht, eine kristallisierte Substanz entsteht, die sich nicht eindeutig verhielt. Beim Durchblättern meines Journals fiel mir dies wieder auf, und ich hielt es für möglich, dass durch die Vereinigung von Cyansäure und Ammoniak z.</w:t>
                      </w:r>
                      <w:r>
                        <w:rPr>
                          <w:color w:val="000000" w:themeColor="text1"/>
                        </w:rPr>
                        <w:t xml:space="preserve"> </w:t>
                      </w:r>
                      <w:r w:rsidRPr="007704B2">
                        <w:rPr>
                          <w:color w:val="000000" w:themeColor="text1"/>
                        </w:rPr>
                        <w:t xml:space="preserve">B. eine pflanzliche </w:t>
                      </w:r>
                      <w:proofErr w:type="spellStart"/>
                      <w:r w:rsidRPr="007704B2">
                        <w:rPr>
                          <w:color w:val="000000" w:themeColor="text1"/>
                        </w:rPr>
                        <w:t>Salzbase</w:t>
                      </w:r>
                      <w:proofErr w:type="spellEnd"/>
                      <w:r w:rsidRPr="007704B2">
                        <w:rPr>
                          <w:color w:val="000000" w:themeColor="text1"/>
                        </w:rPr>
                        <w:t xml:space="preserve"> oder etwas Ähnliches gebildet werden könnte. Ich gehe davon aus, dass dieses Produkt Har</w:t>
                      </w:r>
                      <w:r w:rsidRPr="007704B2">
                        <w:rPr>
                          <w:color w:val="000000" w:themeColor="text1"/>
                        </w:rPr>
                        <w:t>n</w:t>
                      </w:r>
                      <w:r w:rsidRPr="007704B2">
                        <w:rPr>
                          <w:color w:val="000000" w:themeColor="text1"/>
                        </w:rPr>
                        <w:t>stoff ist.</w:t>
                      </w:r>
                    </w:p>
                    <w:p w:rsidR="00B03712" w:rsidRDefault="00B03712" w:rsidP="00A43743">
                      <w:pPr>
                        <w:rPr>
                          <w:color w:val="000000" w:themeColor="text1"/>
                        </w:rPr>
                      </w:pPr>
                    </w:p>
                    <w:p w:rsidR="00B03712" w:rsidRPr="001F0026" w:rsidRDefault="00B03712" w:rsidP="00A43743">
                      <w:pPr>
                        <w:rPr>
                          <w:color w:val="000000" w:themeColor="text1"/>
                        </w:rPr>
                      </w:pPr>
                      <w:r w:rsidRPr="001F0026">
                        <w:rPr>
                          <w:color w:val="000000" w:themeColor="text1"/>
                        </w:rPr>
                        <w:t>Freundliche Grüße</w:t>
                      </w:r>
                    </w:p>
                    <w:p w:rsidR="00B03712" w:rsidRPr="001F0026" w:rsidRDefault="00B03712" w:rsidP="00A43743">
                      <w:pPr>
                        <w:rPr>
                          <w:color w:val="000000" w:themeColor="text1"/>
                        </w:rPr>
                      </w:pPr>
                      <w:r w:rsidRPr="001F0026">
                        <w:rPr>
                          <w:color w:val="000000" w:themeColor="text1"/>
                        </w:rPr>
                        <w:t>Wöhler</w:t>
                      </w:r>
                    </w:p>
                  </w:txbxContent>
                </v:textbox>
              </v:shape>
            </w:pict>
          </mc:Fallback>
        </mc:AlternateContent>
      </w:r>
    </w:p>
    <w:p w:rsidR="00A43743" w:rsidRDefault="00A43743" w:rsidP="00A43743"/>
    <w:p w:rsidR="00127275" w:rsidRPr="0016369A" w:rsidRDefault="00127275" w:rsidP="002743C9">
      <w:pPr>
        <w:pStyle w:val="Marginaliegrau"/>
        <w:framePr w:w="1585" w:h="3149" w:hRule="exact" w:wrap="around" w:x="9397" w:y="1923"/>
      </w:pPr>
      <w:r w:rsidRPr="0016369A">
        <w:t>Quelle:</w:t>
      </w:r>
    </w:p>
    <w:p w:rsidR="00127275" w:rsidRPr="0034284D" w:rsidRDefault="00721E3E" w:rsidP="002743C9">
      <w:pPr>
        <w:pStyle w:val="Marginaliegrau"/>
        <w:framePr w:w="1585" w:h="3149" w:hRule="exact" w:wrap="around" w:x="9397" w:y="1923"/>
      </w:pPr>
      <w:hyperlink r:id="rId70" w:history="1">
        <w:r w:rsidR="00127275" w:rsidRPr="0034284D">
          <w:rPr>
            <w:rStyle w:val="Hyperlink"/>
            <w:color w:val="auto"/>
          </w:rPr>
          <w:t>http://www.chemieunte</w:t>
        </w:r>
        <w:r w:rsidR="00127275" w:rsidRPr="0034284D">
          <w:rPr>
            <w:rStyle w:val="Hyperlink"/>
            <w:color w:val="auto"/>
          </w:rPr>
          <w:t>r</w:t>
        </w:r>
        <w:r w:rsidR="00127275" w:rsidRPr="0034284D">
          <w:rPr>
            <w:rStyle w:val="Hyperlink"/>
            <w:color w:val="auto"/>
          </w:rPr>
          <w:t>richt.de/dc2/tip/brief.htm</w:t>
        </w:r>
      </w:hyperlink>
      <w:r w:rsidR="00127275" w:rsidRPr="0034284D">
        <w:rPr>
          <w:rStyle w:val="Hyperlink"/>
          <w:color w:val="auto"/>
        </w:rPr>
        <w:t xml:space="preserve">;  </w:t>
      </w:r>
      <w:r w:rsidR="00127275" w:rsidRPr="0034284D">
        <w:rPr>
          <w:rStyle w:val="Hyperlink"/>
          <w:color w:val="auto"/>
          <w:u w:val="none"/>
        </w:rPr>
        <w:t>zitiert nach:</w:t>
      </w:r>
      <w:r w:rsidR="00127275" w:rsidRPr="0034284D">
        <w:t xml:space="preserve"> </w:t>
      </w:r>
    </w:p>
    <w:p w:rsidR="00127275" w:rsidRPr="0034284D" w:rsidRDefault="00127275" w:rsidP="002743C9">
      <w:pPr>
        <w:pStyle w:val="Marginaliegrau"/>
        <w:framePr w:w="1585" w:h="3149" w:hRule="exact" w:wrap="around" w:x="9397" w:y="1923"/>
      </w:pPr>
      <w:r w:rsidRPr="0034284D">
        <w:t>O. Wallach (</w:t>
      </w:r>
      <w:proofErr w:type="spellStart"/>
      <w:r w:rsidRPr="0034284D">
        <w:t>Hg</w:t>
      </w:r>
      <w:proofErr w:type="spellEnd"/>
      <w:r w:rsidRPr="0034284D">
        <w:t>.): Briefwechsel zw</w:t>
      </w:r>
      <w:r w:rsidRPr="0034284D">
        <w:t>i</w:t>
      </w:r>
      <w:r w:rsidRPr="0034284D">
        <w:t xml:space="preserve">schen J. Berzelius und F. Wöhler; </w:t>
      </w:r>
      <w:proofErr w:type="spellStart"/>
      <w:r w:rsidRPr="0034284D">
        <w:t>Sä</w:t>
      </w:r>
      <w:r w:rsidRPr="0034284D">
        <w:t>n</w:t>
      </w:r>
      <w:r w:rsidRPr="0034284D">
        <w:t>dig</w:t>
      </w:r>
      <w:proofErr w:type="spellEnd"/>
      <w:r w:rsidRPr="0034284D">
        <w:t xml:space="preserve"> Reprint Verlag, Hans R. </w:t>
      </w:r>
      <w:proofErr w:type="spellStart"/>
      <w:r w:rsidRPr="0034284D">
        <w:t>Wohlwend</w:t>
      </w:r>
      <w:proofErr w:type="spellEnd"/>
      <w:r w:rsidRPr="0034284D">
        <w:t>, Vaduz/Liechtenstein 1984</w:t>
      </w:r>
    </w:p>
    <w:p w:rsidR="00A52FF6" w:rsidRDefault="00A52FF6">
      <w:pPr>
        <w:spacing w:line="240" w:lineRule="exact"/>
      </w:pPr>
      <w:r>
        <w:br w:type="page"/>
      </w:r>
    </w:p>
    <w:p w:rsidR="00A43743" w:rsidRPr="001F0026" w:rsidRDefault="00A43743" w:rsidP="00A43743">
      <w:pPr>
        <w:spacing w:line="240" w:lineRule="exact"/>
        <w:rPr>
          <w:b/>
        </w:rPr>
      </w:pPr>
      <w:r w:rsidRPr="001F0026">
        <w:rPr>
          <w:b/>
        </w:rPr>
        <w:lastRenderedPageBreak/>
        <w:t>Summenformeln</w:t>
      </w:r>
    </w:p>
    <w:p w:rsidR="00A43743" w:rsidRDefault="00C117F1" w:rsidP="00A43743">
      <w:pPr>
        <w:spacing w:line="240" w:lineRule="exact"/>
        <w:rPr>
          <w:vertAlign w:val="subscript"/>
        </w:rPr>
      </w:pPr>
      <w:r w:rsidRPr="001F0026">
        <w:rPr>
          <w:b/>
          <w:noProof/>
          <w:lang w:eastAsia="de-DE"/>
        </w:rPr>
        <w:drawing>
          <wp:anchor distT="0" distB="0" distL="114300" distR="114300" simplePos="0" relativeHeight="252201984" behindDoc="0" locked="0" layoutInCell="0" allowOverlap="1" wp14:anchorId="5BDAD9EA" wp14:editId="75E6C77D">
            <wp:simplePos x="0" y="0"/>
            <wp:positionH relativeFrom="rightMargin">
              <wp:posOffset>90382</wp:posOffset>
            </wp:positionH>
            <wp:positionV relativeFrom="paragraph">
              <wp:posOffset>45085</wp:posOffset>
            </wp:positionV>
            <wp:extent cx="345440" cy="323850"/>
            <wp:effectExtent l="0" t="0" r="0" b="0"/>
            <wp:wrapNone/>
            <wp:docPr id="2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43" w:rsidRPr="00A609D9">
        <w:t>Ammoniak: NH</w:t>
      </w:r>
      <w:r w:rsidR="00A43743" w:rsidRPr="00A609D9">
        <w:rPr>
          <w:vertAlign w:val="subscript"/>
        </w:rPr>
        <w:t>3</w:t>
      </w:r>
      <w:r w:rsidR="00381D43" w:rsidRPr="00A609D9">
        <w:rPr>
          <w:vertAlign w:val="subscript"/>
        </w:rPr>
        <w:tab/>
      </w:r>
      <w:r w:rsidR="00381D43" w:rsidRPr="00A609D9">
        <w:rPr>
          <w:vertAlign w:val="subscript"/>
        </w:rPr>
        <w:tab/>
      </w:r>
      <w:r w:rsidR="00A43743" w:rsidRPr="00A609D9">
        <w:t>Cyansäure: NCOH</w:t>
      </w:r>
      <w:r w:rsidR="00381D43" w:rsidRPr="00A609D9">
        <w:tab/>
      </w:r>
      <w:r w:rsidR="00A43743" w:rsidRPr="00A609D9">
        <w:t>Harnstoff: H</w:t>
      </w:r>
      <w:r w:rsidR="00A43743" w:rsidRPr="00A609D9">
        <w:rPr>
          <w:vertAlign w:val="subscript"/>
        </w:rPr>
        <w:t>2</w:t>
      </w:r>
      <w:r w:rsidR="00A43743" w:rsidRPr="00A609D9">
        <w:t>NCONH</w:t>
      </w:r>
      <w:r w:rsidR="00A43743" w:rsidRPr="00A609D9">
        <w:rPr>
          <w:vertAlign w:val="subscript"/>
        </w:rPr>
        <w:t>2</w:t>
      </w:r>
    </w:p>
    <w:p w:rsidR="009F7166" w:rsidRPr="009F7166" w:rsidRDefault="009F7166" w:rsidP="00A43743">
      <w:pPr>
        <w:spacing w:line="240" w:lineRule="exact"/>
      </w:pPr>
    </w:p>
    <w:p w:rsidR="00A43743" w:rsidRPr="001F0026" w:rsidRDefault="00A43743" w:rsidP="00381D43">
      <w:pPr>
        <w:spacing w:line="240" w:lineRule="exact"/>
        <w:rPr>
          <w:b/>
        </w:rPr>
      </w:pPr>
      <w:r w:rsidRPr="001F0026">
        <w:rPr>
          <w:b/>
        </w:rPr>
        <w:t>Aufgabe zur Textbearbeitung:</w:t>
      </w:r>
      <w:r w:rsidR="00381D43" w:rsidRPr="00381D43">
        <w:rPr>
          <w:b/>
          <w:noProof/>
        </w:rPr>
        <w:t xml:space="preserve"> </w:t>
      </w:r>
    </w:p>
    <w:p w:rsidR="00A43743" w:rsidRPr="001F0026" w:rsidRDefault="00A43743" w:rsidP="00A43743">
      <w:pPr>
        <w:pStyle w:val="Textkrper"/>
        <w:rPr>
          <w:b/>
          <w:lang w:eastAsia="en-US"/>
        </w:rPr>
      </w:pPr>
    </w:p>
    <w:p w:rsidR="00A43743" w:rsidRPr="001F0026" w:rsidRDefault="00A43743" w:rsidP="00A43743">
      <w:pPr>
        <w:pStyle w:val="Textkrper"/>
        <w:numPr>
          <w:ilvl w:val="3"/>
          <w:numId w:val="5"/>
        </w:numPr>
        <w:ind w:left="426"/>
        <w:rPr>
          <w:lang w:eastAsia="en-US"/>
        </w:rPr>
      </w:pPr>
      <w:r w:rsidRPr="001F0026">
        <w:rPr>
          <w:lang w:eastAsia="en-US"/>
        </w:rPr>
        <w:t>Lesen Sie den Text aufmerksam durch.</w:t>
      </w:r>
    </w:p>
    <w:p w:rsidR="00A43743" w:rsidRPr="001F0026" w:rsidRDefault="00A43743" w:rsidP="00A43743">
      <w:pPr>
        <w:pStyle w:val="Textkrper"/>
        <w:numPr>
          <w:ilvl w:val="3"/>
          <w:numId w:val="5"/>
        </w:numPr>
        <w:ind w:left="426"/>
        <w:rPr>
          <w:lang w:eastAsia="en-US"/>
        </w:rPr>
      </w:pPr>
      <w:r w:rsidRPr="001F0026">
        <w:rPr>
          <w:lang w:eastAsia="en-US"/>
        </w:rPr>
        <w:t>Markieren und strukturieren Sie den Text.</w:t>
      </w:r>
    </w:p>
    <w:p w:rsidR="00A43743" w:rsidRPr="001F0026" w:rsidRDefault="00A43743" w:rsidP="00A43743">
      <w:pPr>
        <w:pStyle w:val="Textkrper"/>
        <w:numPr>
          <w:ilvl w:val="3"/>
          <w:numId w:val="5"/>
        </w:numPr>
        <w:ind w:left="426"/>
        <w:rPr>
          <w:lang w:eastAsia="en-US"/>
        </w:rPr>
      </w:pPr>
      <w:r w:rsidRPr="001F0026">
        <w:rPr>
          <w:lang w:eastAsia="en-US"/>
        </w:rPr>
        <w:t xml:space="preserve">Erstellen Sie nun einen Spickzettel mit </w:t>
      </w:r>
      <w:r w:rsidRPr="001F0026">
        <w:rPr>
          <w:b/>
          <w:lang w:eastAsia="en-US"/>
        </w:rPr>
        <w:t>höchstens</w:t>
      </w:r>
      <w:r w:rsidRPr="001F0026">
        <w:rPr>
          <w:lang w:eastAsia="en-US"/>
        </w:rPr>
        <w:t xml:space="preserve"> 10 Wörtern, aber so vielen Ze</w:t>
      </w:r>
      <w:r w:rsidRPr="001F0026">
        <w:rPr>
          <w:lang w:eastAsia="en-US"/>
        </w:rPr>
        <w:t>i</w:t>
      </w:r>
      <w:r w:rsidRPr="001F0026">
        <w:rPr>
          <w:lang w:eastAsia="en-US"/>
        </w:rPr>
        <w:t>chen und Symbolen, wie Sie möchten.</w:t>
      </w:r>
    </w:p>
    <w:p w:rsidR="00A43743" w:rsidRPr="001F0026" w:rsidRDefault="00A43743" w:rsidP="00A43743">
      <w:pPr>
        <w:pStyle w:val="Textkrper"/>
        <w:numPr>
          <w:ilvl w:val="3"/>
          <w:numId w:val="5"/>
        </w:numPr>
        <w:ind w:left="426"/>
        <w:rPr>
          <w:lang w:eastAsia="en-US"/>
        </w:rPr>
      </w:pPr>
      <w:r w:rsidRPr="001F0026">
        <w:rPr>
          <w:lang w:eastAsia="en-US"/>
        </w:rPr>
        <w:t>Legen Sie den Text zur Seite. Schreiben Sie mit Hilfe Ihres Spickzettels einen Dialog zwischen Berzelius und Wöhler, dieser soll Grundlage für Ihr Lehrvideo sein.</w:t>
      </w:r>
    </w:p>
    <w:p w:rsidR="00A43743" w:rsidRPr="001F0026" w:rsidRDefault="00A43743" w:rsidP="00A43743">
      <w:pPr>
        <w:pStyle w:val="Textkrper"/>
        <w:ind w:left="66"/>
        <w:rPr>
          <w:lang w:eastAsia="en-US"/>
        </w:rPr>
      </w:pPr>
    </w:p>
    <w:p w:rsidR="00184E17" w:rsidRDefault="00184E17" w:rsidP="00184E17">
      <w:pPr>
        <w:pBdr>
          <w:bottom w:val="single" w:sz="12" w:space="1" w:color="auto"/>
        </w:pBdr>
        <w:spacing w:line="240" w:lineRule="exact"/>
        <w:rPr>
          <w:b/>
        </w:rPr>
      </w:pPr>
    </w:p>
    <w:p w:rsidR="00381D43" w:rsidRDefault="00381D43" w:rsidP="00A43743">
      <w:pPr>
        <w:pStyle w:val="Textkrper"/>
        <w:ind w:left="66"/>
        <w:rPr>
          <w:lang w:eastAsia="en-US"/>
        </w:rPr>
      </w:pPr>
    </w:p>
    <w:p w:rsidR="00381D43" w:rsidRPr="001F0026" w:rsidRDefault="00381D43" w:rsidP="00A43743">
      <w:pPr>
        <w:pStyle w:val="Textkrper"/>
        <w:ind w:left="66"/>
        <w:rPr>
          <w:lang w:eastAsia="en-US"/>
        </w:rPr>
      </w:pPr>
    </w:p>
    <w:p w:rsidR="00A43743" w:rsidRPr="001F0026" w:rsidRDefault="00381D43" w:rsidP="00A43743">
      <w:pPr>
        <w:pStyle w:val="Textkrper"/>
        <w:ind w:left="66"/>
        <w:rPr>
          <w:lang w:eastAsia="en-US"/>
        </w:rPr>
      </w:pPr>
      <w:r w:rsidRPr="001F0026">
        <w:rPr>
          <w:noProof/>
        </w:rPr>
        <w:drawing>
          <wp:anchor distT="0" distB="0" distL="114300" distR="114300" simplePos="0" relativeHeight="251701248" behindDoc="0" locked="0" layoutInCell="0" allowOverlap="1" wp14:anchorId="317FEC50" wp14:editId="1399941A">
            <wp:simplePos x="0" y="0"/>
            <wp:positionH relativeFrom="rightMargin">
              <wp:posOffset>107950</wp:posOffset>
            </wp:positionH>
            <wp:positionV relativeFrom="paragraph">
              <wp:posOffset>-3810</wp:posOffset>
            </wp:positionV>
            <wp:extent cx="345440" cy="323850"/>
            <wp:effectExtent l="0" t="0" r="0" b="0"/>
            <wp:wrapNone/>
            <wp:docPr id="2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743" w:rsidRPr="001F0026" w:rsidRDefault="00A43743" w:rsidP="00A43743">
      <w:pPr>
        <w:pStyle w:val="Textkrper"/>
        <w:rPr>
          <w:b/>
          <w:lang w:eastAsia="en-US"/>
        </w:rPr>
      </w:pPr>
      <w:r w:rsidRPr="001F0026">
        <w:rPr>
          <w:b/>
          <w:lang w:eastAsia="en-US"/>
        </w:rPr>
        <w:t>Aufgaben zur Textbearbeitung:</w:t>
      </w:r>
    </w:p>
    <w:p w:rsidR="000C1832" w:rsidRDefault="000C1832" w:rsidP="00A43743">
      <w:pPr>
        <w:pStyle w:val="Textkrper"/>
        <w:rPr>
          <w:lang w:eastAsia="en-US"/>
        </w:rPr>
      </w:pPr>
    </w:p>
    <w:p w:rsidR="00A43743" w:rsidRPr="001F0026" w:rsidRDefault="00A43743" w:rsidP="00A43743">
      <w:pPr>
        <w:pStyle w:val="Textkrper"/>
        <w:rPr>
          <w:lang w:eastAsia="en-US"/>
        </w:rPr>
      </w:pPr>
      <w:r w:rsidRPr="001F0026">
        <w:rPr>
          <w:lang w:eastAsia="en-US"/>
        </w:rPr>
        <w:t>Lesen Sie den Text aufmerksam durch und beantworten Sie nachfolgende Fragen:</w:t>
      </w:r>
    </w:p>
    <w:p w:rsidR="00A43743" w:rsidRPr="001F0026" w:rsidRDefault="00A43743" w:rsidP="007A3DBD">
      <w:pPr>
        <w:pStyle w:val="Textkrper"/>
        <w:numPr>
          <w:ilvl w:val="3"/>
          <w:numId w:val="69"/>
        </w:numPr>
        <w:ind w:left="426"/>
        <w:rPr>
          <w:lang w:eastAsia="en-US"/>
        </w:rPr>
      </w:pPr>
      <w:r w:rsidRPr="001F0026">
        <w:rPr>
          <w:lang w:eastAsia="en-US"/>
        </w:rPr>
        <w:t>Nennen Sie die Namen der Chemiker, die sich mit dem Thema organische Chemie beschäftigt haben.</w:t>
      </w:r>
    </w:p>
    <w:p w:rsidR="00A43743" w:rsidRPr="001F0026" w:rsidRDefault="00A43743" w:rsidP="00097D20">
      <w:pPr>
        <w:pStyle w:val="Textkrper"/>
        <w:numPr>
          <w:ilvl w:val="3"/>
          <w:numId w:val="17"/>
        </w:numPr>
        <w:ind w:left="426"/>
        <w:rPr>
          <w:lang w:eastAsia="en-US"/>
        </w:rPr>
      </w:pPr>
      <w:r w:rsidRPr="001F0026">
        <w:rPr>
          <w:lang w:eastAsia="en-US"/>
        </w:rPr>
        <w:t>Beschreiben Sie, wie die organische Chemie früher definiert wurde.</w:t>
      </w:r>
    </w:p>
    <w:p w:rsidR="00A43743" w:rsidRPr="001F0026" w:rsidRDefault="00A43743" w:rsidP="00097D20">
      <w:pPr>
        <w:pStyle w:val="Textkrper"/>
        <w:numPr>
          <w:ilvl w:val="3"/>
          <w:numId w:val="17"/>
        </w:numPr>
        <w:ind w:left="426"/>
        <w:rPr>
          <w:lang w:eastAsia="en-US"/>
        </w:rPr>
      </w:pPr>
      <w:r w:rsidRPr="001F0026">
        <w:rPr>
          <w:lang w:eastAsia="en-US"/>
        </w:rPr>
        <w:t>Nennen Sie die Besonderheit bei der Herstellung von Harnstoff im Labor.</w:t>
      </w:r>
    </w:p>
    <w:p w:rsidR="00A43743" w:rsidRPr="001F0026" w:rsidRDefault="00A43743" w:rsidP="00A43743">
      <w:pPr>
        <w:pStyle w:val="Textkrper"/>
        <w:ind w:left="66"/>
        <w:rPr>
          <w:lang w:eastAsia="en-US"/>
        </w:rPr>
      </w:pPr>
    </w:p>
    <w:p w:rsidR="00A43743" w:rsidRPr="001F0026" w:rsidRDefault="00A43743" w:rsidP="00A43743">
      <w:pPr>
        <w:pStyle w:val="Textkrper"/>
        <w:ind w:left="66"/>
        <w:rPr>
          <w:lang w:eastAsia="en-US"/>
        </w:rPr>
      </w:pPr>
      <w:r w:rsidRPr="001F0026">
        <w:rPr>
          <w:lang w:eastAsia="en-US"/>
        </w:rPr>
        <w:t>Legen Sie den Text zur Seite. Schreiben Sie mit Hilfe Ihrer Antworten einen Dialog zw</w:t>
      </w:r>
      <w:r w:rsidRPr="001F0026">
        <w:rPr>
          <w:lang w:eastAsia="en-US"/>
        </w:rPr>
        <w:t>i</w:t>
      </w:r>
      <w:r w:rsidRPr="001F0026">
        <w:rPr>
          <w:lang w:eastAsia="en-US"/>
        </w:rPr>
        <w:t>schen Berzelius und Wöhler, dieser soll Grundlage für Ihr Lehrvideo sein.</w:t>
      </w:r>
    </w:p>
    <w:p w:rsidR="00A43743" w:rsidRPr="001F0026" w:rsidRDefault="00A43743" w:rsidP="00A43743">
      <w:pPr>
        <w:pStyle w:val="Kopf8ptlinksnr"/>
        <w:numPr>
          <w:ilvl w:val="0"/>
          <w:numId w:val="0"/>
        </w:numPr>
        <w:ind w:left="113"/>
        <w:rPr>
          <w:sz w:val="20"/>
        </w:rPr>
      </w:pPr>
    </w:p>
    <w:p w:rsidR="00A43743" w:rsidRPr="001F0026" w:rsidRDefault="00A43743" w:rsidP="00A43743">
      <w:pPr>
        <w:pStyle w:val="Kopf8ptlinksnr"/>
        <w:numPr>
          <w:ilvl w:val="0"/>
          <w:numId w:val="0"/>
        </w:numPr>
        <w:pBdr>
          <w:bottom w:val="single" w:sz="12" w:space="1" w:color="auto"/>
        </w:pBdr>
        <w:ind w:left="113"/>
        <w:rPr>
          <w:sz w:val="20"/>
        </w:rPr>
      </w:pPr>
    </w:p>
    <w:p w:rsidR="00381D43" w:rsidRDefault="00381D43" w:rsidP="00381D43">
      <w:pPr>
        <w:spacing w:line="240" w:lineRule="exact"/>
        <w:rPr>
          <w:bCs/>
        </w:rPr>
      </w:pPr>
    </w:p>
    <w:p w:rsidR="00A43743" w:rsidRPr="00381D43" w:rsidRDefault="00381D43" w:rsidP="00381D43">
      <w:pPr>
        <w:spacing w:line="240" w:lineRule="exact"/>
      </w:pPr>
      <w:r w:rsidRPr="001F0026">
        <w:rPr>
          <w:noProof/>
          <w:lang w:eastAsia="de-DE"/>
        </w:rPr>
        <w:drawing>
          <wp:anchor distT="0" distB="0" distL="114300" distR="114300" simplePos="0" relativeHeight="252204032" behindDoc="0" locked="0" layoutInCell="0" allowOverlap="1" wp14:anchorId="05D37786" wp14:editId="1C9D0D7F">
            <wp:simplePos x="0" y="0"/>
            <wp:positionH relativeFrom="rightMargin">
              <wp:posOffset>113665</wp:posOffset>
            </wp:positionH>
            <wp:positionV relativeFrom="paragraph">
              <wp:posOffset>57150</wp:posOffset>
            </wp:positionV>
            <wp:extent cx="345440" cy="323850"/>
            <wp:effectExtent l="0" t="0" r="0" b="0"/>
            <wp:wrapNone/>
            <wp:docPr id="4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43" w:rsidRPr="001F0026">
        <w:rPr>
          <w:b/>
        </w:rPr>
        <w:t>Aufgaben zur Textbearbeitung:</w:t>
      </w:r>
    </w:p>
    <w:p w:rsidR="00A43743" w:rsidRPr="001F0026" w:rsidRDefault="00A43743" w:rsidP="00A43743">
      <w:pPr>
        <w:pStyle w:val="Textkrper"/>
        <w:rPr>
          <w:b/>
          <w:lang w:eastAsia="en-US"/>
        </w:rPr>
      </w:pPr>
    </w:p>
    <w:p w:rsidR="00A43743" w:rsidRPr="00544F1F" w:rsidRDefault="00A43743" w:rsidP="00A43743">
      <w:pPr>
        <w:pStyle w:val="Textkrper"/>
        <w:rPr>
          <w:lang w:eastAsia="en-US"/>
        </w:rPr>
      </w:pPr>
      <w:r w:rsidRPr="00544F1F">
        <w:rPr>
          <w:lang w:eastAsia="en-US"/>
        </w:rPr>
        <w:t>Bearbeiten Sie den Text mit Hilfe der 5-Schritt-Lesemethode:</w:t>
      </w:r>
    </w:p>
    <w:p w:rsidR="00A43743" w:rsidRPr="00544F1F" w:rsidRDefault="00A43743" w:rsidP="00097D20">
      <w:pPr>
        <w:pStyle w:val="Textkrper"/>
        <w:numPr>
          <w:ilvl w:val="3"/>
          <w:numId w:val="18"/>
        </w:numPr>
        <w:ind w:left="426"/>
        <w:rPr>
          <w:lang w:eastAsia="en-US"/>
        </w:rPr>
      </w:pPr>
      <w:r w:rsidRPr="00544F1F">
        <w:rPr>
          <w:lang w:eastAsia="en-US"/>
        </w:rPr>
        <w:t>Verschaffen Sie sich einen Überblick:</w:t>
      </w:r>
    </w:p>
    <w:p w:rsidR="00A43743" w:rsidRPr="00544F1F" w:rsidRDefault="00A43743" w:rsidP="00A43743">
      <w:pPr>
        <w:pStyle w:val="Textkrper"/>
        <w:ind w:left="426"/>
        <w:rPr>
          <w:lang w:eastAsia="en-US"/>
        </w:rPr>
      </w:pPr>
      <w:r w:rsidRPr="00544F1F">
        <w:rPr>
          <w:lang w:eastAsia="en-US"/>
        </w:rPr>
        <w:t>Überfliegen Sie den Text.</w:t>
      </w:r>
    </w:p>
    <w:p w:rsidR="00A43743" w:rsidRPr="00544F1F" w:rsidRDefault="00A43743" w:rsidP="00097D20">
      <w:pPr>
        <w:pStyle w:val="Textkrper"/>
        <w:numPr>
          <w:ilvl w:val="3"/>
          <w:numId w:val="18"/>
        </w:numPr>
        <w:ind w:left="426"/>
        <w:rPr>
          <w:lang w:eastAsia="en-US"/>
        </w:rPr>
      </w:pPr>
      <w:r w:rsidRPr="00544F1F">
        <w:rPr>
          <w:lang w:eastAsia="en-US"/>
        </w:rPr>
        <w:t>Stellen Sie Fragen:</w:t>
      </w:r>
    </w:p>
    <w:p w:rsidR="00A43743" w:rsidRPr="00544F1F" w:rsidRDefault="00A43743" w:rsidP="00A43743">
      <w:pPr>
        <w:pStyle w:val="Textkrper"/>
        <w:ind w:left="426"/>
        <w:rPr>
          <w:lang w:eastAsia="en-US"/>
        </w:rPr>
      </w:pPr>
      <w:r w:rsidRPr="00544F1F">
        <w:rPr>
          <w:lang w:eastAsia="en-US"/>
        </w:rPr>
        <w:t>Formulieren Sie Fragen, auf die der Text eine Antwort geben könnte.</w:t>
      </w:r>
    </w:p>
    <w:p w:rsidR="00A43743" w:rsidRPr="00544F1F" w:rsidRDefault="00A43743" w:rsidP="00097D20">
      <w:pPr>
        <w:pStyle w:val="Textkrper"/>
        <w:numPr>
          <w:ilvl w:val="3"/>
          <w:numId w:val="18"/>
        </w:numPr>
        <w:ind w:left="426"/>
        <w:rPr>
          <w:lang w:eastAsia="en-US"/>
        </w:rPr>
      </w:pPr>
      <w:r w:rsidRPr="00544F1F">
        <w:rPr>
          <w:lang w:eastAsia="en-US"/>
        </w:rPr>
        <w:t>Lesen Sie den Text genau:</w:t>
      </w:r>
      <w:r w:rsidR="00F77008" w:rsidRPr="00F77008">
        <w:rPr>
          <w:noProof/>
        </w:rPr>
        <w:t xml:space="preserve"> </w:t>
      </w:r>
    </w:p>
    <w:p w:rsidR="00A43743" w:rsidRPr="00544F1F" w:rsidRDefault="00F77008" w:rsidP="00A43743">
      <w:pPr>
        <w:pStyle w:val="Textkrper"/>
        <w:ind w:left="426"/>
        <w:rPr>
          <w:lang w:eastAsia="en-US"/>
        </w:rPr>
      </w:pPr>
      <w:r>
        <w:rPr>
          <w:noProof/>
        </w:rPr>
        <w:drawing>
          <wp:anchor distT="0" distB="0" distL="114300" distR="114300" simplePos="0" relativeHeight="252253184" behindDoc="0" locked="0" layoutInCell="1" allowOverlap="1" wp14:anchorId="501B955B" wp14:editId="4D3DA431">
            <wp:simplePos x="0" y="0"/>
            <wp:positionH relativeFrom="column">
              <wp:posOffset>4803140</wp:posOffset>
            </wp:positionH>
            <wp:positionV relativeFrom="paragraph">
              <wp:posOffset>635</wp:posOffset>
            </wp:positionV>
            <wp:extent cx="307975" cy="307975"/>
            <wp:effectExtent l="0" t="0" r="0" b="0"/>
            <wp:wrapNone/>
            <wp:docPr id="52" name="Grafik 52" descr="Internetrecherc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nternetrecherche 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43" w:rsidRPr="00544F1F">
        <w:rPr>
          <w:lang w:eastAsia="en-US"/>
        </w:rPr>
        <w:t>Markieren Sie nicht verstandene Textabschnitte mit einem Fragezeichen.</w:t>
      </w:r>
    </w:p>
    <w:p w:rsidR="00A43743" w:rsidRPr="00544F1F" w:rsidRDefault="00A43743" w:rsidP="00A43743">
      <w:pPr>
        <w:pStyle w:val="Textkrper"/>
        <w:ind w:left="426"/>
        <w:rPr>
          <w:lang w:eastAsia="en-US"/>
        </w:rPr>
      </w:pPr>
      <w:r w:rsidRPr="00544F1F">
        <w:rPr>
          <w:lang w:eastAsia="en-US"/>
        </w:rPr>
        <w:t>Klären Sie Fachbegriffe mit Hilfe des Ihnen bereitgestellten Laptops.</w:t>
      </w:r>
    </w:p>
    <w:p w:rsidR="00A43743" w:rsidRPr="00544F1F" w:rsidRDefault="00A43743" w:rsidP="00A43743">
      <w:pPr>
        <w:pStyle w:val="Textkrper"/>
        <w:ind w:left="426"/>
        <w:rPr>
          <w:lang w:eastAsia="en-US"/>
        </w:rPr>
      </w:pPr>
      <w:r w:rsidRPr="00544F1F">
        <w:rPr>
          <w:lang w:eastAsia="en-US"/>
        </w:rPr>
        <w:t>Unterstreichen Sie wichtigste Aussagen des Textes und zentrale Schlüsselbegriffe.</w:t>
      </w:r>
    </w:p>
    <w:p w:rsidR="00A43743" w:rsidRPr="00544F1F" w:rsidRDefault="00A43743" w:rsidP="00097D20">
      <w:pPr>
        <w:pStyle w:val="Textkrper"/>
        <w:numPr>
          <w:ilvl w:val="3"/>
          <w:numId w:val="18"/>
        </w:numPr>
        <w:ind w:left="426"/>
        <w:rPr>
          <w:lang w:eastAsia="en-US"/>
        </w:rPr>
      </w:pPr>
      <w:r w:rsidRPr="00544F1F">
        <w:rPr>
          <w:lang w:eastAsia="en-US"/>
        </w:rPr>
        <w:t>Gliedern Sie den Text in Abschnitte und fassen Sie diese zusammen:</w:t>
      </w:r>
    </w:p>
    <w:p w:rsidR="00A43743" w:rsidRPr="00544F1F" w:rsidRDefault="00A43743" w:rsidP="00A43743">
      <w:pPr>
        <w:pStyle w:val="Textkrper"/>
        <w:ind w:left="426"/>
        <w:rPr>
          <w:lang w:eastAsia="en-US"/>
        </w:rPr>
      </w:pPr>
      <w:r w:rsidRPr="00544F1F">
        <w:rPr>
          <w:lang w:eastAsia="en-US"/>
        </w:rPr>
        <w:t>Finden Sie für jeden Abschnitt eine Überschrift, die so kurz wie möglich den Inhalt wiedergibt.</w:t>
      </w:r>
    </w:p>
    <w:p w:rsidR="00A43743" w:rsidRPr="00544F1F" w:rsidRDefault="00A43743" w:rsidP="00097D20">
      <w:pPr>
        <w:pStyle w:val="Textkrper"/>
        <w:numPr>
          <w:ilvl w:val="3"/>
          <w:numId w:val="18"/>
        </w:numPr>
        <w:ind w:left="426"/>
        <w:rPr>
          <w:lang w:eastAsia="en-US"/>
        </w:rPr>
      </w:pPr>
      <w:r w:rsidRPr="00544F1F">
        <w:rPr>
          <w:lang w:eastAsia="en-US"/>
        </w:rPr>
        <w:t>Formulieren Sie in eigenen Worten eine Hauptaussage des Textes.</w:t>
      </w:r>
    </w:p>
    <w:p w:rsidR="00A43743" w:rsidRPr="00544F1F" w:rsidRDefault="00A43743" w:rsidP="00A43743">
      <w:pPr>
        <w:pStyle w:val="Textkrper"/>
        <w:ind w:left="66"/>
        <w:rPr>
          <w:lang w:eastAsia="en-US"/>
        </w:rPr>
      </w:pPr>
    </w:p>
    <w:p w:rsidR="00A43743" w:rsidRPr="00544F1F" w:rsidRDefault="00A43743" w:rsidP="00A43743">
      <w:pPr>
        <w:pStyle w:val="Textkrper"/>
        <w:rPr>
          <w:lang w:eastAsia="en-US"/>
        </w:rPr>
      </w:pPr>
    </w:p>
    <w:p w:rsidR="00A43743" w:rsidRPr="0016369A" w:rsidRDefault="00A43743" w:rsidP="00A43743">
      <w:pPr>
        <w:pStyle w:val="Textkrper"/>
        <w:rPr>
          <w:lang w:eastAsia="en-US"/>
        </w:rPr>
      </w:pPr>
      <w:r w:rsidRPr="0016369A">
        <w:rPr>
          <w:lang w:eastAsia="en-US"/>
        </w:rPr>
        <w:t>Legen Sie den Text zur Seite. Schreiben Sie mit Hilfe Ihrer Aufzeichnungen einen Dialog zwischen Berzelius und Wöhler, dieser soll Grundlage für Ihr Lehrvideo sein.</w:t>
      </w:r>
    </w:p>
    <w:p w:rsidR="00A43743" w:rsidRPr="001F0026" w:rsidRDefault="00A43743" w:rsidP="00CF1D49">
      <w:pPr>
        <w:pStyle w:val="Textkrper"/>
        <w:rPr>
          <w:lang w:eastAsia="en-US"/>
        </w:rPr>
      </w:pPr>
    </w:p>
    <w:p w:rsidR="00A43743" w:rsidRDefault="00A43743" w:rsidP="00A4374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43743" w:rsidRPr="00B51DE9" w:rsidTr="00A43743">
        <w:trPr>
          <w:trHeight w:val="523"/>
        </w:trPr>
        <w:tc>
          <w:tcPr>
            <w:tcW w:w="2268"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lastRenderedPageBreak/>
              <w:t>Kompetenzbereich</w:t>
            </w:r>
          </w:p>
          <w:p w:rsidR="00A43743" w:rsidRDefault="00A43743" w:rsidP="00A43743">
            <w:pPr>
              <w:pStyle w:val="TabelleKopflinks"/>
            </w:pPr>
            <w:r>
              <w:t xml:space="preserve">02 Erkenntnisse </w:t>
            </w:r>
            <w:r w:rsidR="0069491D">
              <w:br/>
            </w:r>
            <w:r>
              <w:t>gewinnen</w:t>
            </w:r>
          </w:p>
        </w:tc>
        <w:tc>
          <w:tcPr>
            <w:tcW w:w="851"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t>Lernfortschritt</w:t>
            </w:r>
          </w:p>
          <w:p w:rsidR="00A43743" w:rsidRDefault="00A43743" w:rsidP="00A43743">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t>Materialien/Titel</w:t>
            </w:r>
          </w:p>
          <w:p w:rsidR="00A43743" w:rsidRDefault="00A43743" w:rsidP="00A43743">
            <w:pPr>
              <w:pStyle w:val="TabelleKopflinks"/>
            </w:pPr>
            <w:r>
              <w:t>Organische Chemie – heute (Teil I)</w:t>
            </w:r>
          </w:p>
        </w:tc>
        <w:tc>
          <w:tcPr>
            <w:tcW w:w="188" w:type="dxa"/>
            <w:vMerge w:val="restart"/>
            <w:tcBorders>
              <w:top w:val="nil"/>
              <w:left w:val="single" w:sz="4" w:space="0" w:color="auto"/>
              <w:bottom w:val="nil"/>
              <w:right w:val="single" w:sz="4" w:space="0" w:color="auto"/>
            </w:tcBorders>
            <w:shd w:val="clear" w:color="auto" w:fill="FFFFFF"/>
          </w:tcPr>
          <w:p w:rsidR="00A43743" w:rsidRPr="004B658C" w:rsidRDefault="00A43743" w:rsidP="00A4374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43743" w:rsidRPr="00B51DE9" w:rsidRDefault="00A43743" w:rsidP="00A43743">
            <w:pPr>
              <w:pStyle w:val="TabelleKopfmitte"/>
            </w:pPr>
            <w:r>
              <w:t>Chemie</w:t>
            </w:r>
          </w:p>
          <w:p w:rsidR="00A43743" w:rsidRPr="00B51DE9" w:rsidRDefault="00A43743" w:rsidP="0098669B">
            <w:pPr>
              <w:pStyle w:val="TabelleKopfmitte"/>
              <w:rPr>
                <w:rFonts w:eastAsia="Calibri"/>
              </w:rPr>
            </w:pPr>
            <w:r>
              <w:t>Ch02.03.0</w:t>
            </w:r>
            <w:r w:rsidR="0098669B">
              <w:t>2.01</w:t>
            </w:r>
          </w:p>
        </w:tc>
      </w:tr>
      <w:tr w:rsidR="00C75556" w:rsidRPr="00B51DE9" w:rsidTr="00A43743">
        <w:tc>
          <w:tcPr>
            <w:tcW w:w="7348" w:type="dxa"/>
            <w:gridSpan w:val="3"/>
            <w:tcBorders>
              <w:left w:val="single" w:sz="4" w:space="0" w:color="auto"/>
              <w:right w:val="single" w:sz="4" w:space="0" w:color="auto"/>
            </w:tcBorders>
            <w:hideMark/>
          </w:tcPr>
          <w:p w:rsidR="00C75556" w:rsidRPr="004B658C" w:rsidRDefault="00C75556" w:rsidP="001A58A4">
            <w:pPr>
              <w:pStyle w:val="Tabelle6pt"/>
            </w:pPr>
            <w:r w:rsidRPr="004B658C">
              <w:t>Kompetenz:</w:t>
            </w:r>
          </w:p>
          <w:p w:rsidR="00C75556" w:rsidRDefault="00C75556" w:rsidP="001A58A4">
            <w:pPr>
              <w:pStyle w:val="Kopf8ptafz"/>
            </w:pPr>
            <w:r>
              <w:t xml:space="preserve">Ich kann aus den Ergebnissen einfacher Versuche auf den strukturellen Aufbau von Stoffen schließen. </w:t>
            </w:r>
          </w:p>
          <w:p w:rsidR="00C75556" w:rsidRDefault="00C75556" w:rsidP="001A58A4">
            <w:pPr>
              <w:pStyle w:val="Kopf8ptafz"/>
            </w:pPr>
            <w:r>
              <w:t>Ich kann anhand von geeigneten Modellen den strukturellen Aufbau von Stoffen beschreiben und erklären.</w:t>
            </w:r>
          </w:p>
        </w:tc>
        <w:tc>
          <w:tcPr>
            <w:tcW w:w="188" w:type="dxa"/>
            <w:vMerge/>
            <w:tcBorders>
              <w:left w:val="single" w:sz="4" w:space="0" w:color="auto"/>
              <w:bottom w:val="nil"/>
              <w:right w:val="nil"/>
            </w:tcBorders>
            <w:vAlign w:val="center"/>
            <w:hideMark/>
          </w:tcPr>
          <w:p w:rsidR="00C75556" w:rsidRDefault="00C75556" w:rsidP="00A4374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75556" w:rsidRPr="00B51DE9" w:rsidTr="00A43743">
              <w:trPr>
                <w:trHeight w:val="284"/>
              </w:trPr>
              <w:tc>
                <w:tcPr>
                  <w:tcW w:w="2090" w:type="dxa"/>
                  <w:shd w:val="clear" w:color="auto" w:fill="auto"/>
                </w:tcPr>
                <w:p w:rsidR="00C75556" w:rsidRPr="00B51DE9" w:rsidRDefault="00C75556" w:rsidP="00A43743">
                  <w:pPr>
                    <w:pStyle w:val="Textkrpermitte"/>
                  </w:pPr>
                  <w:r w:rsidRPr="00B51DE9">
                    <w:t>LernPROJEKT</w:t>
                  </w:r>
                </w:p>
              </w:tc>
            </w:tr>
            <w:tr w:rsidR="00C75556" w:rsidRPr="00B51DE9" w:rsidTr="00A43743">
              <w:trPr>
                <w:trHeight w:val="284"/>
              </w:trPr>
              <w:tc>
                <w:tcPr>
                  <w:tcW w:w="2090" w:type="dxa"/>
                  <w:shd w:val="clear" w:color="auto" w:fill="auto"/>
                </w:tcPr>
                <w:p w:rsidR="00C75556" w:rsidRPr="00B51DE9" w:rsidRDefault="00C75556" w:rsidP="00A43743">
                  <w:pPr>
                    <w:pStyle w:val="Textkrpermitte"/>
                  </w:pPr>
                  <w:r w:rsidRPr="00B51DE9">
                    <w:t>LernTHEMA</w:t>
                  </w:r>
                </w:p>
              </w:tc>
            </w:tr>
            <w:tr w:rsidR="00C75556" w:rsidRPr="00B51DE9" w:rsidTr="00A43743">
              <w:trPr>
                <w:trHeight w:val="284"/>
              </w:trPr>
              <w:tc>
                <w:tcPr>
                  <w:tcW w:w="2090" w:type="dxa"/>
                  <w:shd w:val="clear" w:color="auto" w:fill="D9D9D9" w:themeFill="background1" w:themeFillShade="D9"/>
                </w:tcPr>
                <w:p w:rsidR="00C75556" w:rsidRPr="00B51DE9" w:rsidRDefault="00C75556" w:rsidP="00A43743">
                  <w:pPr>
                    <w:pStyle w:val="TabelleKopfmitte"/>
                  </w:pPr>
                  <w:r w:rsidRPr="00B51DE9">
                    <w:t>LernSCHRITT</w:t>
                  </w:r>
                </w:p>
              </w:tc>
            </w:tr>
          </w:tbl>
          <w:p w:rsidR="00C75556" w:rsidRPr="00B51DE9" w:rsidRDefault="00C75556" w:rsidP="00A43743">
            <w:pPr>
              <w:pStyle w:val="TabelleKopfmitte"/>
            </w:pPr>
          </w:p>
        </w:tc>
      </w:tr>
      <w:tr w:rsidR="00C75556" w:rsidRPr="00B51DE9" w:rsidTr="00A43743">
        <w:tc>
          <w:tcPr>
            <w:tcW w:w="7348" w:type="dxa"/>
            <w:gridSpan w:val="3"/>
            <w:tcBorders>
              <w:left w:val="single" w:sz="4" w:space="0" w:color="auto"/>
              <w:right w:val="single" w:sz="4" w:space="0" w:color="auto"/>
            </w:tcBorders>
            <w:hideMark/>
          </w:tcPr>
          <w:p w:rsidR="00C75556" w:rsidRPr="004B658C" w:rsidRDefault="00C75556" w:rsidP="001A58A4">
            <w:pPr>
              <w:pStyle w:val="Tabelle6pt"/>
            </w:pPr>
            <w:r w:rsidRPr="004B658C">
              <w:t>Hauptbezug:</w:t>
            </w:r>
          </w:p>
          <w:p w:rsidR="00C75556" w:rsidRDefault="00C75556" w:rsidP="001A58A4">
            <w:pPr>
              <w:pStyle w:val="Kopf8ptafz"/>
            </w:pPr>
            <w:r>
              <w:t>Ich kann anhand des Versuchs der Verkohlung ein Element von organischen Verbindungen identifizi</w:t>
            </w:r>
            <w:r>
              <w:t>e</w:t>
            </w:r>
            <w:r>
              <w:t>ren.</w:t>
            </w:r>
          </w:p>
          <w:p w:rsidR="00C75556" w:rsidRDefault="00C75556" w:rsidP="001A58A4">
            <w:pPr>
              <w:pStyle w:val="Kopf8ptafz"/>
            </w:pPr>
            <w:r>
              <w:t xml:space="preserve">Ich kann aus </w:t>
            </w:r>
            <w:r w:rsidR="00F67323">
              <w:t>den Versuchsbeobachtungen und -</w:t>
            </w:r>
            <w:r>
              <w:t>deutungen  auf die Grundbausteine einfacher organ</w:t>
            </w:r>
            <w:r>
              <w:t>i</w:t>
            </w:r>
            <w:r>
              <w:t>scher Verbindungen schließen.</w:t>
            </w:r>
          </w:p>
          <w:p w:rsidR="00C75556" w:rsidRDefault="00C75556" w:rsidP="001A58A4">
            <w:pPr>
              <w:pStyle w:val="Kopf8ptafz"/>
            </w:pPr>
            <w:r>
              <w:t>Ich kann den Unterschied zwischen organischen und anorganischen Stoffen erklären.</w:t>
            </w:r>
          </w:p>
        </w:tc>
        <w:tc>
          <w:tcPr>
            <w:tcW w:w="188" w:type="dxa"/>
            <w:vMerge/>
            <w:tcBorders>
              <w:left w:val="single" w:sz="4" w:space="0" w:color="auto"/>
              <w:bottom w:val="nil"/>
              <w:right w:val="nil"/>
            </w:tcBorders>
            <w:vAlign w:val="center"/>
            <w:hideMark/>
          </w:tcPr>
          <w:p w:rsidR="00C75556" w:rsidRDefault="00C75556" w:rsidP="00A4374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75556" w:rsidRPr="00B51DE9" w:rsidRDefault="00C75556" w:rsidP="00A43743">
            <w:pPr>
              <w:pStyle w:val="TabelleKopfmitte"/>
            </w:pPr>
          </w:p>
        </w:tc>
      </w:tr>
      <w:tr w:rsidR="00C75556" w:rsidRPr="00B51DE9" w:rsidTr="00A43743">
        <w:tc>
          <w:tcPr>
            <w:tcW w:w="7348" w:type="dxa"/>
            <w:gridSpan w:val="3"/>
            <w:tcBorders>
              <w:left w:val="single" w:sz="4" w:space="0" w:color="auto"/>
              <w:right w:val="single" w:sz="4" w:space="0" w:color="auto"/>
            </w:tcBorders>
            <w:tcMar>
              <w:bottom w:w="0" w:type="dxa"/>
            </w:tcMar>
            <w:hideMark/>
          </w:tcPr>
          <w:p w:rsidR="00C75556" w:rsidRDefault="00C75556" w:rsidP="001A58A4">
            <w:pPr>
              <w:pStyle w:val="Tabelle6pt"/>
            </w:pPr>
            <w:r>
              <w:t>Weitere Bezüge:</w:t>
            </w:r>
          </w:p>
          <w:p w:rsidR="00C75556" w:rsidRDefault="00C75556" w:rsidP="001A58A4">
            <w:pPr>
              <w:pStyle w:val="Kopf8ptafz"/>
            </w:pPr>
            <w:r>
              <w:t>Ich kann einen Versuch sachgerecht protokollieren.</w:t>
            </w:r>
          </w:p>
        </w:tc>
        <w:tc>
          <w:tcPr>
            <w:tcW w:w="188" w:type="dxa"/>
            <w:vMerge/>
            <w:tcBorders>
              <w:left w:val="single" w:sz="4" w:space="0" w:color="auto"/>
              <w:bottom w:val="nil"/>
              <w:right w:val="nil"/>
            </w:tcBorders>
            <w:vAlign w:val="center"/>
            <w:hideMark/>
          </w:tcPr>
          <w:p w:rsidR="00C75556" w:rsidRDefault="00C75556" w:rsidP="00A4374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75556" w:rsidRPr="00B51DE9" w:rsidRDefault="00C75556" w:rsidP="00A43743">
            <w:pPr>
              <w:pStyle w:val="TabelleKopfmitte"/>
            </w:pPr>
          </w:p>
        </w:tc>
      </w:tr>
    </w:tbl>
    <w:p w:rsidR="00A43743" w:rsidRDefault="00F77008" w:rsidP="00A43743">
      <w:pPr>
        <w:pStyle w:val="berschrift1"/>
      </w:pPr>
      <w:r w:rsidRPr="00AA18D1">
        <w:rPr>
          <w:noProof/>
        </w:rPr>
        <w:drawing>
          <wp:anchor distT="0" distB="0" distL="114300" distR="114300" simplePos="0" relativeHeight="252254208" behindDoc="0" locked="0" layoutInCell="1" allowOverlap="1" wp14:anchorId="50D0C75D" wp14:editId="747D1346">
            <wp:simplePos x="0" y="0"/>
            <wp:positionH relativeFrom="column">
              <wp:posOffset>4793615</wp:posOffset>
            </wp:positionH>
            <wp:positionV relativeFrom="paragraph">
              <wp:posOffset>107950</wp:posOffset>
            </wp:positionV>
            <wp:extent cx="314325" cy="314325"/>
            <wp:effectExtent l="0" t="0" r="9525" b="952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43">
        <w:t>Wie erkennt man organische Stoffe?</w:t>
      </w:r>
      <w:r w:rsidR="00A43743" w:rsidRPr="00F53071">
        <w:rPr>
          <w:rFonts w:asciiTheme="minorHAnsi" w:hAnsiTheme="minorHAnsi" w:cs="Arial"/>
          <w:noProof/>
        </w:rPr>
        <w:t xml:space="preserve"> </w:t>
      </w:r>
    </w:p>
    <w:p w:rsidR="00CF1D49" w:rsidRDefault="00CF1D49" w:rsidP="00CF1D49">
      <w:pPr>
        <w:pStyle w:val="Marginaliegrau"/>
        <w:framePr w:w="2084" w:wrap="around" w:x="8688" w:y="313"/>
      </w:pPr>
      <w:r>
        <w:t>Relevante sicherheitstec</w:t>
      </w:r>
      <w:r>
        <w:t>h</w:t>
      </w:r>
      <w:r>
        <w:t>nische Aspekte sind vorher mit den Schülern und Sch</w:t>
      </w:r>
      <w:r>
        <w:t>ü</w:t>
      </w:r>
      <w:r>
        <w:t>lerinnen zu besprechen. Vor allem bei dem Erhitzen von Kunststoffen sind wichtige Sicherheitsaspe</w:t>
      </w:r>
      <w:r>
        <w:t>k</w:t>
      </w:r>
      <w:r>
        <w:t>te zu beachten! Der Luf</w:t>
      </w:r>
      <w:r>
        <w:t>t</w:t>
      </w:r>
      <w:r>
        <w:t>ballon dient dazu, ein geschlossenes System herzustellen.</w:t>
      </w:r>
    </w:p>
    <w:p w:rsidR="00A43743" w:rsidRPr="00544F1F" w:rsidRDefault="00A43743" w:rsidP="00A43743">
      <w:pPr>
        <w:pStyle w:val="Textkrper"/>
      </w:pPr>
      <w:r w:rsidRPr="00544F1F">
        <w:t>Durch einen einfache</w:t>
      </w:r>
      <w:r w:rsidR="00F3418D" w:rsidRPr="00544F1F">
        <w:t>n Versuch kann man anorganische</w:t>
      </w:r>
      <w:r w:rsidRPr="00544F1F">
        <w:t xml:space="preserve"> von organischen Stoffen unte</w:t>
      </w:r>
      <w:r w:rsidRPr="00544F1F">
        <w:t>r</w:t>
      </w:r>
      <w:r w:rsidRPr="00544F1F">
        <w:t>scheiden. Wird ein Stoff beim Erhitzen schwarz, so handelt es sich um einen Stoff, der eine organische Verbindung ist.</w:t>
      </w:r>
    </w:p>
    <w:p w:rsidR="00A43743" w:rsidRDefault="00A43743" w:rsidP="00A43743">
      <w:pPr>
        <w:pStyle w:val="Textkrper"/>
        <w:rPr>
          <w:b/>
        </w:rPr>
      </w:pPr>
    </w:p>
    <w:p w:rsidR="00A43743" w:rsidRPr="00F53071" w:rsidRDefault="00A43743" w:rsidP="00A43743">
      <w:pPr>
        <w:pStyle w:val="Textkrper"/>
        <w:rPr>
          <w:b/>
        </w:rPr>
      </w:pPr>
      <w:r w:rsidRPr="00F53071">
        <w:rPr>
          <w:b/>
        </w:rPr>
        <w:t xml:space="preserve">Materialien: </w:t>
      </w:r>
    </w:p>
    <w:p w:rsidR="00A43743" w:rsidRDefault="00A43743" w:rsidP="00097D20">
      <w:pPr>
        <w:pStyle w:val="Textkrper"/>
        <w:numPr>
          <w:ilvl w:val="0"/>
          <w:numId w:val="19"/>
        </w:numPr>
        <w:ind w:left="426"/>
      </w:pPr>
      <w:r>
        <w:t>4 Reagenzgläser</w:t>
      </w:r>
    </w:p>
    <w:p w:rsidR="00A43743" w:rsidRDefault="00A43743" w:rsidP="00097D20">
      <w:pPr>
        <w:pStyle w:val="Textkrper"/>
        <w:numPr>
          <w:ilvl w:val="0"/>
          <w:numId w:val="19"/>
        </w:numPr>
        <w:ind w:left="426"/>
      </w:pPr>
      <w:r>
        <w:t>Reagenzglasständer</w:t>
      </w:r>
    </w:p>
    <w:p w:rsidR="00A43743" w:rsidRDefault="00A43743" w:rsidP="00097D20">
      <w:pPr>
        <w:pStyle w:val="Textkrper"/>
        <w:numPr>
          <w:ilvl w:val="0"/>
          <w:numId w:val="19"/>
        </w:numPr>
        <w:ind w:left="426"/>
      </w:pPr>
      <w:r>
        <w:t>Reagenzglasklammer</w:t>
      </w:r>
    </w:p>
    <w:p w:rsidR="00A43743" w:rsidRDefault="00A43743" w:rsidP="00097D20">
      <w:pPr>
        <w:pStyle w:val="Textkrper"/>
        <w:numPr>
          <w:ilvl w:val="0"/>
          <w:numId w:val="19"/>
        </w:numPr>
        <w:ind w:left="426"/>
      </w:pPr>
      <w:r>
        <w:t>Bunsenbrenner</w:t>
      </w:r>
    </w:p>
    <w:p w:rsidR="00A43743" w:rsidRDefault="00A43743" w:rsidP="00097D20">
      <w:pPr>
        <w:pStyle w:val="Textkrper"/>
        <w:numPr>
          <w:ilvl w:val="0"/>
          <w:numId w:val="19"/>
        </w:numPr>
        <w:ind w:left="426"/>
      </w:pPr>
      <w:r>
        <w:t>Feuerzeug</w:t>
      </w:r>
    </w:p>
    <w:p w:rsidR="00A43743" w:rsidRDefault="00A43743" w:rsidP="00A43743">
      <w:pPr>
        <w:pStyle w:val="Textkrper"/>
      </w:pPr>
    </w:p>
    <w:p w:rsidR="00A43743" w:rsidRPr="00F53071" w:rsidRDefault="00A43743" w:rsidP="00A43743">
      <w:pPr>
        <w:pStyle w:val="Textkrper"/>
        <w:rPr>
          <w:b/>
        </w:rPr>
      </w:pPr>
      <w:r w:rsidRPr="00F53071">
        <w:rPr>
          <w:b/>
        </w:rPr>
        <w:t>Chemikalien:</w:t>
      </w:r>
    </w:p>
    <w:p w:rsidR="00A43743" w:rsidRDefault="00A43743" w:rsidP="00A43743">
      <w:pPr>
        <w:pStyle w:val="Textkrper"/>
      </w:pPr>
      <w:r w:rsidRPr="00720530">
        <w:rPr>
          <w:rFonts w:asciiTheme="minorHAnsi" w:hAnsiTheme="minorHAnsi"/>
          <w:noProof/>
        </w:rPr>
        <w:drawing>
          <wp:anchor distT="0" distB="0" distL="114300" distR="114300" simplePos="0" relativeHeight="251704320" behindDoc="0" locked="0" layoutInCell="1" allowOverlap="1" wp14:anchorId="7D59521F" wp14:editId="66B06C77">
            <wp:simplePos x="0" y="0"/>
            <wp:positionH relativeFrom="column">
              <wp:posOffset>3472180</wp:posOffset>
            </wp:positionH>
            <wp:positionV relativeFrom="paragraph">
              <wp:posOffset>24765</wp:posOffset>
            </wp:positionV>
            <wp:extent cx="2594610" cy="2121535"/>
            <wp:effectExtent l="0" t="0" r="0" b="0"/>
            <wp:wrapSquare wrapText="bothSides"/>
            <wp:docPr id="46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4610" cy="2121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siehe Aufgabenstellung</w:t>
      </w:r>
    </w:p>
    <w:p w:rsidR="00A43743" w:rsidRDefault="00A43743" w:rsidP="00A43743">
      <w:pPr>
        <w:pStyle w:val="Textkrper"/>
      </w:pPr>
    </w:p>
    <w:p w:rsidR="00A43743" w:rsidRPr="00F53071" w:rsidRDefault="00A43743" w:rsidP="00A43743">
      <w:pPr>
        <w:pStyle w:val="Textkrper"/>
        <w:rPr>
          <w:b/>
        </w:rPr>
      </w:pPr>
      <w:r w:rsidRPr="00F53071">
        <w:rPr>
          <w:b/>
        </w:rPr>
        <w:t>Durchführung:</w:t>
      </w:r>
    </w:p>
    <w:p w:rsidR="00A43743" w:rsidRDefault="00A43743" w:rsidP="00097D20">
      <w:pPr>
        <w:pStyle w:val="Textkrper"/>
        <w:numPr>
          <w:ilvl w:val="6"/>
          <w:numId w:val="17"/>
        </w:numPr>
        <w:ind w:left="426"/>
      </w:pPr>
      <w:r>
        <w:t>Geben Sie jeweils eine kleine Probe (z.</w:t>
      </w:r>
      <w:r w:rsidR="0016369A">
        <w:t xml:space="preserve"> </w:t>
      </w:r>
      <w:r>
        <w:t>B. drei Spatelspi</w:t>
      </w:r>
      <w:r>
        <w:t>t</w:t>
      </w:r>
      <w:r>
        <w:t>zen) in ein Reagenzglas.</w:t>
      </w:r>
    </w:p>
    <w:p w:rsidR="00A43743" w:rsidRDefault="00A43743" w:rsidP="00097D20">
      <w:pPr>
        <w:pStyle w:val="Textkrper"/>
        <w:numPr>
          <w:ilvl w:val="6"/>
          <w:numId w:val="17"/>
        </w:numPr>
        <w:ind w:left="426"/>
      </w:pPr>
      <w:r>
        <w:t>Verschließen Sie die Proben mit jeweils einem Luftballon.</w:t>
      </w:r>
    </w:p>
    <w:p w:rsidR="00A43743" w:rsidRDefault="00A43743" w:rsidP="00097D20">
      <w:pPr>
        <w:pStyle w:val="Textkrper"/>
        <w:numPr>
          <w:ilvl w:val="6"/>
          <w:numId w:val="17"/>
        </w:numPr>
        <w:ind w:left="426"/>
      </w:pPr>
      <w:r>
        <w:t>Erhitzen Sie die Proben im Reagenzglas zunächst schwach, dann kräftig.</w:t>
      </w:r>
    </w:p>
    <w:p w:rsidR="00A43743" w:rsidRDefault="00A43743" w:rsidP="00A43743">
      <w:pPr>
        <w:pStyle w:val="Textkrper"/>
        <w:ind w:left="66"/>
      </w:pPr>
    </w:p>
    <w:p w:rsidR="00A43743" w:rsidRDefault="00A43743" w:rsidP="00A43743">
      <w:pPr>
        <w:pStyle w:val="Textkrper"/>
        <w:ind w:left="66"/>
      </w:pPr>
    </w:p>
    <w:p w:rsidR="00A43743" w:rsidRDefault="00A43743" w:rsidP="00A43743">
      <w:pPr>
        <w:pStyle w:val="Textkrper"/>
        <w:ind w:left="66"/>
      </w:pPr>
    </w:p>
    <w:p w:rsidR="00A43743" w:rsidRDefault="00A43743" w:rsidP="00A43743">
      <w:pPr>
        <w:pStyle w:val="Textkrper"/>
        <w:ind w:left="66"/>
      </w:pPr>
    </w:p>
    <w:p w:rsidR="00A43743" w:rsidRDefault="00A43743" w:rsidP="00A43743">
      <w:pPr>
        <w:pStyle w:val="Textkrper"/>
        <w:ind w:left="66"/>
      </w:pPr>
    </w:p>
    <w:p w:rsidR="00A43743" w:rsidRDefault="00A43743" w:rsidP="00A43743">
      <w:pPr>
        <w:spacing w:line="240" w:lineRule="exact"/>
        <w:rPr>
          <w:b/>
          <w:lang w:eastAsia="de-DE"/>
        </w:rPr>
      </w:pPr>
      <w:r>
        <w:rPr>
          <w:b/>
        </w:rPr>
        <w:br w:type="page"/>
      </w:r>
    </w:p>
    <w:p w:rsidR="00A43743" w:rsidRPr="008F4D6A" w:rsidRDefault="00A43743" w:rsidP="007173A5">
      <w:pPr>
        <w:pStyle w:val="berschrift2"/>
      </w:pPr>
      <w:r w:rsidRPr="003720A3">
        <w:rPr>
          <w:noProof/>
          <w:sz w:val="24"/>
        </w:rPr>
        <w:lastRenderedPageBreak/>
        <w:drawing>
          <wp:anchor distT="0" distB="0" distL="114300" distR="114300" simplePos="0" relativeHeight="251705344" behindDoc="0" locked="0" layoutInCell="0" allowOverlap="1" wp14:anchorId="193DFF27" wp14:editId="7A72408C">
            <wp:simplePos x="0" y="0"/>
            <wp:positionH relativeFrom="rightMargin">
              <wp:posOffset>107950</wp:posOffset>
            </wp:positionH>
            <wp:positionV relativeFrom="paragraph">
              <wp:posOffset>0</wp:posOffset>
            </wp:positionV>
            <wp:extent cx="345440" cy="323850"/>
            <wp:effectExtent l="0" t="0" r="0" b="0"/>
            <wp:wrapNone/>
            <wp:docPr id="47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D6A">
        <w:t>Aufgaben:</w:t>
      </w:r>
    </w:p>
    <w:p w:rsidR="00A43743" w:rsidRPr="00E23034" w:rsidRDefault="00A43743" w:rsidP="007A3DBD">
      <w:pPr>
        <w:pStyle w:val="Kopf8ptlinksnr"/>
        <w:numPr>
          <w:ilvl w:val="0"/>
          <w:numId w:val="72"/>
        </w:numPr>
        <w:jc w:val="both"/>
        <w:rPr>
          <w:sz w:val="20"/>
        </w:rPr>
      </w:pPr>
      <w:r w:rsidRPr="00E23034">
        <w:rPr>
          <w:sz w:val="20"/>
        </w:rPr>
        <w:t>Lesen Sie die Versuchsvorschrift genau durch.</w:t>
      </w:r>
    </w:p>
    <w:p w:rsidR="00A43743" w:rsidRPr="00544F1F" w:rsidRDefault="00A43743" w:rsidP="00996036">
      <w:pPr>
        <w:pStyle w:val="Kopf8ptlinksnr"/>
        <w:numPr>
          <w:ilvl w:val="0"/>
          <w:numId w:val="0"/>
        </w:numPr>
        <w:ind w:left="284"/>
        <w:jc w:val="both"/>
        <w:rPr>
          <w:sz w:val="20"/>
        </w:rPr>
      </w:pPr>
    </w:p>
    <w:p w:rsidR="00A43743" w:rsidRPr="00544F1F" w:rsidRDefault="00A43743" w:rsidP="00996036">
      <w:pPr>
        <w:pStyle w:val="Kopf8ptlinksnr"/>
        <w:jc w:val="both"/>
        <w:rPr>
          <w:sz w:val="20"/>
        </w:rPr>
      </w:pPr>
      <w:r w:rsidRPr="00544F1F">
        <w:rPr>
          <w:sz w:val="20"/>
        </w:rPr>
        <w:t>Stellen Sie vor der Versuchsdurchführung Hypothesen auf, welcher Stoff anorg</w:t>
      </w:r>
      <w:r w:rsidRPr="00544F1F">
        <w:rPr>
          <w:sz w:val="20"/>
        </w:rPr>
        <w:t>a</w:t>
      </w:r>
      <w:r w:rsidRPr="00544F1F">
        <w:rPr>
          <w:sz w:val="20"/>
        </w:rPr>
        <w:t>nisch und welcher organisch ist.</w:t>
      </w:r>
    </w:p>
    <w:p w:rsidR="00A43743" w:rsidRPr="00544F1F" w:rsidRDefault="00A43743" w:rsidP="00996036">
      <w:pPr>
        <w:pStyle w:val="Kopf8ptlinksnr"/>
        <w:numPr>
          <w:ilvl w:val="0"/>
          <w:numId w:val="0"/>
        </w:numPr>
        <w:ind w:left="284"/>
        <w:jc w:val="both"/>
        <w:rPr>
          <w:sz w:val="20"/>
        </w:rPr>
      </w:pPr>
    </w:p>
    <w:p w:rsidR="00A43743" w:rsidRPr="00544F1F" w:rsidRDefault="00A43743" w:rsidP="00996036">
      <w:pPr>
        <w:pStyle w:val="Kopf8ptlinksnr"/>
        <w:jc w:val="both"/>
        <w:rPr>
          <w:sz w:val="20"/>
        </w:rPr>
      </w:pPr>
      <w:r w:rsidRPr="00544F1F">
        <w:rPr>
          <w:sz w:val="20"/>
        </w:rPr>
        <w:t>Führen Sie den Versuch ordnungsgemäß durch.</w:t>
      </w:r>
    </w:p>
    <w:p w:rsidR="00A43743" w:rsidRPr="00544F1F" w:rsidRDefault="00A43743" w:rsidP="00E23034">
      <w:pPr>
        <w:pStyle w:val="Kopf8ptlinksnr"/>
        <w:numPr>
          <w:ilvl w:val="0"/>
          <w:numId w:val="0"/>
        </w:numPr>
        <w:ind w:left="729" w:hanging="304"/>
        <w:jc w:val="both"/>
        <w:rPr>
          <w:sz w:val="20"/>
        </w:rPr>
      </w:pPr>
      <w:r w:rsidRPr="00544F1F">
        <w:rPr>
          <w:sz w:val="20"/>
        </w:rPr>
        <w:t>Verwenden Sie hierbei vier der folgenden Chemikalien:</w:t>
      </w:r>
    </w:p>
    <w:p w:rsidR="00A43743" w:rsidRPr="00544F1F" w:rsidRDefault="00A43743" w:rsidP="00996036">
      <w:pPr>
        <w:pStyle w:val="Textkrper"/>
        <w:numPr>
          <w:ilvl w:val="0"/>
          <w:numId w:val="19"/>
        </w:numPr>
        <w:ind w:left="709"/>
      </w:pPr>
      <w:r w:rsidRPr="00544F1F">
        <w:t>Kochsalz</w:t>
      </w:r>
    </w:p>
    <w:p w:rsidR="00A43743" w:rsidRPr="00544F1F" w:rsidRDefault="00A43743" w:rsidP="00996036">
      <w:pPr>
        <w:pStyle w:val="Textkrper"/>
        <w:numPr>
          <w:ilvl w:val="0"/>
          <w:numId w:val="19"/>
        </w:numPr>
        <w:ind w:left="709"/>
      </w:pPr>
      <w:r w:rsidRPr="00544F1F">
        <w:t>Haushaltszucker</w:t>
      </w:r>
    </w:p>
    <w:p w:rsidR="00A43743" w:rsidRPr="00544F1F" w:rsidRDefault="00A43743" w:rsidP="00996036">
      <w:pPr>
        <w:pStyle w:val="Textkrper"/>
        <w:numPr>
          <w:ilvl w:val="0"/>
          <w:numId w:val="19"/>
        </w:numPr>
        <w:ind w:left="709"/>
      </w:pPr>
      <w:r w:rsidRPr="00544F1F">
        <w:t>Mehl</w:t>
      </w:r>
    </w:p>
    <w:p w:rsidR="00A43743" w:rsidRPr="00544F1F" w:rsidRDefault="00A43743" w:rsidP="00996036">
      <w:pPr>
        <w:pStyle w:val="Textkrper"/>
        <w:numPr>
          <w:ilvl w:val="0"/>
          <w:numId w:val="19"/>
        </w:numPr>
        <w:ind w:left="709"/>
      </w:pPr>
      <w:r w:rsidRPr="00544F1F">
        <w:t>Papier</w:t>
      </w:r>
    </w:p>
    <w:p w:rsidR="00A43743" w:rsidRPr="00544F1F" w:rsidRDefault="00A43743" w:rsidP="00996036">
      <w:pPr>
        <w:pStyle w:val="Textkrper"/>
        <w:numPr>
          <w:ilvl w:val="0"/>
          <w:numId w:val="19"/>
        </w:numPr>
        <w:ind w:left="709"/>
      </w:pPr>
      <w:r w:rsidRPr="00544F1F">
        <w:t>Gummibärchen</w:t>
      </w:r>
    </w:p>
    <w:p w:rsidR="00A43743" w:rsidRPr="00544F1F" w:rsidRDefault="00A43743" w:rsidP="00996036">
      <w:pPr>
        <w:pStyle w:val="Textkrper"/>
        <w:numPr>
          <w:ilvl w:val="0"/>
          <w:numId w:val="19"/>
        </w:numPr>
        <w:ind w:left="709"/>
      </w:pPr>
      <w:r w:rsidRPr="00544F1F">
        <w:t>Sand</w:t>
      </w:r>
    </w:p>
    <w:p w:rsidR="00A43743" w:rsidRPr="00544F1F" w:rsidRDefault="00A43743" w:rsidP="00996036">
      <w:pPr>
        <w:pStyle w:val="Textkrper"/>
        <w:numPr>
          <w:ilvl w:val="0"/>
          <w:numId w:val="19"/>
        </w:numPr>
        <w:ind w:left="709"/>
      </w:pPr>
      <w:r w:rsidRPr="00544F1F">
        <w:t>Wolle</w:t>
      </w:r>
    </w:p>
    <w:p w:rsidR="00A43743" w:rsidRPr="00544F1F" w:rsidRDefault="00A43743" w:rsidP="00996036">
      <w:pPr>
        <w:pStyle w:val="Textkrper"/>
        <w:numPr>
          <w:ilvl w:val="0"/>
          <w:numId w:val="19"/>
        </w:numPr>
        <w:ind w:left="709"/>
      </w:pPr>
      <w:r w:rsidRPr="00544F1F">
        <w:t>Kunststoff</w:t>
      </w:r>
    </w:p>
    <w:p w:rsidR="00A43743" w:rsidRPr="00544F1F" w:rsidRDefault="00A43743" w:rsidP="00996036">
      <w:pPr>
        <w:pStyle w:val="Textkrper"/>
        <w:ind w:left="709"/>
      </w:pPr>
    </w:p>
    <w:p w:rsidR="00A43743" w:rsidRPr="00544F1F" w:rsidRDefault="00A43743" w:rsidP="00996036">
      <w:pPr>
        <w:pStyle w:val="Kopf8ptlinksnr"/>
        <w:jc w:val="both"/>
        <w:rPr>
          <w:sz w:val="20"/>
        </w:rPr>
      </w:pPr>
      <w:r w:rsidRPr="00544F1F">
        <w:rPr>
          <w:sz w:val="20"/>
        </w:rPr>
        <w:t>Notieren Sie Ihre Beobachtungen in einer Tabelle.</w:t>
      </w:r>
    </w:p>
    <w:p w:rsidR="00A43743" w:rsidRPr="00544F1F" w:rsidRDefault="00A43743" w:rsidP="00996036">
      <w:pPr>
        <w:pStyle w:val="Kopf8ptlinksnr"/>
        <w:numPr>
          <w:ilvl w:val="0"/>
          <w:numId w:val="0"/>
        </w:numPr>
        <w:ind w:left="284"/>
        <w:jc w:val="both"/>
        <w:rPr>
          <w:sz w:val="20"/>
        </w:rPr>
      </w:pPr>
    </w:p>
    <w:p w:rsidR="00A43743" w:rsidRPr="00544F1F" w:rsidRDefault="00A43743" w:rsidP="00996036">
      <w:pPr>
        <w:pStyle w:val="Kopf8ptlinksnr"/>
        <w:jc w:val="both"/>
        <w:rPr>
          <w:sz w:val="20"/>
        </w:rPr>
      </w:pPr>
      <w:r w:rsidRPr="00544F1F">
        <w:rPr>
          <w:sz w:val="20"/>
        </w:rPr>
        <w:t xml:space="preserve">Werten Sie den Versuch aus. </w:t>
      </w:r>
    </w:p>
    <w:p w:rsidR="00A43743" w:rsidRPr="00544F1F" w:rsidRDefault="00A43743" w:rsidP="00996036">
      <w:pPr>
        <w:pStyle w:val="Kopf8ptlinksnr"/>
        <w:numPr>
          <w:ilvl w:val="0"/>
          <w:numId w:val="0"/>
        </w:numPr>
        <w:ind w:left="284"/>
        <w:jc w:val="both"/>
        <w:rPr>
          <w:sz w:val="20"/>
        </w:rPr>
      </w:pPr>
    </w:p>
    <w:p w:rsidR="00A43743" w:rsidRPr="00544F1F" w:rsidRDefault="00A43743" w:rsidP="00996036">
      <w:pPr>
        <w:pStyle w:val="Kopf8ptlinksnr"/>
        <w:jc w:val="both"/>
        <w:rPr>
          <w:sz w:val="20"/>
        </w:rPr>
      </w:pPr>
      <w:r w:rsidRPr="00544F1F">
        <w:rPr>
          <w:sz w:val="20"/>
        </w:rPr>
        <w:t xml:space="preserve">Nennen Sie das Element, das in organischen Stoffen </w:t>
      </w:r>
      <w:r w:rsidR="0068753F">
        <w:rPr>
          <w:sz w:val="20"/>
        </w:rPr>
        <w:t>enthalten ist, welches</w:t>
      </w:r>
      <w:r w:rsidR="003266DA">
        <w:rPr>
          <w:sz w:val="20"/>
        </w:rPr>
        <w:t xml:space="preserve"> durch diesen </w:t>
      </w:r>
      <w:r w:rsidRPr="00544F1F">
        <w:rPr>
          <w:sz w:val="20"/>
        </w:rPr>
        <w:t>Versuch sichtbar wird.</w:t>
      </w:r>
    </w:p>
    <w:p w:rsidR="00A43743" w:rsidRPr="003720A3" w:rsidRDefault="00A43743" w:rsidP="00A43743">
      <w:pPr>
        <w:pStyle w:val="Kopf8ptlinksnr"/>
        <w:numPr>
          <w:ilvl w:val="0"/>
          <w:numId w:val="0"/>
        </w:numPr>
        <w:ind w:left="284"/>
        <w:rPr>
          <w:sz w:val="20"/>
        </w:rPr>
      </w:pPr>
    </w:p>
    <w:p w:rsidR="00A43743" w:rsidRDefault="00A43743" w:rsidP="00A43743">
      <w:pPr>
        <w:pStyle w:val="Textkrper"/>
        <w:ind w:left="66"/>
      </w:pPr>
    </w:p>
    <w:p w:rsidR="00A43743" w:rsidRDefault="00A43743" w:rsidP="00A43743">
      <w:pPr>
        <w:spacing w:line="240" w:lineRule="exact"/>
        <w:rPr>
          <w:b/>
          <w:lang w:eastAsia="de-DE"/>
        </w:rPr>
      </w:pPr>
      <w:r>
        <w:rPr>
          <w:b/>
        </w:rPr>
        <w:br w:type="page"/>
      </w:r>
    </w:p>
    <w:p w:rsidR="00A43743" w:rsidRPr="008F4D6A" w:rsidRDefault="00A43743" w:rsidP="007173A5">
      <w:pPr>
        <w:pStyle w:val="berschrift2"/>
      </w:pPr>
      <w:r w:rsidRPr="008F4D6A">
        <w:lastRenderedPageBreak/>
        <w:t>Aufgaben:</w:t>
      </w:r>
      <w:r w:rsidRPr="00EF3D39">
        <w:rPr>
          <w:noProof/>
          <w:sz w:val="24"/>
        </w:rPr>
        <w:drawing>
          <wp:anchor distT="0" distB="0" distL="114300" distR="114300" simplePos="0" relativeHeight="251706368" behindDoc="0" locked="0" layoutInCell="0" allowOverlap="1" wp14:anchorId="0C2342B5" wp14:editId="3FC2D95E">
            <wp:simplePos x="0" y="0"/>
            <wp:positionH relativeFrom="rightMargin">
              <wp:posOffset>107950</wp:posOffset>
            </wp:positionH>
            <wp:positionV relativeFrom="paragraph">
              <wp:posOffset>0</wp:posOffset>
            </wp:positionV>
            <wp:extent cx="345440" cy="323850"/>
            <wp:effectExtent l="0" t="0" r="0" b="0"/>
            <wp:wrapNone/>
            <wp:docPr id="50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743" w:rsidRDefault="00A43743" w:rsidP="007A3DBD">
      <w:pPr>
        <w:pStyle w:val="Kopf8ptlinksnr"/>
        <w:numPr>
          <w:ilvl w:val="0"/>
          <w:numId w:val="21"/>
        </w:numPr>
        <w:jc w:val="both"/>
        <w:rPr>
          <w:sz w:val="20"/>
        </w:rPr>
      </w:pPr>
      <w:r w:rsidRPr="007173A5">
        <w:rPr>
          <w:sz w:val="20"/>
        </w:rPr>
        <w:t>Lesen Sie die Versuchsvorschrift genau durch.</w:t>
      </w:r>
    </w:p>
    <w:p w:rsidR="007173A5" w:rsidRPr="007173A5" w:rsidRDefault="007173A5"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Verwenden Sie zum Erstellen der Hypothesen (begründete Vermutungen) die u</w:t>
      </w:r>
      <w:r>
        <w:rPr>
          <w:sz w:val="20"/>
        </w:rPr>
        <w:t>n</w:t>
      </w:r>
      <w:r>
        <w:rPr>
          <w:sz w:val="20"/>
        </w:rPr>
        <w:t>tenstehende Tabelle</w:t>
      </w:r>
      <w:r w:rsidRPr="003720A3">
        <w:rPr>
          <w:sz w:val="20"/>
        </w:rPr>
        <w:t>.</w:t>
      </w:r>
      <w:r>
        <w:rPr>
          <w:sz w:val="20"/>
        </w:rPr>
        <w:t xml:space="preserve"> Kreuzen Sie an, welcher Stoff anorganisch (AC) und welcher organisch (OC) ist.</w:t>
      </w:r>
    </w:p>
    <w:p w:rsidR="007173A5" w:rsidRDefault="007173A5" w:rsidP="00996036">
      <w:pPr>
        <w:pStyle w:val="Kopf8ptlinksnr"/>
        <w:numPr>
          <w:ilvl w:val="0"/>
          <w:numId w:val="0"/>
        </w:numPr>
        <w:ind w:left="284"/>
        <w:jc w:val="both"/>
        <w:rPr>
          <w:sz w:val="20"/>
        </w:rPr>
      </w:pPr>
    </w:p>
    <w:tbl>
      <w:tblPr>
        <w:tblStyle w:val="Tabellenraster"/>
        <w:tblW w:w="0" w:type="auto"/>
        <w:tblInd w:w="284" w:type="dxa"/>
        <w:tblLook w:val="04A0" w:firstRow="1" w:lastRow="0" w:firstColumn="1" w:lastColumn="0" w:noHBand="0" w:noVBand="1"/>
      </w:tblPr>
      <w:tblGrid>
        <w:gridCol w:w="2444"/>
        <w:gridCol w:w="499"/>
        <w:gridCol w:w="480"/>
      </w:tblGrid>
      <w:tr w:rsidR="00A43743" w:rsidRPr="000A32F4" w:rsidTr="00A43743">
        <w:tc>
          <w:tcPr>
            <w:tcW w:w="2444" w:type="dxa"/>
          </w:tcPr>
          <w:p w:rsidR="00A43743" w:rsidRPr="000A32F4" w:rsidRDefault="00A43743" w:rsidP="00996036">
            <w:pPr>
              <w:pStyle w:val="Kopf8ptlinksnr"/>
              <w:numPr>
                <w:ilvl w:val="0"/>
                <w:numId w:val="0"/>
              </w:numPr>
              <w:jc w:val="both"/>
              <w:rPr>
                <w:b/>
                <w:sz w:val="20"/>
              </w:rPr>
            </w:pPr>
            <w:r w:rsidRPr="000A32F4">
              <w:rPr>
                <w:b/>
                <w:sz w:val="20"/>
              </w:rPr>
              <w:t>Chemikalien</w:t>
            </w:r>
          </w:p>
        </w:tc>
        <w:tc>
          <w:tcPr>
            <w:tcW w:w="499" w:type="dxa"/>
          </w:tcPr>
          <w:p w:rsidR="00A43743" w:rsidRPr="000A32F4" w:rsidRDefault="00A43743" w:rsidP="00996036">
            <w:pPr>
              <w:pStyle w:val="Kopf8ptlinksnr"/>
              <w:numPr>
                <w:ilvl w:val="0"/>
                <w:numId w:val="0"/>
              </w:numPr>
              <w:jc w:val="both"/>
              <w:rPr>
                <w:b/>
                <w:sz w:val="20"/>
              </w:rPr>
            </w:pPr>
            <w:r>
              <w:rPr>
                <w:b/>
                <w:sz w:val="20"/>
              </w:rPr>
              <w:t>AC</w:t>
            </w:r>
          </w:p>
        </w:tc>
        <w:tc>
          <w:tcPr>
            <w:tcW w:w="480" w:type="dxa"/>
          </w:tcPr>
          <w:p w:rsidR="00A43743" w:rsidRPr="000A32F4" w:rsidRDefault="00A43743" w:rsidP="00996036">
            <w:pPr>
              <w:pStyle w:val="Kopf8ptlinksnr"/>
              <w:numPr>
                <w:ilvl w:val="0"/>
                <w:numId w:val="0"/>
              </w:numPr>
              <w:jc w:val="both"/>
              <w:rPr>
                <w:b/>
                <w:sz w:val="20"/>
              </w:rPr>
            </w:pPr>
            <w:r>
              <w:rPr>
                <w:b/>
                <w:sz w:val="20"/>
              </w:rPr>
              <w:t>OC</w:t>
            </w:r>
          </w:p>
        </w:tc>
      </w:tr>
      <w:tr w:rsidR="00A43743" w:rsidTr="00A43743">
        <w:tc>
          <w:tcPr>
            <w:tcW w:w="2444" w:type="dxa"/>
          </w:tcPr>
          <w:p w:rsidR="00A43743" w:rsidRPr="00E34CA4" w:rsidRDefault="00A43743" w:rsidP="00996036">
            <w:pPr>
              <w:pStyle w:val="Textkrper"/>
            </w:pPr>
            <w:r>
              <w:t>Kochsalz</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Haushaltszucker</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Mehl</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Papier</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Gummibärchen</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Sand</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Wolle</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bl>
    <w:p w:rsidR="00A43743"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Führen Sie den Versuch ordnungsgemäß durch.</w:t>
      </w:r>
    </w:p>
    <w:p w:rsidR="00A43743" w:rsidRPr="000A7663" w:rsidRDefault="00A43743" w:rsidP="00E23034">
      <w:pPr>
        <w:pStyle w:val="Kopf8ptlinksnr"/>
        <w:numPr>
          <w:ilvl w:val="0"/>
          <w:numId w:val="0"/>
        </w:numPr>
        <w:ind w:left="425"/>
        <w:jc w:val="both"/>
        <w:rPr>
          <w:sz w:val="20"/>
        </w:rPr>
      </w:pPr>
      <w:r w:rsidRPr="000A7663">
        <w:rPr>
          <w:sz w:val="20"/>
        </w:rPr>
        <w:t xml:space="preserve">Verwenden Sie hierbei </w:t>
      </w:r>
      <w:r w:rsidRPr="000A7663">
        <w:rPr>
          <w:b/>
          <w:sz w:val="20"/>
        </w:rPr>
        <w:t>vier</w:t>
      </w:r>
      <w:r>
        <w:rPr>
          <w:sz w:val="20"/>
        </w:rPr>
        <w:t xml:space="preserve"> der </w:t>
      </w:r>
      <w:r w:rsidRPr="000A7663">
        <w:rPr>
          <w:sz w:val="20"/>
        </w:rPr>
        <w:t>folgende</w:t>
      </w:r>
      <w:r>
        <w:rPr>
          <w:sz w:val="20"/>
        </w:rPr>
        <w:t>n</w:t>
      </w:r>
      <w:r w:rsidRPr="000A7663">
        <w:rPr>
          <w:sz w:val="20"/>
        </w:rPr>
        <w:t xml:space="preserve"> Chemikalien:</w:t>
      </w:r>
    </w:p>
    <w:p w:rsidR="00A43743" w:rsidRDefault="00A43743" w:rsidP="00996036">
      <w:pPr>
        <w:pStyle w:val="Textkrper"/>
        <w:numPr>
          <w:ilvl w:val="0"/>
          <w:numId w:val="19"/>
        </w:numPr>
        <w:ind w:left="709"/>
      </w:pPr>
      <w:r>
        <w:t>Kochsalz</w:t>
      </w:r>
    </w:p>
    <w:p w:rsidR="00A43743" w:rsidRDefault="00A43743" w:rsidP="00996036">
      <w:pPr>
        <w:pStyle w:val="Textkrper"/>
        <w:numPr>
          <w:ilvl w:val="0"/>
          <w:numId w:val="19"/>
        </w:numPr>
        <w:ind w:left="709"/>
      </w:pPr>
      <w:r>
        <w:t>Haushaltszucker</w:t>
      </w:r>
    </w:p>
    <w:p w:rsidR="00A43743" w:rsidRDefault="00A43743" w:rsidP="00996036">
      <w:pPr>
        <w:pStyle w:val="Textkrper"/>
        <w:numPr>
          <w:ilvl w:val="0"/>
          <w:numId w:val="19"/>
        </w:numPr>
        <w:ind w:left="709"/>
      </w:pPr>
      <w:r>
        <w:t>Mehl</w:t>
      </w:r>
    </w:p>
    <w:p w:rsidR="00A43743" w:rsidRDefault="00A43743" w:rsidP="00996036">
      <w:pPr>
        <w:pStyle w:val="Textkrper"/>
        <w:numPr>
          <w:ilvl w:val="0"/>
          <w:numId w:val="19"/>
        </w:numPr>
        <w:ind w:left="709"/>
      </w:pPr>
      <w:r>
        <w:t>Papier</w:t>
      </w:r>
    </w:p>
    <w:p w:rsidR="00A43743" w:rsidRDefault="00A43743" w:rsidP="00996036">
      <w:pPr>
        <w:pStyle w:val="Textkrper"/>
        <w:numPr>
          <w:ilvl w:val="0"/>
          <w:numId w:val="19"/>
        </w:numPr>
        <w:ind w:left="709"/>
      </w:pPr>
      <w:r>
        <w:t>Gummibärchen</w:t>
      </w:r>
    </w:p>
    <w:p w:rsidR="00A43743" w:rsidRDefault="00A43743" w:rsidP="00996036">
      <w:pPr>
        <w:pStyle w:val="Textkrper"/>
        <w:numPr>
          <w:ilvl w:val="0"/>
          <w:numId w:val="19"/>
        </w:numPr>
        <w:ind w:left="709"/>
      </w:pPr>
      <w:r>
        <w:t>Sand</w:t>
      </w:r>
    </w:p>
    <w:p w:rsidR="00A43743" w:rsidRDefault="00A43743" w:rsidP="00996036">
      <w:pPr>
        <w:pStyle w:val="Textkrper"/>
        <w:numPr>
          <w:ilvl w:val="0"/>
          <w:numId w:val="19"/>
        </w:numPr>
        <w:ind w:left="709"/>
      </w:pPr>
      <w:r>
        <w:t>Wolle</w:t>
      </w:r>
    </w:p>
    <w:p w:rsidR="00A43743"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Notieren Sie Ihre Beobachtungen in einer Tabelle.</w:t>
      </w:r>
    </w:p>
    <w:p w:rsidR="007173A5" w:rsidRDefault="007173A5" w:rsidP="007173A5">
      <w:pPr>
        <w:pStyle w:val="Kopf8ptlinksnr"/>
        <w:numPr>
          <w:ilvl w:val="0"/>
          <w:numId w:val="0"/>
        </w:numPr>
        <w:ind w:left="284"/>
        <w:rPr>
          <w:sz w:val="20"/>
        </w:rPr>
      </w:pPr>
    </w:p>
    <w:tbl>
      <w:tblPr>
        <w:tblStyle w:val="Tabellenraster"/>
        <w:tblW w:w="0" w:type="auto"/>
        <w:tblInd w:w="284" w:type="dxa"/>
        <w:tblLook w:val="04A0" w:firstRow="1" w:lastRow="0" w:firstColumn="1" w:lastColumn="0" w:noHBand="0" w:noVBand="1"/>
      </w:tblPr>
      <w:tblGrid>
        <w:gridCol w:w="2234"/>
        <w:gridCol w:w="2410"/>
        <w:gridCol w:w="2551"/>
      </w:tblGrid>
      <w:tr w:rsidR="00A43743" w:rsidRPr="000A32F4" w:rsidTr="003735B0">
        <w:tc>
          <w:tcPr>
            <w:tcW w:w="2234" w:type="dxa"/>
          </w:tcPr>
          <w:p w:rsidR="00A43743" w:rsidRPr="000A32F4" w:rsidRDefault="00A43743" w:rsidP="00A43743">
            <w:pPr>
              <w:pStyle w:val="Kopf8ptlinksnr"/>
              <w:numPr>
                <w:ilvl w:val="0"/>
                <w:numId w:val="0"/>
              </w:numPr>
              <w:rPr>
                <w:b/>
                <w:sz w:val="20"/>
              </w:rPr>
            </w:pPr>
            <w:r w:rsidRPr="000A32F4">
              <w:rPr>
                <w:b/>
                <w:sz w:val="20"/>
              </w:rPr>
              <w:t>Chemikalien</w:t>
            </w:r>
          </w:p>
        </w:tc>
        <w:tc>
          <w:tcPr>
            <w:tcW w:w="2410" w:type="dxa"/>
          </w:tcPr>
          <w:p w:rsidR="00A43743" w:rsidRPr="000A32F4" w:rsidRDefault="00A43743" w:rsidP="00A43743">
            <w:pPr>
              <w:pStyle w:val="Kopf8ptlinksnr"/>
              <w:numPr>
                <w:ilvl w:val="0"/>
                <w:numId w:val="0"/>
              </w:numPr>
              <w:rPr>
                <w:b/>
                <w:sz w:val="20"/>
              </w:rPr>
            </w:pPr>
            <w:r w:rsidRPr="000A32F4">
              <w:rPr>
                <w:b/>
                <w:sz w:val="20"/>
              </w:rPr>
              <w:t xml:space="preserve">Farbe </w:t>
            </w:r>
            <w:r w:rsidRPr="000A32F4">
              <w:rPr>
                <w:b/>
                <w:sz w:val="20"/>
                <w:u w:val="single"/>
              </w:rPr>
              <w:t>vor</w:t>
            </w:r>
            <w:r w:rsidRPr="000A32F4">
              <w:rPr>
                <w:b/>
                <w:sz w:val="20"/>
              </w:rPr>
              <w:t xml:space="preserve"> dem Erhitzen</w:t>
            </w:r>
          </w:p>
        </w:tc>
        <w:tc>
          <w:tcPr>
            <w:tcW w:w="2551" w:type="dxa"/>
          </w:tcPr>
          <w:p w:rsidR="00A43743" w:rsidRPr="000A32F4" w:rsidRDefault="00A43743" w:rsidP="00A43743">
            <w:pPr>
              <w:pStyle w:val="Kopf8ptlinksnr"/>
              <w:numPr>
                <w:ilvl w:val="0"/>
                <w:numId w:val="0"/>
              </w:numPr>
              <w:rPr>
                <w:b/>
                <w:sz w:val="20"/>
              </w:rPr>
            </w:pPr>
            <w:r w:rsidRPr="000A32F4">
              <w:rPr>
                <w:b/>
                <w:sz w:val="20"/>
              </w:rPr>
              <w:t xml:space="preserve">Farbe </w:t>
            </w:r>
            <w:r w:rsidRPr="000A32F4">
              <w:rPr>
                <w:b/>
                <w:sz w:val="20"/>
                <w:u w:val="single"/>
              </w:rPr>
              <w:t>nach</w:t>
            </w:r>
            <w:r w:rsidRPr="000A32F4">
              <w:rPr>
                <w:b/>
                <w:sz w:val="20"/>
              </w:rPr>
              <w:t xml:space="preserve"> dem Erhitzen</w:t>
            </w:r>
          </w:p>
        </w:tc>
      </w:tr>
      <w:tr w:rsidR="00A43743" w:rsidTr="003735B0">
        <w:tc>
          <w:tcPr>
            <w:tcW w:w="2234" w:type="dxa"/>
            <w:vAlign w:val="center"/>
          </w:tcPr>
          <w:p w:rsidR="00A43743" w:rsidRPr="00E34CA4" w:rsidRDefault="00A43743" w:rsidP="00A43743">
            <w:pPr>
              <w:pStyle w:val="Textkrper"/>
              <w:jc w:val="left"/>
            </w:pPr>
          </w:p>
        </w:tc>
        <w:tc>
          <w:tcPr>
            <w:tcW w:w="2410" w:type="dxa"/>
          </w:tcPr>
          <w:p w:rsidR="00A43743" w:rsidRPr="00A04893" w:rsidRDefault="00A43743" w:rsidP="00A43743">
            <w:pPr>
              <w:pStyle w:val="Kopf8ptlinksnr"/>
              <w:numPr>
                <w:ilvl w:val="0"/>
                <w:numId w:val="0"/>
              </w:numPr>
              <w:rPr>
                <w:sz w:val="32"/>
                <w:szCs w:val="32"/>
              </w:rPr>
            </w:pPr>
          </w:p>
        </w:tc>
        <w:tc>
          <w:tcPr>
            <w:tcW w:w="2551" w:type="dxa"/>
          </w:tcPr>
          <w:p w:rsidR="00A43743" w:rsidRPr="00A04893" w:rsidRDefault="00A43743" w:rsidP="00A43743">
            <w:pPr>
              <w:pStyle w:val="Kopf8ptlinksnr"/>
              <w:numPr>
                <w:ilvl w:val="0"/>
                <w:numId w:val="0"/>
              </w:numPr>
              <w:rPr>
                <w:sz w:val="32"/>
                <w:szCs w:val="32"/>
              </w:rPr>
            </w:pPr>
          </w:p>
        </w:tc>
      </w:tr>
      <w:tr w:rsidR="00A43743" w:rsidTr="003735B0">
        <w:tc>
          <w:tcPr>
            <w:tcW w:w="2234" w:type="dxa"/>
            <w:vAlign w:val="center"/>
          </w:tcPr>
          <w:p w:rsidR="00A43743" w:rsidRPr="00E34CA4" w:rsidRDefault="00A43743" w:rsidP="00A43743">
            <w:pPr>
              <w:pStyle w:val="Textkrper"/>
              <w:jc w:val="left"/>
            </w:pPr>
          </w:p>
        </w:tc>
        <w:tc>
          <w:tcPr>
            <w:tcW w:w="2410" w:type="dxa"/>
          </w:tcPr>
          <w:p w:rsidR="00A43743" w:rsidRPr="00A04893" w:rsidRDefault="00A43743" w:rsidP="00A43743">
            <w:pPr>
              <w:pStyle w:val="Kopf8ptlinksnr"/>
              <w:numPr>
                <w:ilvl w:val="0"/>
                <w:numId w:val="0"/>
              </w:numPr>
              <w:rPr>
                <w:sz w:val="32"/>
                <w:szCs w:val="32"/>
              </w:rPr>
            </w:pPr>
          </w:p>
        </w:tc>
        <w:tc>
          <w:tcPr>
            <w:tcW w:w="2551" w:type="dxa"/>
          </w:tcPr>
          <w:p w:rsidR="00A43743" w:rsidRPr="00A04893" w:rsidRDefault="00A43743" w:rsidP="00A43743">
            <w:pPr>
              <w:pStyle w:val="Kopf8ptlinksnr"/>
              <w:numPr>
                <w:ilvl w:val="0"/>
                <w:numId w:val="0"/>
              </w:numPr>
              <w:rPr>
                <w:sz w:val="32"/>
                <w:szCs w:val="32"/>
              </w:rPr>
            </w:pPr>
          </w:p>
        </w:tc>
      </w:tr>
      <w:tr w:rsidR="00A43743" w:rsidTr="003735B0">
        <w:tc>
          <w:tcPr>
            <w:tcW w:w="2234" w:type="dxa"/>
            <w:vAlign w:val="center"/>
          </w:tcPr>
          <w:p w:rsidR="00A43743" w:rsidRPr="00E34CA4" w:rsidRDefault="00A43743" w:rsidP="00A43743">
            <w:pPr>
              <w:pStyle w:val="Textkrper"/>
              <w:jc w:val="left"/>
            </w:pPr>
          </w:p>
        </w:tc>
        <w:tc>
          <w:tcPr>
            <w:tcW w:w="2410" w:type="dxa"/>
          </w:tcPr>
          <w:p w:rsidR="00A43743" w:rsidRPr="00A04893" w:rsidRDefault="00A43743" w:rsidP="00A43743">
            <w:pPr>
              <w:pStyle w:val="Kopf8ptlinksnr"/>
              <w:numPr>
                <w:ilvl w:val="0"/>
                <w:numId w:val="0"/>
              </w:numPr>
              <w:rPr>
                <w:sz w:val="32"/>
                <w:szCs w:val="32"/>
              </w:rPr>
            </w:pPr>
          </w:p>
        </w:tc>
        <w:tc>
          <w:tcPr>
            <w:tcW w:w="2551" w:type="dxa"/>
          </w:tcPr>
          <w:p w:rsidR="00A43743" w:rsidRPr="00A04893" w:rsidRDefault="00A43743" w:rsidP="00A43743">
            <w:pPr>
              <w:pStyle w:val="Kopf8ptlinksnr"/>
              <w:numPr>
                <w:ilvl w:val="0"/>
                <w:numId w:val="0"/>
              </w:numPr>
              <w:rPr>
                <w:sz w:val="32"/>
                <w:szCs w:val="32"/>
              </w:rPr>
            </w:pPr>
          </w:p>
        </w:tc>
      </w:tr>
      <w:tr w:rsidR="00A43743" w:rsidTr="003735B0">
        <w:tc>
          <w:tcPr>
            <w:tcW w:w="2234" w:type="dxa"/>
            <w:vAlign w:val="center"/>
          </w:tcPr>
          <w:p w:rsidR="00A43743" w:rsidRPr="00E34CA4" w:rsidRDefault="00A43743" w:rsidP="00A43743">
            <w:pPr>
              <w:pStyle w:val="Textkrper"/>
              <w:jc w:val="left"/>
            </w:pPr>
          </w:p>
        </w:tc>
        <w:tc>
          <w:tcPr>
            <w:tcW w:w="2410" w:type="dxa"/>
          </w:tcPr>
          <w:p w:rsidR="00A43743" w:rsidRPr="00A04893" w:rsidRDefault="00A43743" w:rsidP="00A43743">
            <w:pPr>
              <w:pStyle w:val="Kopf8ptlinksnr"/>
              <w:numPr>
                <w:ilvl w:val="0"/>
                <w:numId w:val="0"/>
              </w:numPr>
              <w:rPr>
                <w:sz w:val="32"/>
                <w:szCs w:val="32"/>
              </w:rPr>
            </w:pPr>
          </w:p>
        </w:tc>
        <w:tc>
          <w:tcPr>
            <w:tcW w:w="2551" w:type="dxa"/>
          </w:tcPr>
          <w:p w:rsidR="00A43743" w:rsidRPr="00A04893" w:rsidRDefault="00A43743" w:rsidP="00A43743">
            <w:pPr>
              <w:pStyle w:val="Kopf8ptlinksnr"/>
              <w:numPr>
                <w:ilvl w:val="0"/>
                <w:numId w:val="0"/>
              </w:numPr>
              <w:rPr>
                <w:sz w:val="32"/>
                <w:szCs w:val="32"/>
              </w:rPr>
            </w:pPr>
          </w:p>
        </w:tc>
      </w:tr>
    </w:tbl>
    <w:p w:rsidR="00A43743" w:rsidRDefault="00A43743" w:rsidP="00A43743">
      <w:pPr>
        <w:pStyle w:val="Kopf8ptlinksnr"/>
        <w:numPr>
          <w:ilvl w:val="0"/>
          <w:numId w:val="0"/>
        </w:numPr>
        <w:ind w:left="113"/>
        <w:rPr>
          <w:sz w:val="20"/>
        </w:rPr>
      </w:pPr>
    </w:p>
    <w:p w:rsidR="00A43743" w:rsidRDefault="00A43743" w:rsidP="00996036">
      <w:pPr>
        <w:pStyle w:val="Kopf8ptlinksnr"/>
        <w:jc w:val="both"/>
        <w:rPr>
          <w:sz w:val="20"/>
        </w:rPr>
      </w:pPr>
      <w:r>
        <w:rPr>
          <w:sz w:val="20"/>
        </w:rPr>
        <w:t xml:space="preserve">Kreuzen Sie in der unten stehenden Tabelle an, welcher Stoff anorganisch (AC) und organisch (OC) ist. </w:t>
      </w:r>
    </w:p>
    <w:p w:rsidR="00A43743" w:rsidRDefault="00A43743" w:rsidP="00E23034">
      <w:pPr>
        <w:pStyle w:val="Kopf8ptlinksnr"/>
        <w:numPr>
          <w:ilvl w:val="0"/>
          <w:numId w:val="0"/>
        </w:numPr>
        <w:ind w:left="425"/>
        <w:jc w:val="both"/>
        <w:rPr>
          <w:sz w:val="20"/>
        </w:rPr>
      </w:pPr>
      <w:r>
        <w:rPr>
          <w:sz w:val="20"/>
        </w:rPr>
        <w:t>Begründen Sie kurz.</w:t>
      </w:r>
    </w:p>
    <w:p w:rsidR="007173A5" w:rsidRPr="003720A3" w:rsidRDefault="007173A5" w:rsidP="00996036">
      <w:pPr>
        <w:pStyle w:val="Kopf8ptlinksnr"/>
        <w:numPr>
          <w:ilvl w:val="0"/>
          <w:numId w:val="0"/>
        </w:numPr>
        <w:ind w:left="284"/>
        <w:jc w:val="both"/>
        <w:rPr>
          <w:sz w:val="20"/>
        </w:rPr>
      </w:pPr>
    </w:p>
    <w:tbl>
      <w:tblPr>
        <w:tblStyle w:val="Tabellenraster"/>
        <w:tblW w:w="7195" w:type="dxa"/>
        <w:tblInd w:w="284" w:type="dxa"/>
        <w:tblLook w:val="04A0" w:firstRow="1" w:lastRow="0" w:firstColumn="1" w:lastColumn="0" w:noHBand="0" w:noVBand="1"/>
      </w:tblPr>
      <w:tblGrid>
        <w:gridCol w:w="2444"/>
        <w:gridCol w:w="499"/>
        <w:gridCol w:w="480"/>
        <w:gridCol w:w="3772"/>
      </w:tblGrid>
      <w:tr w:rsidR="00A43743" w:rsidRPr="000A32F4" w:rsidTr="003735B0">
        <w:tc>
          <w:tcPr>
            <w:tcW w:w="2444" w:type="dxa"/>
          </w:tcPr>
          <w:p w:rsidR="00A43743" w:rsidRPr="000A32F4" w:rsidRDefault="00A43743" w:rsidP="00996036">
            <w:pPr>
              <w:pStyle w:val="Kopf8ptlinksnr"/>
              <w:numPr>
                <w:ilvl w:val="0"/>
                <w:numId w:val="0"/>
              </w:numPr>
              <w:jc w:val="both"/>
              <w:rPr>
                <w:b/>
                <w:sz w:val="20"/>
              </w:rPr>
            </w:pPr>
            <w:r w:rsidRPr="000A32F4">
              <w:rPr>
                <w:b/>
                <w:sz w:val="20"/>
              </w:rPr>
              <w:t>Chemikalien</w:t>
            </w:r>
          </w:p>
        </w:tc>
        <w:tc>
          <w:tcPr>
            <w:tcW w:w="499" w:type="dxa"/>
          </w:tcPr>
          <w:p w:rsidR="00A43743" w:rsidRPr="000A32F4" w:rsidRDefault="00A43743" w:rsidP="00996036">
            <w:pPr>
              <w:pStyle w:val="Kopf8ptlinksnr"/>
              <w:numPr>
                <w:ilvl w:val="0"/>
                <w:numId w:val="0"/>
              </w:numPr>
              <w:jc w:val="both"/>
              <w:rPr>
                <w:b/>
                <w:sz w:val="20"/>
              </w:rPr>
            </w:pPr>
            <w:r>
              <w:rPr>
                <w:b/>
                <w:sz w:val="20"/>
              </w:rPr>
              <w:t>AC</w:t>
            </w:r>
          </w:p>
        </w:tc>
        <w:tc>
          <w:tcPr>
            <w:tcW w:w="480" w:type="dxa"/>
          </w:tcPr>
          <w:p w:rsidR="00A43743" w:rsidRPr="000A32F4" w:rsidRDefault="00A43743" w:rsidP="00996036">
            <w:pPr>
              <w:pStyle w:val="Kopf8ptlinksnr"/>
              <w:numPr>
                <w:ilvl w:val="0"/>
                <w:numId w:val="0"/>
              </w:numPr>
              <w:jc w:val="both"/>
              <w:rPr>
                <w:b/>
                <w:sz w:val="20"/>
              </w:rPr>
            </w:pPr>
            <w:r>
              <w:rPr>
                <w:b/>
                <w:sz w:val="20"/>
              </w:rPr>
              <w:t>OC</w:t>
            </w:r>
          </w:p>
        </w:tc>
        <w:tc>
          <w:tcPr>
            <w:tcW w:w="3772" w:type="dxa"/>
          </w:tcPr>
          <w:p w:rsidR="00A43743" w:rsidRPr="000A32F4" w:rsidRDefault="00A43743" w:rsidP="00996036">
            <w:pPr>
              <w:pStyle w:val="Kopf8ptlinksnr"/>
              <w:numPr>
                <w:ilvl w:val="0"/>
                <w:numId w:val="0"/>
              </w:numPr>
              <w:jc w:val="both"/>
              <w:rPr>
                <w:b/>
                <w:sz w:val="20"/>
              </w:rPr>
            </w:pPr>
            <w:r>
              <w:rPr>
                <w:b/>
                <w:sz w:val="20"/>
              </w:rPr>
              <w:t>Begründung</w:t>
            </w:r>
          </w:p>
        </w:tc>
      </w:tr>
      <w:tr w:rsidR="00A43743" w:rsidTr="003735B0">
        <w:tc>
          <w:tcPr>
            <w:tcW w:w="2444" w:type="dxa"/>
            <w:vAlign w:val="center"/>
          </w:tcPr>
          <w:p w:rsidR="00A43743" w:rsidRPr="00E34CA4" w:rsidRDefault="00A43743" w:rsidP="00996036">
            <w:pPr>
              <w:pStyle w:val="Textkrper"/>
            </w:pP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c>
          <w:tcPr>
            <w:tcW w:w="3772" w:type="dxa"/>
          </w:tcPr>
          <w:p w:rsidR="00A43743" w:rsidRPr="00AD3C95" w:rsidRDefault="00A43743" w:rsidP="00996036">
            <w:pPr>
              <w:pStyle w:val="Kopf8ptlinksnr"/>
              <w:numPr>
                <w:ilvl w:val="0"/>
                <w:numId w:val="0"/>
              </w:numPr>
              <w:jc w:val="both"/>
              <w:rPr>
                <w:sz w:val="32"/>
                <w:szCs w:val="32"/>
              </w:rPr>
            </w:pPr>
          </w:p>
        </w:tc>
      </w:tr>
      <w:tr w:rsidR="00A43743" w:rsidTr="003735B0">
        <w:tc>
          <w:tcPr>
            <w:tcW w:w="2444" w:type="dxa"/>
            <w:vAlign w:val="center"/>
          </w:tcPr>
          <w:p w:rsidR="00A43743" w:rsidRPr="00E34CA4" w:rsidRDefault="00A43743" w:rsidP="00996036">
            <w:pPr>
              <w:pStyle w:val="Textkrper"/>
            </w:pP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c>
          <w:tcPr>
            <w:tcW w:w="3772" w:type="dxa"/>
          </w:tcPr>
          <w:p w:rsidR="00A43743" w:rsidRPr="00AD3C95" w:rsidRDefault="00A43743" w:rsidP="00996036">
            <w:pPr>
              <w:pStyle w:val="Kopf8ptlinksnr"/>
              <w:numPr>
                <w:ilvl w:val="0"/>
                <w:numId w:val="0"/>
              </w:numPr>
              <w:jc w:val="both"/>
              <w:rPr>
                <w:sz w:val="32"/>
                <w:szCs w:val="32"/>
              </w:rPr>
            </w:pPr>
          </w:p>
        </w:tc>
      </w:tr>
      <w:tr w:rsidR="00A43743" w:rsidTr="003735B0">
        <w:tc>
          <w:tcPr>
            <w:tcW w:w="2444" w:type="dxa"/>
            <w:vAlign w:val="center"/>
          </w:tcPr>
          <w:p w:rsidR="00A43743" w:rsidRPr="00E34CA4" w:rsidRDefault="00A43743" w:rsidP="00996036">
            <w:pPr>
              <w:pStyle w:val="Textkrper"/>
            </w:pP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c>
          <w:tcPr>
            <w:tcW w:w="3772" w:type="dxa"/>
          </w:tcPr>
          <w:p w:rsidR="00A43743" w:rsidRPr="00AD3C95" w:rsidRDefault="00A43743" w:rsidP="00996036">
            <w:pPr>
              <w:pStyle w:val="Kopf8ptlinksnr"/>
              <w:numPr>
                <w:ilvl w:val="0"/>
                <w:numId w:val="0"/>
              </w:numPr>
              <w:jc w:val="both"/>
              <w:rPr>
                <w:sz w:val="32"/>
                <w:szCs w:val="32"/>
              </w:rPr>
            </w:pPr>
          </w:p>
        </w:tc>
      </w:tr>
      <w:tr w:rsidR="00A43743" w:rsidTr="003735B0">
        <w:tc>
          <w:tcPr>
            <w:tcW w:w="2444" w:type="dxa"/>
            <w:vAlign w:val="center"/>
          </w:tcPr>
          <w:p w:rsidR="00A43743" w:rsidRPr="00E34CA4" w:rsidRDefault="00A43743" w:rsidP="00996036">
            <w:pPr>
              <w:pStyle w:val="Textkrper"/>
            </w:pP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c>
          <w:tcPr>
            <w:tcW w:w="3772" w:type="dxa"/>
          </w:tcPr>
          <w:p w:rsidR="00A43743" w:rsidRPr="00AD3C95" w:rsidRDefault="00A43743" w:rsidP="00996036">
            <w:pPr>
              <w:pStyle w:val="Kopf8ptlinksnr"/>
              <w:numPr>
                <w:ilvl w:val="0"/>
                <w:numId w:val="0"/>
              </w:numPr>
              <w:jc w:val="both"/>
              <w:rPr>
                <w:sz w:val="32"/>
                <w:szCs w:val="32"/>
              </w:rPr>
            </w:pPr>
          </w:p>
        </w:tc>
      </w:tr>
    </w:tbl>
    <w:p w:rsidR="00A43743" w:rsidRDefault="00A43743" w:rsidP="00996036">
      <w:pPr>
        <w:pStyle w:val="Textkrper"/>
        <w:ind w:left="66"/>
        <w:rPr>
          <w:b/>
        </w:rPr>
      </w:pPr>
    </w:p>
    <w:p w:rsidR="00A43743" w:rsidRPr="004A3D1C" w:rsidRDefault="00A43743" w:rsidP="00996036">
      <w:pPr>
        <w:pStyle w:val="Kopf8ptlinksnr"/>
        <w:jc w:val="both"/>
        <w:rPr>
          <w:sz w:val="20"/>
        </w:rPr>
      </w:pPr>
      <w:r w:rsidRPr="004A3D1C">
        <w:rPr>
          <w:sz w:val="20"/>
        </w:rPr>
        <w:t>Nennen Sie das Element, das in organi</w:t>
      </w:r>
      <w:r w:rsidR="0068753F">
        <w:rPr>
          <w:sz w:val="20"/>
        </w:rPr>
        <w:t>schen Stoffen enthalten ist, welches</w:t>
      </w:r>
      <w:r w:rsidRPr="004A3D1C">
        <w:rPr>
          <w:sz w:val="20"/>
        </w:rPr>
        <w:t xml:space="preserve"> durch diesen Versuch sichtbar wird.</w:t>
      </w:r>
    </w:p>
    <w:p w:rsidR="00A43743" w:rsidRDefault="00A43743" w:rsidP="00996036">
      <w:pPr>
        <w:spacing w:line="240" w:lineRule="exact"/>
        <w:jc w:val="both"/>
        <w:rPr>
          <w:b/>
          <w:lang w:eastAsia="de-DE"/>
        </w:rPr>
      </w:pPr>
      <w:r>
        <w:rPr>
          <w:b/>
        </w:rPr>
        <w:br w:type="page"/>
      </w:r>
    </w:p>
    <w:p w:rsidR="00A43743" w:rsidRPr="008F4D6A" w:rsidRDefault="00A43743" w:rsidP="007173A5">
      <w:pPr>
        <w:pStyle w:val="berschrift2"/>
      </w:pPr>
      <w:r w:rsidRPr="008F4D6A">
        <w:lastRenderedPageBreak/>
        <w:t>Aufgaben:</w:t>
      </w:r>
      <w:r w:rsidRPr="00BD79D1">
        <w:rPr>
          <w:noProof/>
          <w:sz w:val="24"/>
        </w:rPr>
        <w:drawing>
          <wp:anchor distT="0" distB="0" distL="114300" distR="114300" simplePos="0" relativeHeight="251707392" behindDoc="0" locked="0" layoutInCell="0" allowOverlap="1" wp14:anchorId="3119CD28" wp14:editId="45E0417C">
            <wp:simplePos x="0" y="0"/>
            <wp:positionH relativeFrom="rightMargin">
              <wp:posOffset>107950</wp:posOffset>
            </wp:positionH>
            <wp:positionV relativeFrom="paragraph">
              <wp:posOffset>0</wp:posOffset>
            </wp:positionV>
            <wp:extent cx="345440" cy="323850"/>
            <wp:effectExtent l="0" t="0" r="0" b="0"/>
            <wp:wrapNone/>
            <wp:docPr id="5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743" w:rsidRDefault="00A43743" w:rsidP="007A3DBD">
      <w:pPr>
        <w:pStyle w:val="Kopf8ptlinksnr"/>
        <w:numPr>
          <w:ilvl w:val="0"/>
          <w:numId w:val="22"/>
        </w:numPr>
        <w:jc w:val="both"/>
        <w:rPr>
          <w:sz w:val="20"/>
        </w:rPr>
      </w:pPr>
      <w:r w:rsidRPr="007173A5">
        <w:rPr>
          <w:sz w:val="20"/>
        </w:rPr>
        <w:t>Lesen Sie die Versuchsvorschrift genau durch.</w:t>
      </w:r>
    </w:p>
    <w:p w:rsidR="00A43743" w:rsidRDefault="00A43743" w:rsidP="00996036">
      <w:pPr>
        <w:pStyle w:val="Kopf8ptlinksnr"/>
        <w:jc w:val="both"/>
        <w:rPr>
          <w:sz w:val="20"/>
        </w:rPr>
      </w:pPr>
      <w:r>
        <w:rPr>
          <w:sz w:val="20"/>
        </w:rPr>
        <w:t>Verwenden Sie zum Erstellen der begründeten Vermutungen die untenstehende Tabelle</w:t>
      </w:r>
      <w:r w:rsidRPr="003720A3">
        <w:rPr>
          <w:sz w:val="20"/>
        </w:rPr>
        <w:t>.</w:t>
      </w:r>
      <w:r>
        <w:rPr>
          <w:sz w:val="20"/>
        </w:rPr>
        <w:t xml:space="preserve"> Kreuzen Sie an, welcher angegebene Stoff anorganisch (AC) und welcher organisch (OC) ist.</w:t>
      </w:r>
    </w:p>
    <w:p w:rsidR="007173A5" w:rsidRDefault="007173A5" w:rsidP="00CF1D49">
      <w:pPr>
        <w:pStyle w:val="Abstandszeile"/>
      </w:pPr>
    </w:p>
    <w:tbl>
      <w:tblPr>
        <w:tblStyle w:val="Tabellenraster"/>
        <w:tblW w:w="0" w:type="auto"/>
        <w:tblInd w:w="284" w:type="dxa"/>
        <w:tblLook w:val="04A0" w:firstRow="1" w:lastRow="0" w:firstColumn="1" w:lastColumn="0" w:noHBand="0" w:noVBand="1"/>
      </w:tblPr>
      <w:tblGrid>
        <w:gridCol w:w="2444"/>
        <w:gridCol w:w="499"/>
        <w:gridCol w:w="480"/>
      </w:tblGrid>
      <w:tr w:rsidR="00A43743" w:rsidRPr="000A32F4" w:rsidTr="00A43743">
        <w:tc>
          <w:tcPr>
            <w:tcW w:w="2444" w:type="dxa"/>
          </w:tcPr>
          <w:p w:rsidR="00A43743" w:rsidRPr="000A32F4" w:rsidRDefault="00A43743" w:rsidP="00996036">
            <w:pPr>
              <w:pStyle w:val="Kopf8ptlinksnr"/>
              <w:numPr>
                <w:ilvl w:val="0"/>
                <w:numId w:val="0"/>
              </w:numPr>
              <w:jc w:val="both"/>
              <w:rPr>
                <w:b/>
                <w:sz w:val="20"/>
              </w:rPr>
            </w:pPr>
            <w:r w:rsidRPr="000A32F4">
              <w:rPr>
                <w:b/>
                <w:sz w:val="20"/>
              </w:rPr>
              <w:t>Chemikalien</w:t>
            </w:r>
          </w:p>
        </w:tc>
        <w:tc>
          <w:tcPr>
            <w:tcW w:w="499" w:type="dxa"/>
          </w:tcPr>
          <w:p w:rsidR="00A43743" w:rsidRPr="000A32F4" w:rsidRDefault="00A43743" w:rsidP="00996036">
            <w:pPr>
              <w:pStyle w:val="Kopf8ptlinksnr"/>
              <w:numPr>
                <w:ilvl w:val="0"/>
                <w:numId w:val="0"/>
              </w:numPr>
              <w:jc w:val="both"/>
              <w:rPr>
                <w:b/>
                <w:sz w:val="20"/>
              </w:rPr>
            </w:pPr>
            <w:r>
              <w:rPr>
                <w:b/>
                <w:sz w:val="20"/>
              </w:rPr>
              <w:t>AC</w:t>
            </w:r>
          </w:p>
        </w:tc>
        <w:tc>
          <w:tcPr>
            <w:tcW w:w="480" w:type="dxa"/>
          </w:tcPr>
          <w:p w:rsidR="00A43743" w:rsidRPr="000A32F4" w:rsidRDefault="00A43743" w:rsidP="00996036">
            <w:pPr>
              <w:pStyle w:val="Kopf8ptlinksnr"/>
              <w:numPr>
                <w:ilvl w:val="0"/>
                <w:numId w:val="0"/>
              </w:numPr>
              <w:jc w:val="both"/>
              <w:rPr>
                <w:b/>
                <w:sz w:val="20"/>
              </w:rPr>
            </w:pPr>
            <w:r>
              <w:rPr>
                <w:b/>
                <w:sz w:val="20"/>
              </w:rPr>
              <w:t>OC</w:t>
            </w:r>
          </w:p>
        </w:tc>
      </w:tr>
      <w:tr w:rsidR="00A43743" w:rsidTr="00A43743">
        <w:tc>
          <w:tcPr>
            <w:tcW w:w="2444" w:type="dxa"/>
          </w:tcPr>
          <w:p w:rsidR="00A43743" w:rsidRPr="00E34CA4" w:rsidRDefault="00A43743" w:rsidP="00996036">
            <w:pPr>
              <w:pStyle w:val="Textkrper"/>
            </w:pPr>
            <w:r>
              <w:t>Kochsalz</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Mehl</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Gummibärchen</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r w:rsidR="00A43743" w:rsidTr="00A43743">
        <w:tc>
          <w:tcPr>
            <w:tcW w:w="2444" w:type="dxa"/>
          </w:tcPr>
          <w:p w:rsidR="00A43743" w:rsidRPr="00E34CA4" w:rsidRDefault="00A43743" w:rsidP="00996036">
            <w:pPr>
              <w:pStyle w:val="Textkrper"/>
            </w:pPr>
            <w:r>
              <w:t>Sand</w:t>
            </w:r>
          </w:p>
        </w:tc>
        <w:tc>
          <w:tcPr>
            <w:tcW w:w="499" w:type="dxa"/>
          </w:tcPr>
          <w:p w:rsidR="00A43743" w:rsidRDefault="00A43743" w:rsidP="00996036">
            <w:pPr>
              <w:pStyle w:val="Kopf8ptlinksnr"/>
              <w:numPr>
                <w:ilvl w:val="0"/>
                <w:numId w:val="0"/>
              </w:numPr>
              <w:jc w:val="both"/>
              <w:rPr>
                <w:sz w:val="20"/>
              </w:rPr>
            </w:pPr>
          </w:p>
        </w:tc>
        <w:tc>
          <w:tcPr>
            <w:tcW w:w="480" w:type="dxa"/>
          </w:tcPr>
          <w:p w:rsidR="00A43743" w:rsidRDefault="00A43743" w:rsidP="00996036">
            <w:pPr>
              <w:pStyle w:val="Kopf8ptlinksnr"/>
              <w:numPr>
                <w:ilvl w:val="0"/>
                <w:numId w:val="0"/>
              </w:numPr>
              <w:jc w:val="both"/>
              <w:rPr>
                <w:sz w:val="20"/>
              </w:rPr>
            </w:pPr>
          </w:p>
        </w:tc>
      </w:tr>
    </w:tbl>
    <w:p w:rsidR="00A43743"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Führen Sie den Versuch ordnungsgemäß durch.</w:t>
      </w:r>
    </w:p>
    <w:p w:rsidR="00A43743" w:rsidRDefault="00A43743" w:rsidP="00E23034">
      <w:pPr>
        <w:pStyle w:val="Kopf8ptlinksnr"/>
        <w:numPr>
          <w:ilvl w:val="0"/>
          <w:numId w:val="0"/>
        </w:numPr>
        <w:ind w:left="425"/>
        <w:jc w:val="both"/>
        <w:rPr>
          <w:sz w:val="20"/>
        </w:rPr>
      </w:pPr>
      <w:r>
        <w:rPr>
          <w:sz w:val="20"/>
        </w:rPr>
        <w:t>Verwenden Sie hierbei folgende Chemikalien:</w:t>
      </w:r>
    </w:p>
    <w:p w:rsidR="00A43743" w:rsidRDefault="00A43743" w:rsidP="00996036">
      <w:pPr>
        <w:pStyle w:val="Textkrper"/>
        <w:numPr>
          <w:ilvl w:val="0"/>
          <w:numId w:val="19"/>
        </w:numPr>
        <w:ind w:left="709"/>
      </w:pPr>
      <w:r>
        <w:t>Kochsalz</w:t>
      </w:r>
    </w:p>
    <w:p w:rsidR="00A43743" w:rsidRDefault="00A43743" w:rsidP="00996036">
      <w:pPr>
        <w:pStyle w:val="Textkrper"/>
        <w:numPr>
          <w:ilvl w:val="0"/>
          <w:numId w:val="19"/>
        </w:numPr>
        <w:ind w:left="709"/>
      </w:pPr>
      <w:r>
        <w:t>Mehl</w:t>
      </w:r>
    </w:p>
    <w:p w:rsidR="00A43743" w:rsidRDefault="00A43743" w:rsidP="00996036">
      <w:pPr>
        <w:pStyle w:val="Textkrper"/>
        <w:numPr>
          <w:ilvl w:val="0"/>
          <w:numId w:val="19"/>
        </w:numPr>
        <w:ind w:left="709"/>
      </w:pPr>
      <w:r>
        <w:t>Gummibärchen</w:t>
      </w:r>
    </w:p>
    <w:p w:rsidR="00A43743" w:rsidRDefault="00A43743" w:rsidP="00996036">
      <w:pPr>
        <w:pStyle w:val="Textkrper"/>
        <w:numPr>
          <w:ilvl w:val="0"/>
          <w:numId w:val="19"/>
        </w:numPr>
        <w:ind w:left="709"/>
      </w:pPr>
      <w:r>
        <w:t>Sand</w:t>
      </w:r>
    </w:p>
    <w:p w:rsidR="001F1B0E" w:rsidRDefault="001F1B0E" w:rsidP="001F1B0E">
      <w:pPr>
        <w:pStyle w:val="Textkrper"/>
        <w:ind w:left="349"/>
      </w:pPr>
    </w:p>
    <w:p w:rsidR="00A43743" w:rsidRDefault="00A43743" w:rsidP="00996036">
      <w:pPr>
        <w:pStyle w:val="Kopf8ptlinksnr"/>
        <w:jc w:val="both"/>
        <w:rPr>
          <w:sz w:val="20"/>
        </w:rPr>
      </w:pPr>
      <w:r>
        <w:rPr>
          <w:sz w:val="20"/>
        </w:rPr>
        <w:t>Notieren Sie Ihre Beobachtungen in der untenstehenden Tabelle. Ergänzen Sie die fehlende Farbe vor dem Erhitzen.</w:t>
      </w:r>
    </w:p>
    <w:p w:rsidR="007173A5" w:rsidRDefault="007173A5" w:rsidP="00CF1D49">
      <w:pPr>
        <w:pStyle w:val="Abstandszeile"/>
      </w:pPr>
    </w:p>
    <w:tbl>
      <w:tblPr>
        <w:tblStyle w:val="Tabellenraster"/>
        <w:tblW w:w="0" w:type="auto"/>
        <w:tblInd w:w="284" w:type="dxa"/>
        <w:tblLook w:val="04A0" w:firstRow="1" w:lastRow="0" w:firstColumn="1" w:lastColumn="0" w:noHBand="0" w:noVBand="1"/>
      </w:tblPr>
      <w:tblGrid>
        <w:gridCol w:w="2455"/>
        <w:gridCol w:w="2423"/>
        <w:gridCol w:w="2317"/>
      </w:tblGrid>
      <w:tr w:rsidR="00A43743" w:rsidRPr="000A32F4" w:rsidTr="003735B0">
        <w:tc>
          <w:tcPr>
            <w:tcW w:w="2455" w:type="dxa"/>
          </w:tcPr>
          <w:p w:rsidR="00A43743" w:rsidRPr="000A32F4" w:rsidRDefault="00A43743" w:rsidP="00996036">
            <w:pPr>
              <w:pStyle w:val="Kopf8ptlinksnr"/>
              <w:numPr>
                <w:ilvl w:val="0"/>
                <w:numId w:val="0"/>
              </w:numPr>
              <w:jc w:val="both"/>
              <w:rPr>
                <w:b/>
                <w:sz w:val="20"/>
              </w:rPr>
            </w:pPr>
            <w:r w:rsidRPr="000A32F4">
              <w:rPr>
                <w:b/>
                <w:sz w:val="20"/>
              </w:rPr>
              <w:t>Chemikalien</w:t>
            </w:r>
          </w:p>
        </w:tc>
        <w:tc>
          <w:tcPr>
            <w:tcW w:w="2423" w:type="dxa"/>
          </w:tcPr>
          <w:p w:rsidR="00A43743" w:rsidRPr="000A32F4" w:rsidRDefault="00A43743" w:rsidP="00996036">
            <w:pPr>
              <w:pStyle w:val="Kopf8ptlinksnr"/>
              <w:numPr>
                <w:ilvl w:val="0"/>
                <w:numId w:val="0"/>
              </w:numPr>
              <w:jc w:val="both"/>
              <w:rPr>
                <w:b/>
                <w:sz w:val="20"/>
              </w:rPr>
            </w:pPr>
            <w:r w:rsidRPr="000A32F4">
              <w:rPr>
                <w:b/>
                <w:sz w:val="20"/>
              </w:rPr>
              <w:t xml:space="preserve">Farbe </w:t>
            </w:r>
            <w:r w:rsidRPr="000A32F4">
              <w:rPr>
                <w:b/>
                <w:sz w:val="20"/>
                <w:u w:val="single"/>
              </w:rPr>
              <w:t>vor</w:t>
            </w:r>
            <w:r w:rsidRPr="000A32F4">
              <w:rPr>
                <w:b/>
                <w:sz w:val="20"/>
              </w:rPr>
              <w:t xml:space="preserve"> dem Erhitzen</w:t>
            </w:r>
          </w:p>
        </w:tc>
        <w:tc>
          <w:tcPr>
            <w:tcW w:w="2317" w:type="dxa"/>
          </w:tcPr>
          <w:p w:rsidR="00A43743" w:rsidRPr="000A32F4" w:rsidRDefault="00A43743" w:rsidP="00996036">
            <w:pPr>
              <w:pStyle w:val="Kopf8ptlinksnr"/>
              <w:numPr>
                <w:ilvl w:val="0"/>
                <w:numId w:val="0"/>
              </w:numPr>
              <w:jc w:val="both"/>
              <w:rPr>
                <w:b/>
                <w:sz w:val="20"/>
              </w:rPr>
            </w:pPr>
            <w:r w:rsidRPr="000A32F4">
              <w:rPr>
                <w:b/>
                <w:sz w:val="20"/>
              </w:rPr>
              <w:t xml:space="preserve">Farbe </w:t>
            </w:r>
            <w:r w:rsidRPr="000A32F4">
              <w:rPr>
                <w:b/>
                <w:sz w:val="20"/>
                <w:u w:val="single"/>
              </w:rPr>
              <w:t>nach</w:t>
            </w:r>
            <w:r w:rsidRPr="000A32F4">
              <w:rPr>
                <w:b/>
                <w:sz w:val="20"/>
              </w:rPr>
              <w:t xml:space="preserve"> dem Erhi</w:t>
            </w:r>
            <w:r w:rsidRPr="000A32F4">
              <w:rPr>
                <w:b/>
                <w:sz w:val="20"/>
              </w:rPr>
              <w:t>t</w:t>
            </w:r>
            <w:r w:rsidRPr="000A32F4">
              <w:rPr>
                <w:b/>
                <w:sz w:val="20"/>
              </w:rPr>
              <w:t>zen</w:t>
            </w:r>
          </w:p>
        </w:tc>
      </w:tr>
      <w:tr w:rsidR="00A43743" w:rsidTr="003735B0">
        <w:tc>
          <w:tcPr>
            <w:tcW w:w="2455" w:type="dxa"/>
            <w:vAlign w:val="center"/>
          </w:tcPr>
          <w:p w:rsidR="00A43743" w:rsidRPr="00E34CA4" w:rsidRDefault="00A43743" w:rsidP="00996036">
            <w:pPr>
              <w:pStyle w:val="Textkrper"/>
            </w:pPr>
            <w:r>
              <w:t>Kochsalz</w:t>
            </w:r>
          </w:p>
        </w:tc>
        <w:tc>
          <w:tcPr>
            <w:tcW w:w="2423" w:type="dxa"/>
          </w:tcPr>
          <w:p w:rsidR="00A43743" w:rsidRPr="00A04893" w:rsidRDefault="00A43743" w:rsidP="00996036">
            <w:pPr>
              <w:pStyle w:val="Kopf8ptlinksnr"/>
              <w:numPr>
                <w:ilvl w:val="0"/>
                <w:numId w:val="0"/>
              </w:numPr>
              <w:jc w:val="both"/>
              <w:rPr>
                <w:sz w:val="32"/>
                <w:szCs w:val="32"/>
              </w:rPr>
            </w:pPr>
          </w:p>
        </w:tc>
        <w:tc>
          <w:tcPr>
            <w:tcW w:w="2317" w:type="dxa"/>
          </w:tcPr>
          <w:p w:rsidR="00A43743" w:rsidRPr="00A04893" w:rsidRDefault="00A43743" w:rsidP="00996036">
            <w:pPr>
              <w:pStyle w:val="Kopf8ptlinksnr"/>
              <w:numPr>
                <w:ilvl w:val="0"/>
                <w:numId w:val="0"/>
              </w:numPr>
              <w:jc w:val="both"/>
              <w:rPr>
                <w:sz w:val="32"/>
                <w:szCs w:val="32"/>
              </w:rPr>
            </w:pPr>
          </w:p>
        </w:tc>
      </w:tr>
      <w:tr w:rsidR="00A43743" w:rsidTr="003735B0">
        <w:tc>
          <w:tcPr>
            <w:tcW w:w="2455" w:type="dxa"/>
            <w:vAlign w:val="center"/>
          </w:tcPr>
          <w:p w:rsidR="00A43743" w:rsidRPr="00E34CA4" w:rsidRDefault="00A43743" w:rsidP="00996036">
            <w:pPr>
              <w:pStyle w:val="Textkrper"/>
            </w:pPr>
            <w:r>
              <w:t>Mehl</w:t>
            </w:r>
          </w:p>
        </w:tc>
        <w:tc>
          <w:tcPr>
            <w:tcW w:w="2423" w:type="dxa"/>
          </w:tcPr>
          <w:p w:rsidR="00A43743" w:rsidRPr="00A04893" w:rsidRDefault="00A43743" w:rsidP="00996036">
            <w:pPr>
              <w:pStyle w:val="Kopf8ptlinksnr"/>
              <w:numPr>
                <w:ilvl w:val="0"/>
                <w:numId w:val="0"/>
              </w:numPr>
              <w:jc w:val="both"/>
              <w:rPr>
                <w:sz w:val="32"/>
                <w:szCs w:val="32"/>
              </w:rPr>
            </w:pPr>
          </w:p>
        </w:tc>
        <w:tc>
          <w:tcPr>
            <w:tcW w:w="2317" w:type="dxa"/>
            <w:vAlign w:val="center"/>
          </w:tcPr>
          <w:p w:rsidR="00A43743" w:rsidRPr="0060090D" w:rsidRDefault="00A43743" w:rsidP="00996036">
            <w:pPr>
              <w:pStyle w:val="Kopf8ptlinksnr"/>
              <w:numPr>
                <w:ilvl w:val="0"/>
                <w:numId w:val="0"/>
              </w:numPr>
              <w:jc w:val="both"/>
              <w:rPr>
                <w:sz w:val="20"/>
              </w:rPr>
            </w:pPr>
          </w:p>
        </w:tc>
      </w:tr>
      <w:tr w:rsidR="00A43743" w:rsidTr="003735B0">
        <w:tc>
          <w:tcPr>
            <w:tcW w:w="2455" w:type="dxa"/>
            <w:vAlign w:val="center"/>
          </w:tcPr>
          <w:p w:rsidR="00A43743" w:rsidRPr="00E34CA4" w:rsidRDefault="00A43743" w:rsidP="00996036">
            <w:pPr>
              <w:pStyle w:val="Textkrper"/>
            </w:pPr>
            <w:r>
              <w:t>Gummibärchen</w:t>
            </w:r>
          </w:p>
        </w:tc>
        <w:tc>
          <w:tcPr>
            <w:tcW w:w="2423" w:type="dxa"/>
          </w:tcPr>
          <w:p w:rsidR="00A43743" w:rsidRPr="00A04893" w:rsidRDefault="00A43743" w:rsidP="00996036">
            <w:pPr>
              <w:pStyle w:val="Kopf8ptlinksnr"/>
              <w:numPr>
                <w:ilvl w:val="0"/>
                <w:numId w:val="0"/>
              </w:numPr>
              <w:jc w:val="both"/>
              <w:rPr>
                <w:sz w:val="32"/>
                <w:szCs w:val="32"/>
              </w:rPr>
            </w:pPr>
          </w:p>
        </w:tc>
        <w:tc>
          <w:tcPr>
            <w:tcW w:w="2317" w:type="dxa"/>
            <w:vAlign w:val="center"/>
          </w:tcPr>
          <w:p w:rsidR="00A43743" w:rsidRPr="0060090D" w:rsidRDefault="00A43743" w:rsidP="00996036">
            <w:pPr>
              <w:pStyle w:val="Kopf8ptlinksnr"/>
              <w:numPr>
                <w:ilvl w:val="0"/>
                <w:numId w:val="0"/>
              </w:numPr>
              <w:jc w:val="both"/>
              <w:rPr>
                <w:sz w:val="20"/>
              </w:rPr>
            </w:pPr>
          </w:p>
        </w:tc>
      </w:tr>
      <w:tr w:rsidR="00A43743" w:rsidTr="003735B0">
        <w:tc>
          <w:tcPr>
            <w:tcW w:w="2455" w:type="dxa"/>
            <w:vAlign w:val="center"/>
          </w:tcPr>
          <w:p w:rsidR="00A43743" w:rsidRPr="00E34CA4" w:rsidRDefault="00A43743" w:rsidP="00996036">
            <w:pPr>
              <w:pStyle w:val="Textkrper"/>
            </w:pPr>
            <w:r>
              <w:t>Sand</w:t>
            </w:r>
          </w:p>
        </w:tc>
        <w:tc>
          <w:tcPr>
            <w:tcW w:w="2423" w:type="dxa"/>
          </w:tcPr>
          <w:p w:rsidR="00A43743" w:rsidRPr="00A04893" w:rsidRDefault="00A43743" w:rsidP="00996036">
            <w:pPr>
              <w:pStyle w:val="Kopf8ptlinksnr"/>
              <w:numPr>
                <w:ilvl w:val="0"/>
                <w:numId w:val="0"/>
              </w:numPr>
              <w:jc w:val="both"/>
              <w:rPr>
                <w:sz w:val="32"/>
                <w:szCs w:val="32"/>
              </w:rPr>
            </w:pPr>
          </w:p>
        </w:tc>
        <w:tc>
          <w:tcPr>
            <w:tcW w:w="2317" w:type="dxa"/>
            <w:vAlign w:val="center"/>
          </w:tcPr>
          <w:p w:rsidR="00A43743" w:rsidRPr="0060090D" w:rsidRDefault="00A43743" w:rsidP="00996036">
            <w:pPr>
              <w:pStyle w:val="Kopf8ptlinksnr"/>
              <w:numPr>
                <w:ilvl w:val="0"/>
                <w:numId w:val="0"/>
              </w:numPr>
              <w:jc w:val="both"/>
              <w:rPr>
                <w:sz w:val="20"/>
              </w:rPr>
            </w:pPr>
          </w:p>
        </w:tc>
      </w:tr>
    </w:tbl>
    <w:p w:rsidR="00A43743" w:rsidRDefault="00A43743" w:rsidP="00CF1D49">
      <w:pPr>
        <w:pStyle w:val="Abstandszeile"/>
      </w:pPr>
    </w:p>
    <w:p w:rsidR="00A43743" w:rsidRDefault="00A43743" w:rsidP="00996036">
      <w:pPr>
        <w:pStyle w:val="Kopf8ptlinksnr"/>
        <w:jc w:val="both"/>
        <w:rPr>
          <w:sz w:val="20"/>
        </w:rPr>
      </w:pPr>
      <w:r>
        <w:rPr>
          <w:sz w:val="20"/>
        </w:rPr>
        <w:t xml:space="preserve">Kreuzen Sie in der unten stehenden Tabelle an, welcher </w:t>
      </w:r>
      <w:r w:rsidRPr="00F67323">
        <w:rPr>
          <w:sz w:val="20"/>
        </w:rPr>
        <w:t>Stoff anorganisch</w:t>
      </w:r>
      <w:r w:rsidR="00CF1D49">
        <w:rPr>
          <w:sz w:val="20"/>
        </w:rPr>
        <w:t xml:space="preserve"> (AC) und organisch (OC) ist.</w:t>
      </w:r>
    </w:p>
    <w:p w:rsidR="007173A5" w:rsidRPr="003720A3" w:rsidRDefault="007173A5" w:rsidP="00CF1D49">
      <w:pPr>
        <w:pStyle w:val="Abstandszeile"/>
      </w:pPr>
    </w:p>
    <w:tbl>
      <w:tblPr>
        <w:tblStyle w:val="Tabellenraster"/>
        <w:tblW w:w="3423" w:type="dxa"/>
        <w:tblInd w:w="284" w:type="dxa"/>
        <w:tblLook w:val="04A0" w:firstRow="1" w:lastRow="0" w:firstColumn="1" w:lastColumn="0" w:noHBand="0" w:noVBand="1"/>
      </w:tblPr>
      <w:tblGrid>
        <w:gridCol w:w="2444"/>
        <w:gridCol w:w="499"/>
        <w:gridCol w:w="480"/>
      </w:tblGrid>
      <w:tr w:rsidR="00A43743" w:rsidRPr="000A32F4" w:rsidTr="00A43743">
        <w:tc>
          <w:tcPr>
            <w:tcW w:w="2444" w:type="dxa"/>
          </w:tcPr>
          <w:p w:rsidR="00A43743" w:rsidRPr="000A32F4" w:rsidRDefault="00A43743" w:rsidP="00996036">
            <w:pPr>
              <w:pStyle w:val="Kopf8ptlinksnr"/>
              <w:numPr>
                <w:ilvl w:val="0"/>
                <w:numId w:val="0"/>
              </w:numPr>
              <w:jc w:val="both"/>
              <w:rPr>
                <w:b/>
                <w:sz w:val="20"/>
              </w:rPr>
            </w:pPr>
            <w:r w:rsidRPr="000A32F4">
              <w:rPr>
                <w:b/>
                <w:sz w:val="20"/>
              </w:rPr>
              <w:t>Chemikalien</w:t>
            </w:r>
          </w:p>
        </w:tc>
        <w:tc>
          <w:tcPr>
            <w:tcW w:w="499" w:type="dxa"/>
          </w:tcPr>
          <w:p w:rsidR="00A43743" w:rsidRPr="000A32F4" w:rsidRDefault="00A43743" w:rsidP="00996036">
            <w:pPr>
              <w:pStyle w:val="Kopf8ptlinksnr"/>
              <w:numPr>
                <w:ilvl w:val="0"/>
                <w:numId w:val="0"/>
              </w:numPr>
              <w:jc w:val="both"/>
              <w:rPr>
                <w:b/>
                <w:sz w:val="20"/>
              </w:rPr>
            </w:pPr>
            <w:r>
              <w:rPr>
                <w:b/>
                <w:sz w:val="20"/>
              </w:rPr>
              <w:t>AC</w:t>
            </w:r>
          </w:p>
        </w:tc>
        <w:tc>
          <w:tcPr>
            <w:tcW w:w="480" w:type="dxa"/>
          </w:tcPr>
          <w:p w:rsidR="00A43743" w:rsidRPr="000A32F4" w:rsidRDefault="00A43743" w:rsidP="00996036">
            <w:pPr>
              <w:pStyle w:val="Kopf8ptlinksnr"/>
              <w:numPr>
                <w:ilvl w:val="0"/>
                <w:numId w:val="0"/>
              </w:numPr>
              <w:jc w:val="both"/>
              <w:rPr>
                <w:b/>
                <w:sz w:val="20"/>
              </w:rPr>
            </w:pPr>
            <w:r>
              <w:rPr>
                <w:b/>
                <w:sz w:val="20"/>
              </w:rPr>
              <w:t>OC</w:t>
            </w:r>
          </w:p>
        </w:tc>
      </w:tr>
      <w:tr w:rsidR="00A43743" w:rsidTr="00A43743">
        <w:tc>
          <w:tcPr>
            <w:tcW w:w="2444" w:type="dxa"/>
            <w:vAlign w:val="center"/>
          </w:tcPr>
          <w:p w:rsidR="00A43743" w:rsidRPr="00E34CA4" w:rsidRDefault="00A43743" w:rsidP="00996036">
            <w:pPr>
              <w:pStyle w:val="Textkrper"/>
            </w:pPr>
            <w:r>
              <w:t>Kochsalz</w:t>
            </w:r>
          </w:p>
        </w:tc>
        <w:tc>
          <w:tcPr>
            <w:tcW w:w="499" w:type="dxa"/>
            <w:vAlign w:val="center"/>
          </w:tcPr>
          <w:p w:rsidR="00A43743" w:rsidRDefault="00A43743" w:rsidP="00996036">
            <w:pPr>
              <w:pStyle w:val="Kopf8ptlinksnr"/>
              <w:numPr>
                <w:ilvl w:val="0"/>
                <w:numId w:val="0"/>
              </w:numPr>
              <w:jc w:val="both"/>
              <w:rPr>
                <w:sz w:val="20"/>
              </w:rPr>
            </w:pPr>
          </w:p>
        </w:tc>
        <w:tc>
          <w:tcPr>
            <w:tcW w:w="480" w:type="dxa"/>
            <w:vAlign w:val="center"/>
          </w:tcPr>
          <w:p w:rsidR="00A43743" w:rsidRDefault="00A43743" w:rsidP="00996036">
            <w:pPr>
              <w:pStyle w:val="Kopf8ptlinksnr"/>
              <w:numPr>
                <w:ilvl w:val="0"/>
                <w:numId w:val="0"/>
              </w:numPr>
              <w:jc w:val="both"/>
              <w:rPr>
                <w:sz w:val="20"/>
              </w:rPr>
            </w:pPr>
          </w:p>
        </w:tc>
      </w:tr>
      <w:tr w:rsidR="00A43743" w:rsidTr="00A43743">
        <w:tc>
          <w:tcPr>
            <w:tcW w:w="2444" w:type="dxa"/>
            <w:vAlign w:val="center"/>
          </w:tcPr>
          <w:p w:rsidR="00A43743" w:rsidRPr="00E34CA4" w:rsidRDefault="00A43743" w:rsidP="00996036">
            <w:pPr>
              <w:pStyle w:val="Textkrper"/>
            </w:pPr>
            <w:r>
              <w:t>Mehl</w:t>
            </w:r>
          </w:p>
        </w:tc>
        <w:tc>
          <w:tcPr>
            <w:tcW w:w="499" w:type="dxa"/>
            <w:vAlign w:val="center"/>
          </w:tcPr>
          <w:p w:rsidR="00A43743" w:rsidRDefault="00A43743" w:rsidP="00996036">
            <w:pPr>
              <w:pStyle w:val="Kopf8ptlinksnr"/>
              <w:numPr>
                <w:ilvl w:val="0"/>
                <w:numId w:val="0"/>
              </w:numPr>
              <w:jc w:val="both"/>
              <w:rPr>
                <w:sz w:val="20"/>
              </w:rPr>
            </w:pPr>
          </w:p>
        </w:tc>
        <w:tc>
          <w:tcPr>
            <w:tcW w:w="480" w:type="dxa"/>
            <w:vAlign w:val="center"/>
          </w:tcPr>
          <w:p w:rsidR="00A43743" w:rsidRDefault="00A43743" w:rsidP="00996036">
            <w:pPr>
              <w:pStyle w:val="Kopf8ptlinksnr"/>
              <w:numPr>
                <w:ilvl w:val="0"/>
                <w:numId w:val="0"/>
              </w:numPr>
              <w:jc w:val="both"/>
              <w:rPr>
                <w:sz w:val="20"/>
              </w:rPr>
            </w:pPr>
          </w:p>
        </w:tc>
      </w:tr>
      <w:tr w:rsidR="00A43743" w:rsidTr="00A43743">
        <w:tc>
          <w:tcPr>
            <w:tcW w:w="2444" w:type="dxa"/>
            <w:vAlign w:val="center"/>
          </w:tcPr>
          <w:p w:rsidR="00A43743" w:rsidRPr="00E34CA4" w:rsidRDefault="00A43743" w:rsidP="00996036">
            <w:pPr>
              <w:pStyle w:val="Textkrper"/>
            </w:pPr>
            <w:r>
              <w:t>Gummibärchen</w:t>
            </w:r>
          </w:p>
        </w:tc>
        <w:tc>
          <w:tcPr>
            <w:tcW w:w="499" w:type="dxa"/>
            <w:vAlign w:val="center"/>
          </w:tcPr>
          <w:p w:rsidR="00A43743" w:rsidRDefault="00A43743" w:rsidP="00996036">
            <w:pPr>
              <w:pStyle w:val="Kopf8ptlinksnr"/>
              <w:numPr>
                <w:ilvl w:val="0"/>
                <w:numId w:val="0"/>
              </w:numPr>
              <w:jc w:val="both"/>
              <w:rPr>
                <w:sz w:val="20"/>
              </w:rPr>
            </w:pPr>
          </w:p>
        </w:tc>
        <w:tc>
          <w:tcPr>
            <w:tcW w:w="480" w:type="dxa"/>
            <w:vAlign w:val="center"/>
          </w:tcPr>
          <w:p w:rsidR="00A43743" w:rsidRDefault="00A43743" w:rsidP="00996036">
            <w:pPr>
              <w:pStyle w:val="Kopf8ptlinksnr"/>
              <w:numPr>
                <w:ilvl w:val="0"/>
                <w:numId w:val="0"/>
              </w:numPr>
              <w:jc w:val="both"/>
              <w:rPr>
                <w:sz w:val="20"/>
              </w:rPr>
            </w:pPr>
          </w:p>
        </w:tc>
      </w:tr>
      <w:tr w:rsidR="00A43743" w:rsidTr="00A43743">
        <w:tc>
          <w:tcPr>
            <w:tcW w:w="2444" w:type="dxa"/>
            <w:vAlign w:val="center"/>
          </w:tcPr>
          <w:p w:rsidR="00A43743" w:rsidRPr="00E34CA4" w:rsidRDefault="00A43743" w:rsidP="00996036">
            <w:pPr>
              <w:pStyle w:val="Textkrper"/>
            </w:pPr>
            <w:r>
              <w:t>Sand</w:t>
            </w:r>
          </w:p>
        </w:tc>
        <w:tc>
          <w:tcPr>
            <w:tcW w:w="499" w:type="dxa"/>
            <w:vAlign w:val="center"/>
          </w:tcPr>
          <w:p w:rsidR="00A43743" w:rsidRDefault="00A43743" w:rsidP="00996036">
            <w:pPr>
              <w:pStyle w:val="Kopf8ptlinksnr"/>
              <w:numPr>
                <w:ilvl w:val="0"/>
                <w:numId w:val="0"/>
              </w:numPr>
              <w:jc w:val="both"/>
              <w:rPr>
                <w:sz w:val="20"/>
              </w:rPr>
            </w:pPr>
          </w:p>
        </w:tc>
        <w:tc>
          <w:tcPr>
            <w:tcW w:w="480" w:type="dxa"/>
            <w:vAlign w:val="center"/>
          </w:tcPr>
          <w:p w:rsidR="00A43743" w:rsidRDefault="00A43743" w:rsidP="00996036">
            <w:pPr>
              <w:pStyle w:val="Kopf8ptlinksnr"/>
              <w:numPr>
                <w:ilvl w:val="0"/>
                <w:numId w:val="0"/>
              </w:numPr>
              <w:jc w:val="both"/>
              <w:rPr>
                <w:sz w:val="20"/>
              </w:rPr>
            </w:pPr>
          </w:p>
        </w:tc>
      </w:tr>
    </w:tbl>
    <w:p w:rsidR="00A43743" w:rsidRDefault="00A43743" w:rsidP="00CF1D49">
      <w:pPr>
        <w:pStyle w:val="Abstandszeile"/>
      </w:pPr>
    </w:p>
    <w:p w:rsidR="00A43743" w:rsidRPr="00187870" w:rsidRDefault="00A43743" w:rsidP="00A43743">
      <w:pPr>
        <w:pStyle w:val="Textkrper"/>
        <w:ind w:left="66"/>
        <w:rPr>
          <w:b/>
        </w:rPr>
      </w:pPr>
      <w:r w:rsidRPr="00187870">
        <w:rPr>
          <w:b/>
        </w:rPr>
        <w:t>Begründung:</w:t>
      </w:r>
    </w:p>
    <w:p w:rsidR="00A43743" w:rsidRDefault="00A43743" w:rsidP="00CA56AF">
      <w:pPr>
        <w:pStyle w:val="Textkrper"/>
        <w:ind w:left="66"/>
        <w:rPr>
          <w:sz w:val="32"/>
          <w:szCs w:val="32"/>
        </w:rPr>
      </w:pPr>
      <w:r>
        <w:t xml:space="preserve">Alle Stoffe, die nach dem Erhitzen </w:t>
      </w:r>
      <w:r w:rsidRPr="00187870">
        <w:rPr>
          <w:sz w:val="32"/>
          <w:szCs w:val="32"/>
        </w:rPr>
        <w:t>_______</w:t>
      </w:r>
      <w:r>
        <w:rPr>
          <w:sz w:val="32"/>
          <w:szCs w:val="32"/>
        </w:rPr>
        <w:t>_</w:t>
      </w:r>
      <w:r w:rsidRPr="00187870">
        <w:rPr>
          <w:sz w:val="32"/>
          <w:szCs w:val="32"/>
        </w:rPr>
        <w:t>_______</w:t>
      </w:r>
      <w:r>
        <w:t xml:space="preserve"> sind, sind </w:t>
      </w:r>
      <w:r w:rsidRPr="0039061C">
        <w:rPr>
          <w:b/>
        </w:rPr>
        <w:t>an</w:t>
      </w:r>
      <w:r>
        <w:t xml:space="preserve">organische Stoffe, hierzu gehören </w:t>
      </w:r>
      <w:r w:rsidRPr="00187870">
        <w:rPr>
          <w:sz w:val="32"/>
          <w:szCs w:val="32"/>
        </w:rPr>
        <w:t>________________</w:t>
      </w:r>
      <w:r>
        <w:t xml:space="preserve"> und </w:t>
      </w:r>
      <w:r w:rsidRPr="00187870">
        <w:rPr>
          <w:sz w:val="32"/>
          <w:szCs w:val="32"/>
        </w:rPr>
        <w:t>_______</w:t>
      </w:r>
      <w:r>
        <w:rPr>
          <w:sz w:val="32"/>
          <w:szCs w:val="32"/>
        </w:rPr>
        <w:t>________.</w:t>
      </w:r>
    </w:p>
    <w:p w:rsidR="00A43743" w:rsidRDefault="00A43743" w:rsidP="00CA56AF">
      <w:pPr>
        <w:pStyle w:val="Textkrper"/>
        <w:ind w:left="66"/>
        <w:rPr>
          <w:sz w:val="32"/>
          <w:szCs w:val="32"/>
        </w:rPr>
      </w:pPr>
      <w:r>
        <w:t xml:space="preserve">Alle Stoffe, die nach dem Erhitzen </w:t>
      </w:r>
      <w:r w:rsidRPr="00187870">
        <w:rPr>
          <w:sz w:val="32"/>
          <w:szCs w:val="32"/>
        </w:rPr>
        <w:t>________________</w:t>
      </w:r>
      <w:r>
        <w:t xml:space="preserve"> sind, sind organische Stoffe, hierzu gehören </w:t>
      </w:r>
      <w:r w:rsidRPr="00187870">
        <w:rPr>
          <w:sz w:val="32"/>
          <w:szCs w:val="32"/>
        </w:rPr>
        <w:t>________________</w:t>
      </w:r>
      <w:r>
        <w:t xml:space="preserve"> und </w:t>
      </w:r>
      <w:r w:rsidRPr="00187870">
        <w:rPr>
          <w:sz w:val="32"/>
          <w:szCs w:val="32"/>
        </w:rPr>
        <w:t>_______</w:t>
      </w:r>
      <w:r>
        <w:rPr>
          <w:sz w:val="32"/>
          <w:szCs w:val="32"/>
        </w:rPr>
        <w:t>________.</w:t>
      </w:r>
    </w:p>
    <w:p w:rsidR="00CA56AF" w:rsidRDefault="00CA56AF" w:rsidP="00CA56AF">
      <w:pPr>
        <w:pStyle w:val="Textkrper"/>
        <w:spacing w:line="80" w:lineRule="exact"/>
        <w:ind w:left="68"/>
      </w:pPr>
    </w:p>
    <w:p w:rsidR="00A43743" w:rsidRDefault="00A43743" w:rsidP="00996036">
      <w:pPr>
        <w:pStyle w:val="Kopf8ptlinksnr"/>
        <w:jc w:val="both"/>
        <w:rPr>
          <w:sz w:val="20"/>
        </w:rPr>
      </w:pPr>
      <w:r>
        <w:rPr>
          <w:sz w:val="20"/>
        </w:rPr>
        <w:t>Kreuzen Sie das Element an</w:t>
      </w:r>
      <w:r w:rsidRPr="004A3D1C">
        <w:rPr>
          <w:sz w:val="20"/>
        </w:rPr>
        <w:t xml:space="preserve">, das in </w:t>
      </w:r>
      <w:r>
        <w:rPr>
          <w:sz w:val="20"/>
        </w:rPr>
        <w:t xml:space="preserve">einfachen </w:t>
      </w:r>
      <w:r w:rsidRPr="004A3D1C">
        <w:rPr>
          <w:sz w:val="20"/>
        </w:rPr>
        <w:t>organischen Stoffen enthalten ist</w:t>
      </w:r>
      <w:r>
        <w:rPr>
          <w:sz w:val="20"/>
        </w:rPr>
        <w:t xml:space="preserve"> und durch diesen Versuch sichtbar gemacht wird. Begründen Sie kurz.</w:t>
      </w:r>
    </w:p>
    <w:p w:rsidR="00544F1F" w:rsidRDefault="00A43743" w:rsidP="00996036">
      <w:pPr>
        <w:pStyle w:val="Kopf8ptlinksnr"/>
        <w:numPr>
          <w:ilvl w:val="0"/>
          <w:numId w:val="20"/>
        </w:numPr>
        <w:jc w:val="both"/>
        <w:rPr>
          <w:sz w:val="20"/>
        </w:rPr>
      </w:pPr>
      <w:r w:rsidRPr="00544F1F">
        <w:rPr>
          <w:sz w:val="20"/>
        </w:rPr>
        <w:t>Schwefel</w:t>
      </w:r>
    </w:p>
    <w:p w:rsidR="00544F1F" w:rsidRDefault="00544F1F" w:rsidP="00996036">
      <w:pPr>
        <w:pStyle w:val="Kopf8ptlinksnr"/>
        <w:numPr>
          <w:ilvl w:val="0"/>
          <w:numId w:val="20"/>
        </w:numPr>
        <w:jc w:val="both"/>
        <w:rPr>
          <w:sz w:val="20"/>
        </w:rPr>
      </w:pPr>
      <w:r>
        <w:rPr>
          <w:sz w:val="20"/>
        </w:rPr>
        <w:t>Kohlenstoff</w:t>
      </w:r>
    </w:p>
    <w:p w:rsidR="00544F1F" w:rsidRPr="00544F1F" w:rsidRDefault="00544F1F" w:rsidP="00544F1F">
      <w:pPr>
        <w:pStyle w:val="Kopf8ptlinksnr"/>
        <w:numPr>
          <w:ilvl w:val="0"/>
          <w:numId w:val="20"/>
        </w:numPr>
        <w:jc w:val="both"/>
        <w:rPr>
          <w:sz w:val="20"/>
        </w:rPr>
      </w:pPr>
      <w:r>
        <w:rPr>
          <w:sz w:val="20"/>
        </w:rPr>
        <w:t>Sauerstoff</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96420" w:rsidRPr="00B51DE9" w:rsidTr="007475A9">
        <w:trPr>
          <w:trHeight w:val="523"/>
        </w:trPr>
        <w:tc>
          <w:tcPr>
            <w:tcW w:w="2268" w:type="dxa"/>
            <w:tcBorders>
              <w:left w:val="single" w:sz="4" w:space="0" w:color="auto"/>
              <w:bottom w:val="single" w:sz="4" w:space="0" w:color="auto"/>
              <w:right w:val="single" w:sz="4" w:space="0" w:color="auto"/>
            </w:tcBorders>
            <w:shd w:val="clear" w:color="auto" w:fill="D9D9D9"/>
            <w:hideMark/>
          </w:tcPr>
          <w:p w:rsidR="00396420" w:rsidRDefault="00396420" w:rsidP="007475A9">
            <w:pPr>
              <w:pStyle w:val="Tabelle6pt"/>
              <w:rPr>
                <w:color w:val="000000"/>
              </w:rPr>
            </w:pPr>
            <w:r>
              <w:lastRenderedPageBreak/>
              <w:t>Kompetenzbereich</w:t>
            </w:r>
          </w:p>
          <w:p w:rsidR="00396420" w:rsidRDefault="00396420" w:rsidP="007475A9">
            <w:pPr>
              <w:pStyle w:val="TabelleKopflinks"/>
            </w:pPr>
            <w:r>
              <w:t>02 Erkenntnisse</w:t>
            </w:r>
            <w:r w:rsidR="0069491D">
              <w:br/>
            </w:r>
            <w:r>
              <w:t xml:space="preserve"> gewinnen</w:t>
            </w:r>
          </w:p>
        </w:tc>
        <w:tc>
          <w:tcPr>
            <w:tcW w:w="851" w:type="dxa"/>
            <w:tcBorders>
              <w:left w:val="single" w:sz="4" w:space="0" w:color="auto"/>
              <w:bottom w:val="single" w:sz="4" w:space="0" w:color="auto"/>
              <w:right w:val="single" w:sz="4" w:space="0" w:color="auto"/>
            </w:tcBorders>
            <w:shd w:val="clear" w:color="auto" w:fill="D9D9D9"/>
            <w:hideMark/>
          </w:tcPr>
          <w:p w:rsidR="00396420" w:rsidRDefault="00396420" w:rsidP="007475A9">
            <w:pPr>
              <w:pStyle w:val="Tabelle6pt"/>
              <w:rPr>
                <w:color w:val="000000"/>
              </w:rPr>
            </w:pPr>
            <w:r>
              <w:t>Lernfortschritt</w:t>
            </w:r>
          </w:p>
          <w:p w:rsidR="00396420" w:rsidRDefault="00396420" w:rsidP="007475A9">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396420" w:rsidRDefault="00396420" w:rsidP="007475A9">
            <w:pPr>
              <w:pStyle w:val="Tabelle6pt"/>
              <w:rPr>
                <w:color w:val="000000"/>
              </w:rPr>
            </w:pPr>
            <w:r>
              <w:t>Materialien/Titel</w:t>
            </w:r>
          </w:p>
          <w:p w:rsidR="00396420" w:rsidRDefault="00396420" w:rsidP="006823B0">
            <w:pPr>
              <w:pStyle w:val="TabelleKopflinks"/>
            </w:pPr>
            <w:r>
              <w:t xml:space="preserve">Organische Chemie – </w:t>
            </w:r>
            <w:r w:rsidR="005E714C">
              <w:t>heute (Teil I</w:t>
            </w:r>
            <w:r w:rsidR="006823B0">
              <w:t>)</w:t>
            </w:r>
          </w:p>
        </w:tc>
        <w:tc>
          <w:tcPr>
            <w:tcW w:w="188" w:type="dxa"/>
            <w:vMerge w:val="restart"/>
            <w:tcBorders>
              <w:top w:val="nil"/>
              <w:left w:val="single" w:sz="4" w:space="0" w:color="auto"/>
              <w:bottom w:val="nil"/>
              <w:right w:val="single" w:sz="4" w:space="0" w:color="auto"/>
            </w:tcBorders>
            <w:shd w:val="clear" w:color="auto" w:fill="FFFFFF"/>
          </w:tcPr>
          <w:p w:rsidR="00396420" w:rsidRPr="004B658C" w:rsidRDefault="00396420" w:rsidP="007475A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96420" w:rsidRPr="00B51DE9" w:rsidRDefault="00396420" w:rsidP="007475A9">
            <w:pPr>
              <w:pStyle w:val="TabelleKopfmitte"/>
            </w:pPr>
            <w:r>
              <w:t>Chemie</w:t>
            </w:r>
          </w:p>
          <w:p w:rsidR="00396420" w:rsidRPr="00B51DE9" w:rsidRDefault="00BD0CB9" w:rsidP="0098669B">
            <w:pPr>
              <w:pStyle w:val="TabelleKopfmitte"/>
              <w:rPr>
                <w:rFonts w:eastAsia="Calibri"/>
              </w:rPr>
            </w:pPr>
            <w:r>
              <w:t>Ch02.03.0</w:t>
            </w:r>
            <w:r w:rsidR="0098669B">
              <w:t>2.01</w:t>
            </w:r>
          </w:p>
        </w:tc>
      </w:tr>
      <w:tr w:rsidR="00D6405C" w:rsidRPr="00B51DE9" w:rsidTr="007475A9">
        <w:tc>
          <w:tcPr>
            <w:tcW w:w="7348" w:type="dxa"/>
            <w:gridSpan w:val="3"/>
            <w:tcBorders>
              <w:left w:val="single" w:sz="4" w:space="0" w:color="auto"/>
              <w:right w:val="single" w:sz="4" w:space="0" w:color="auto"/>
            </w:tcBorders>
            <w:hideMark/>
          </w:tcPr>
          <w:p w:rsidR="00D6405C" w:rsidRPr="004B658C" w:rsidRDefault="00D6405C" w:rsidP="00AA6D1D">
            <w:pPr>
              <w:pStyle w:val="Tabelle6pt"/>
            </w:pPr>
            <w:r w:rsidRPr="004B658C">
              <w:t>Kompetenz:</w:t>
            </w:r>
          </w:p>
          <w:p w:rsidR="00D6405C" w:rsidRDefault="00D6405C" w:rsidP="00AA6D1D">
            <w:pPr>
              <w:pStyle w:val="Kopf8ptafz"/>
            </w:pPr>
            <w:r>
              <w:t xml:space="preserve">Ich kann aus den Ergebnissen einfacher Versuche auf den strukturellen Aufbau von Stoffen schließen. </w:t>
            </w:r>
          </w:p>
          <w:p w:rsidR="00D6405C" w:rsidRDefault="00D6405C" w:rsidP="00AA6D1D">
            <w:pPr>
              <w:pStyle w:val="Kopf8ptafz"/>
            </w:pPr>
            <w:r>
              <w:t>Ich kann anhand von geeigneten Modellen den strukturellen Aufbau von Stoffen beschreiben und erklären.</w:t>
            </w:r>
          </w:p>
        </w:tc>
        <w:tc>
          <w:tcPr>
            <w:tcW w:w="188" w:type="dxa"/>
            <w:vMerge/>
            <w:tcBorders>
              <w:left w:val="single" w:sz="4" w:space="0" w:color="auto"/>
              <w:bottom w:val="nil"/>
              <w:right w:val="nil"/>
            </w:tcBorders>
            <w:vAlign w:val="center"/>
            <w:hideMark/>
          </w:tcPr>
          <w:p w:rsidR="00D6405C" w:rsidRDefault="00D6405C" w:rsidP="007475A9">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6405C" w:rsidRPr="00B51DE9" w:rsidTr="007475A9">
              <w:trPr>
                <w:trHeight w:val="284"/>
              </w:trPr>
              <w:tc>
                <w:tcPr>
                  <w:tcW w:w="2090" w:type="dxa"/>
                  <w:shd w:val="clear" w:color="auto" w:fill="D9D9D9" w:themeFill="background1" w:themeFillShade="D9"/>
                </w:tcPr>
                <w:p w:rsidR="00D6405C" w:rsidRPr="00B51DE9" w:rsidRDefault="00D6405C" w:rsidP="007475A9">
                  <w:pPr>
                    <w:pStyle w:val="TabelleKopfmitte"/>
                  </w:pPr>
                  <w:r>
                    <w:t>Lösung</w:t>
                  </w:r>
                </w:p>
              </w:tc>
            </w:tr>
          </w:tbl>
          <w:p w:rsidR="00D6405C" w:rsidRPr="00B51DE9" w:rsidRDefault="00D6405C" w:rsidP="007475A9">
            <w:pPr>
              <w:pStyle w:val="TabelleKopfmitte"/>
            </w:pPr>
          </w:p>
        </w:tc>
      </w:tr>
      <w:tr w:rsidR="00D6405C" w:rsidRPr="00B51DE9" w:rsidTr="007475A9">
        <w:tc>
          <w:tcPr>
            <w:tcW w:w="7348" w:type="dxa"/>
            <w:gridSpan w:val="3"/>
            <w:tcBorders>
              <w:left w:val="single" w:sz="4" w:space="0" w:color="auto"/>
              <w:right w:val="single" w:sz="4" w:space="0" w:color="auto"/>
            </w:tcBorders>
            <w:hideMark/>
          </w:tcPr>
          <w:p w:rsidR="00D6405C" w:rsidRPr="004B658C" w:rsidRDefault="00D6405C" w:rsidP="00AA6D1D">
            <w:pPr>
              <w:pStyle w:val="Tabelle6pt"/>
            </w:pPr>
            <w:r w:rsidRPr="004B658C">
              <w:t>Hauptbezug:</w:t>
            </w:r>
          </w:p>
          <w:p w:rsidR="00D6405C" w:rsidRDefault="00D6405C" w:rsidP="00AA6D1D">
            <w:pPr>
              <w:pStyle w:val="Kopf8ptafz"/>
            </w:pPr>
            <w:r>
              <w:t>Ich kann anhand des Versuchs der Verkohlung ein Element von organischen Verbindungen identifizi</w:t>
            </w:r>
            <w:r>
              <w:t>e</w:t>
            </w:r>
            <w:r>
              <w:t>ren.</w:t>
            </w:r>
          </w:p>
          <w:p w:rsidR="00C75556" w:rsidRDefault="00C75556" w:rsidP="00C75556">
            <w:pPr>
              <w:pStyle w:val="Kopf8ptafz"/>
            </w:pPr>
            <w:r>
              <w:t>Ich kann aus</w:t>
            </w:r>
            <w:r w:rsidR="00544F1F">
              <w:t xml:space="preserve"> den Versuchsbeobachtungen und -</w:t>
            </w:r>
            <w:r>
              <w:t>deutungen  auf die Grundbausteine einfacher organ</w:t>
            </w:r>
            <w:r>
              <w:t>i</w:t>
            </w:r>
            <w:r>
              <w:t>scher Verbindungen schließen.</w:t>
            </w:r>
          </w:p>
          <w:p w:rsidR="00C75556" w:rsidRDefault="00C75556" w:rsidP="00C75556">
            <w:pPr>
              <w:pStyle w:val="Kopf8ptafz"/>
            </w:pPr>
            <w:r>
              <w:t>Ich kann den Unterschied zwischen organischen und anorganischen Stoffen erklären.</w:t>
            </w:r>
          </w:p>
        </w:tc>
        <w:tc>
          <w:tcPr>
            <w:tcW w:w="188" w:type="dxa"/>
            <w:vMerge/>
            <w:tcBorders>
              <w:left w:val="single" w:sz="4" w:space="0" w:color="auto"/>
              <w:bottom w:val="nil"/>
              <w:right w:val="nil"/>
            </w:tcBorders>
            <w:vAlign w:val="center"/>
            <w:hideMark/>
          </w:tcPr>
          <w:p w:rsidR="00D6405C" w:rsidRDefault="00D6405C" w:rsidP="007475A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6405C" w:rsidRPr="00B51DE9" w:rsidRDefault="00D6405C" w:rsidP="007475A9">
            <w:pPr>
              <w:pStyle w:val="TabelleKopfmitte"/>
            </w:pPr>
          </w:p>
        </w:tc>
      </w:tr>
      <w:tr w:rsidR="00D6405C" w:rsidRPr="00B51DE9" w:rsidTr="007475A9">
        <w:tc>
          <w:tcPr>
            <w:tcW w:w="7348" w:type="dxa"/>
            <w:gridSpan w:val="3"/>
            <w:tcBorders>
              <w:left w:val="single" w:sz="4" w:space="0" w:color="auto"/>
              <w:right w:val="single" w:sz="4" w:space="0" w:color="auto"/>
            </w:tcBorders>
            <w:tcMar>
              <w:bottom w:w="0" w:type="dxa"/>
            </w:tcMar>
            <w:hideMark/>
          </w:tcPr>
          <w:p w:rsidR="00D6405C" w:rsidRDefault="00D6405C" w:rsidP="00AA6D1D">
            <w:pPr>
              <w:pStyle w:val="Tabelle6pt"/>
            </w:pPr>
            <w:r>
              <w:t>Weitere Bezüge:</w:t>
            </w:r>
          </w:p>
          <w:p w:rsidR="00D6405C" w:rsidRDefault="00D6405C" w:rsidP="00AA6D1D">
            <w:pPr>
              <w:pStyle w:val="Kopf8ptafz"/>
            </w:pPr>
            <w:r>
              <w:t>Ich kann einen Versuch sachgerecht protokollieren.</w:t>
            </w:r>
          </w:p>
        </w:tc>
        <w:tc>
          <w:tcPr>
            <w:tcW w:w="188" w:type="dxa"/>
            <w:vMerge/>
            <w:tcBorders>
              <w:left w:val="single" w:sz="4" w:space="0" w:color="auto"/>
              <w:bottom w:val="nil"/>
              <w:right w:val="nil"/>
            </w:tcBorders>
            <w:vAlign w:val="center"/>
            <w:hideMark/>
          </w:tcPr>
          <w:p w:rsidR="00D6405C" w:rsidRDefault="00D6405C" w:rsidP="007475A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6405C" w:rsidRPr="00B51DE9" w:rsidRDefault="00D6405C" w:rsidP="007475A9">
            <w:pPr>
              <w:pStyle w:val="TabelleKopfmitte"/>
            </w:pPr>
          </w:p>
        </w:tc>
      </w:tr>
    </w:tbl>
    <w:p w:rsidR="00396420" w:rsidRDefault="00396420" w:rsidP="00CF1D49">
      <w:pPr>
        <w:pStyle w:val="Abstandszeile"/>
      </w:pPr>
    </w:p>
    <w:p w:rsidR="00396420" w:rsidRPr="00396420" w:rsidRDefault="00396420" w:rsidP="007A3DBD">
      <w:pPr>
        <w:pStyle w:val="Kopf8ptlinksnr"/>
        <w:numPr>
          <w:ilvl w:val="0"/>
          <w:numId w:val="49"/>
        </w:numPr>
        <w:jc w:val="both"/>
        <w:rPr>
          <w:sz w:val="20"/>
        </w:rPr>
      </w:pPr>
      <w:r w:rsidRPr="00396420">
        <w:rPr>
          <w:sz w:val="20"/>
        </w:rPr>
        <w:t>Notieren Sie Ihre Beobachtungen in der untenstehenden Tabelle. Ergänzen Sie die fehlende Farbe vor dem Erhitzen.</w:t>
      </w:r>
    </w:p>
    <w:p w:rsidR="00396420" w:rsidRDefault="00396420" w:rsidP="00CF1D49">
      <w:pPr>
        <w:pStyle w:val="Abstandszeile"/>
      </w:pPr>
    </w:p>
    <w:tbl>
      <w:tblPr>
        <w:tblStyle w:val="Tabellenraster"/>
        <w:tblW w:w="7195" w:type="dxa"/>
        <w:tblInd w:w="284" w:type="dxa"/>
        <w:tblLook w:val="04A0" w:firstRow="1" w:lastRow="0" w:firstColumn="1" w:lastColumn="0" w:noHBand="0" w:noVBand="1"/>
      </w:tblPr>
      <w:tblGrid>
        <w:gridCol w:w="2455"/>
        <w:gridCol w:w="2423"/>
        <w:gridCol w:w="2317"/>
      </w:tblGrid>
      <w:tr w:rsidR="00396420" w:rsidRPr="000A32F4" w:rsidTr="003735B0">
        <w:tc>
          <w:tcPr>
            <w:tcW w:w="2455" w:type="dxa"/>
          </w:tcPr>
          <w:p w:rsidR="00396420" w:rsidRPr="000A32F4" w:rsidRDefault="00396420" w:rsidP="00996036">
            <w:pPr>
              <w:pStyle w:val="Kopf8ptlinksnr"/>
              <w:numPr>
                <w:ilvl w:val="0"/>
                <w:numId w:val="0"/>
              </w:numPr>
              <w:jc w:val="both"/>
              <w:rPr>
                <w:b/>
                <w:sz w:val="20"/>
              </w:rPr>
            </w:pPr>
            <w:r w:rsidRPr="000A32F4">
              <w:rPr>
                <w:b/>
                <w:sz w:val="20"/>
              </w:rPr>
              <w:t>Chemikalien</w:t>
            </w:r>
          </w:p>
        </w:tc>
        <w:tc>
          <w:tcPr>
            <w:tcW w:w="2423" w:type="dxa"/>
          </w:tcPr>
          <w:p w:rsidR="00396420" w:rsidRPr="000A32F4" w:rsidRDefault="00396420" w:rsidP="00996036">
            <w:pPr>
              <w:pStyle w:val="Kopf8ptlinksnr"/>
              <w:numPr>
                <w:ilvl w:val="0"/>
                <w:numId w:val="0"/>
              </w:numPr>
              <w:jc w:val="both"/>
              <w:rPr>
                <w:b/>
                <w:sz w:val="20"/>
              </w:rPr>
            </w:pPr>
            <w:r w:rsidRPr="000A32F4">
              <w:rPr>
                <w:b/>
                <w:sz w:val="20"/>
              </w:rPr>
              <w:t xml:space="preserve">Farbe </w:t>
            </w:r>
            <w:r w:rsidRPr="000A32F4">
              <w:rPr>
                <w:b/>
                <w:sz w:val="20"/>
                <w:u w:val="single"/>
              </w:rPr>
              <w:t>vor</w:t>
            </w:r>
            <w:r w:rsidRPr="000A32F4">
              <w:rPr>
                <w:b/>
                <w:sz w:val="20"/>
              </w:rPr>
              <w:t xml:space="preserve"> dem Erhitzen</w:t>
            </w:r>
          </w:p>
        </w:tc>
        <w:tc>
          <w:tcPr>
            <w:tcW w:w="2317" w:type="dxa"/>
          </w:tcPr>
          <w:p w:rsidR="00396420" w:rsidRPr="000A32F4" w:rsidRDefault="00396420" w:rsidP="00996036">
            <w:pPr>
              <w:pStyle w:val="Kopf8ptlinksnr"/>
              <w:numPr>
                <w:ilvl w:val="0"/>
                <w:numId w:val="0"/>
              </w:numPr>
              <w:jc w:val="both"/>
              <w:rPr>
                <w:b/>
                <w:sz w:val="20"/>
              </w:rPr>
            </w:pPr>
            <w:r w:rsidRPr="000A32F4">
              <w:rPr>
                <w:b/>
                <w:sz w:val="20"/>
              </w:rPr>
              <w:t xml:space="preserve">Farbe </w:t>
            </w:r>
            <w:r w:rsidRPr="000A32F4">
              <w:rPr>
                <w:b/>
                <w:sz w:val="20"/>
                <w:u w:val="single"/>
              </w:rPr>
              <w:t>nach</w:t>
            </w:r>
            <w:r w:rsidRPr="000A32F4">
              <w:rPr>
                <w:b/>
                <w:sz w:val="20"/>
              </w:rPr>
              <w:t xml:space="preserve"> dem Erhi</w:t>
            </w:r>
            <w:r w:rsidRPr="000A32F4">
              <w:rPr>
                <w:b/>
                <w:sz w:val="20"/>
              </w:rPr>
              <w:t>t</w:t>
            </w:r>
            <w:r w:rsidRPr="000A32F4">
              <w:rPr>
                <w:b/>
                <w:sz w:val="20"/>
              </w:rPr>
              <w:t>zen</w:t>
            </w:r>
          </w:p>
        </w:tc>
      </w:tr>
      <w:tr w:rsidR="00396420" w:rsidTr="003735B0">
        <w:tc>
          <w:tcPr>
            <w:tcW w:w="2455" w:type="dxa"/>
            <w:vAlign w:val="center"/>
          </w:tcPr>
          <w:p w:rsidR="00396420" w:rsidRPr="00E34CA4" w:rsidRDefault="00396420" w:rsidP="00996036">
            <w:pPr>
              <w:pStyle w:val="Textkrper"/>
            </w:pPr>
            <w:r>
              <w:t>Kochsalz</w:t>
            </w:r>
          </w:p>
        </w:tc>
        <w:tc>
          <w:tcPr>
            <w:tcW w:w="2423" w:type="dxa"/>
          </w:tcPr>
          <w:p w:rsidR="00396420" w:rsidRPr="001F1B0E" w:rsidRDefault="00396420" w:rsidP="00996036">
            <w:pPr>
              <w:pStyle w:val="Kopf8ptlinksnr"/>
              <w:numPr>
                <w:ilvl w:val="0"/>
                <w:numId w:val="0"/>
              </w:numPr>
              <w:jc w:val="both"/>
              <w:rPr>
                <w:color w:val="FF0000"/>
                <w:sz w:val="20"/>
              </w:rPr>
            </w:pPr>
            <w:r w:rsidRPr="001F1B0E">
              <w:rPr>
                <w:color w:val="FF0000"/>
                <w:sz w:val="20"/>
              </w:rPr>
              <w:t>Weiß</w:t>
            </w:r>
          </w:p>
        </w:tc>
        <w:tc>
          <w:tcPr>
            <w:tcW w:w="2317" w:type="dxa"/>
          </w:tcPr>
          <w:p w:rsidR="00396420" w:rsidRPr="001F1B0E" w:rsidRDefault="00396420" w:rsidP="00996036">
            <w:pPr>
              <w:pStyle w:val="Kopf8ptlinksnr"/>
              <w:numPr>
                <w:ilvl w:val="0"/>
                <w:numId w:val="0"/>
              </w:numPr>
              <w:jc w:val="both"/>
              <w:rPr>
                <w:color w:val="FF0000"/>
                <w:sz w:val="20"/>
              </w:rPr>
            </w:pPr>
            <w:r w:rsidRPr="001F1B0E">
              <w:rPr>
                <w:color w:val="FF0000"/>
                <w:sz w:val="20"/>
              </w:rPr>
              <w:t>Weiß</w:t>
            </w:r>
          </w:p>
        </w:tc>
      </w:tr>
      <w:tr w:rsidR="00CA56AF" w:rsidTr="003735B0">
        <w:tc>
          <w:tcPr>
            <w:tcW w:w="2455" w:type="dxa"/>
            <w:vAlign w:val="center"/>
          </w:tcPr>
          <w:p w:rsidR="00CA56AF" w:rsidRDefault="00CA56AF" w:rsidP="00996036">
            <w:pPr>
              <w:pStyle w:val="Textkrper"/>
            </w:pPr>
            <w:r>
              <w:t>Haushaltszucker</w:t>
            </w:r>
          </w:p>
        </w:tc>
        <w:tc>
          <w:tcPr>
            <w:tcW w:w="2423" w:type="dxa"/>
          </w:tcPr>
          <w:p w:rsidR="00CA56AF" w:rsidRPr="001F1B0E" w:rsidRDefault="003D26B9" w:rsidP="00996036">
            <w:pPr>
              <w:pStyle w:val="Kopf8ptlinksnr"/>
              <w:numPr>
                <w:ilvl w:val="0"/>
                <w:numId w:val="0"/>
              </w:numPr>
              <w:jc w:val="both"/>
              <w:rPr>
                <w:color w:val="FF0000"/>
                <w:sz w:val="20"/>
              </w:rPr>
            </w:pPr>
            <w:r>
              <w:rPr>
                <w:color w:val="FF0000"/>
                <w:sz w:val="20"/>
              </w:rPr>
              <w:t>Weiß</w:t>
            </w:r>
          </w:p>
        </w:tc>
        <w:tc>
          <w:tcPr>
            <w:tcW w:w="2317" w:type="dxa"/>
          </w:tcPr>
          <w:p w:rsidR="00CA56AF" w:rsidRPr="001F1B0E" w:rsidRDefault="003D26B9" w:rsidP="00996036">
            <w:pPr>
              <w:pStyle w:val="Kopf8ptlinksnr"/>
              <w:numPr>
                <w:ilvl w:val="0"/>
                <w:numId w:val="0"/>
              </w:numPr>
              <w:jc w:val="both"/>
              <w:rPr>
                <w:color w:val="FF0000"/>
                <w:sz w:val="20"/>
              </w:rPr>
            </w:pPr>
            <w:r>
              <w:rPr>
                <w:color w:val="FF0000"/>
                <w:sz w:val="20"/>
              </w:rPr>
              <w:t>Schwarz</w:t>
            </w:r>
          </w:p>
        </w:tc>
      </w:tr>
      <w:tr w:rsidR="00396420" w:rsidTr="003735B0">
        <w:tc>
          <w:tcPr>
            <w:tcW w:w="2455" w:type="dxa"/>
            <w:vAlign w:val="center"/>
          </w:tcPr>
          <w:p w:rsidR="00396420" w:rsidRPr="00E34CA4" w:rsidRDefault="00396420" w:rsidP="00996036">
            <w:pPr>
              <w:pStyle w:val="Textkrper"/>
            </w:pPr>
            <w:r>
              <w:t>Mehl</w:t>
            </w:r>
          </w:p>
        </w:tc>
        <w:tc>
          <w:tcPr>
            <w:tcW w:w="2423" w:type="dxa"/>
          </w:tcPr>
          <w:p w:rsidR="00396420" w:rsidRPr="001F1B0E" w:rsidRDefault="00396420" w:rsidP="00996036">
            <w:pPr>
              <w:pStyle w:val="Kopf8ptlinksnr"/>
              <w:numPr>
                <w:ilvl w:val="0"/>
                <w:numId w:val="0"/>
              </w:numPr>
              <w:jc w:val="both"/>
              <w:rPr>
                <w:color w:val="FF0000"/>
                <w:sz w:val="20"/>
              </w:rPr>
            </w:pPr>
            <w:r w:rsidRPr="001F1B0E">
              <w:rPr>
                <w:color w:val="FF0000"/>
                <w:sz w:val="20"/>
              </w:rPr>
              <w:t>Weiß</w:t>
            </w:r>
          </w:p>
        </w:tc>
        <w:tc>
          <w:tcPr>
            <w:tcW w:w="2317" w:type="dxa"/>
            <w:vAlign w:val="center"/>
          </w:tcPr>
          <w:p w:rsidR="00396420" w:rsidRPr="001F1B0E" w:rsidRDefault="00396420" w:rsidP="00996036">
            <w:pPr>
              <w:pStyle w:val="Kopf8ptlinksnr"/>
              <w:numPr>
                <w:ilvl w:val="0"/>
                <w:numId w:val="0"/>
              </w:numPr>
              <w:jc w:val="both"/>
              <w:rPr>
                <w:color w:val="FF0000"/>
                <w:sz w:val="20"/>
              </w:rPr>
            </w:pPr>
            <w:r w:rsidRPr="001F1B0E">
              <w:rPr>
                <w:color w:val="FF0000"/>
                <w:sz w:val="20"/>
              </w:rPr>
              <w:t>Schwarz</w:t>
            </w:r>
          </w:p>
        </w:tc>
      </w:tr>
      <w:tr w:rsidR="00CA56AF" w:rsidTr="003735B0">
        <w:tc>
          <w:tcPr>
            <w:tcW w:w="2455" w:type="dxa"/>
            <w:vAlign w:val="center"/>
          </w:tcPr>
          <w:p w:rsidR="00CA56AF" w:rsidRDefault="00CA56AF" w:rsidP="00996036">
            <w:pPr>
              <w:pStyle w:val="Textkrper"/>
            </w:pPr>
            <w:r>
              <w:t>Papier</w:t>
            </w:r>
          </w:p>
        </w:tc>
        <w:tc>
          <w:tcPr>
            <w:tcW w:w="2423" w:type="dxa"/>
          </w:tcPr>
          <w:p w:rsidR="00CA56AF" w:rsidRPr="001F1B0E" w:rsidRDefault="003D26B9" w:rsidP="00996036">
            <w:pPr>
              <w:pStyle w:val="Kopf8ptlinksnr"/>
              <w:numPr>
                <w:ilvl w:val="0"/>
                <w:numId w:val="0"/>
              </w:numPr>
              <w:jc w:val="both"/>
              <w:rPr>
                <w:color w:val="FF0000"/>
                <w:sz w:val="20"/>
              </w:rPr>
            </w:pPr>
            <w:r>
              <w:rPr>
                <w:color w:val="FF0000"/>
                <w:sz w:val="20"/>
              </w:rPr>
              <w:t>Weiß</w:t>
            </w:r>
          </w:p>
        </w:tc>
        <w:tc>
          <w:tcPr>
            <w:tcW w:w="2317" w:type="dxa"/>
            <w:vAlign w:val="center"/>
          </w:tcPr>
          <w:p w:rsidR="00CA56AF" w:rsidRPr="001F1B0E" w:rsidRDefault="003D26B9" w:rsidP="00996036">
            <w:pPr>
              <w:pStyle w:val="Kopf8ptlinksnr"/>
              <w:numPr>
                <w:ilvl w:val="0"/>
                <w:numId w:val="0"/>
              </w:numPr>
              <w:jc w:val="both"/>
              <w:rPr>
                <w:color w:val="FF0000"/>
                <w:sz w:val="20"/>
              </w:rPr>
            </w:pPr>
            <w:r>
              <w:rPr>
                <w:color w:val="FF0000"/>
                <w:sz w:val="20"/>
              </w:rPr>
              <w:t>Schwarz</w:t>
            </w:r>
          </w:p>
        </w:tc>
      </w:tr>
      <w:tr w:rsidR="00396420" w:rsidTr="003735B0">
        <w:tc>
          <w:tcPr>
            <w:tcW w:w="2455" w:type="dxa"/>
            <w:vAlign w:val="center"/>
          </w:tcPr>
          <w:p w:rsidR="00396420" w:rsidRPr="00E34CA4" w:rsidRDefault="00396420" w:rsidP="00996036">
            <w:pPr>
              <w:pStyle w:val="Textkrper"/>
            </w:pPr>
            <w:r>
              <w:t>Gummibärchen</w:t>
            </w:r>
          </w:p>
        </w:tc>
        <w:tc>
          <w:tcPr>
            <w:tcW w:w="2423" w:type="dxa"/>
          </w:tcPr>
          <w:p w:rsidR="00396420" w:rsidRPr="001F1B0E" w:rsidRDefault="00396420" w:rsidP="00996036">
            <w:pPr>
              <w:pStyle w:val="Kopf8ptlinksnr"/>
              <w:numPr>
                <w:ilvl w:val="0"/>
                <w:numId w:val="0"/>
              </w:numPr>
              <w:jc w:val="both"/>
              <w:rPr>
                <w:color w:val="FF0000"/>
                <w:sz w:val="20"/>
              </w:rPr>
            </w:pPr>
            <w:r w:rsidRPr="001F1B0E">
              <w:rPr>
                <w:color w:val="FF0000"/>
                <w:sz w:val="20"/>
              </w:rPr>
              <w:t>Je nach Sorte</w:t>
            </w:r>
          </w:p>
        </w:tc>
        <w:tc>
          <w:tcPr>
            <w:tcW w:w="2317" w:type="dxa"/>
            <w:vAlign w:val="center"/>
          </w:tcPr>
          <w:p w:rsidR="00396420" w:rsidRPr="001F1B0E" w:rsidRDefault="00396420" w:rsidP="00996036">
            <w:pPr>
              <w:pStyle w:val="Kopf8ptlinksnr"/>
              <w:numPr>
                <w:ilvl w:val="0"/>
                <w:numId w:val="0"/>
              </w:numPr>
              <w:jc w:val="both"/>
              <w:rPr>
                <w:color w:val="FF0000"/>
                <w:sz w:val="20"/>
              </w:rPr>
            </w:pPr>
            <w:r w:rsidRPr="001F1B0E">
              <w:rPr>
                <w:color w:val="FF0000"/>
                <w:sz w:val="20"/>
              </w:rPr>
              <w:t>Schwarz</w:t>
            </w:r>
          </w:p>
        </w:tc>
      </w:tr>
      <w:tr w:rsidR="00396420" w:rsidTr="003735B0">
        <w:tc>
          <w:tcPr>
            <w:tcW w:w="2455" w:type="dxa"/>
            <w:vAlign w:val="center"/>
          </w:tcPr>
          <w:p w:rsidR="00396420" w:rsidRPr="00E34CA4" w:rsidRDefault="00396420" w:rsidP="00996036">
            <w:pPr>
              <w:pStyle w:val="Textkrper"/>
            </w:pPr>
            <w:r>
              <w:t>Sand</w:t>
            </w:r>
          </w:p>
        </w:tc>
        <w:tc>
          <w:tcPr>
            <w:tcW w:w="2423" w:type="dxa"/>
          </w:tcPr>
          <w:p w:rsidR="00396420" w:rsidRPr="001F1B0E" w:rsidRDefault="00396420" w:rsidP="00996036">
            <w:pPr>
              <w:pStyle w:val="Kopf8ptlinksnr"/>
              <w:numPr>
                <w:ilvl w:val="0"/>
                <w:numId w:val="0"/>
              </w:numPr>
              <w:jc w:val="both"/>
              <w:rPr>
                <w:color w:val="FF0000"/>
                <w:sz w:val="20"/>
              </w:rPr>
            </w:pPr>
            <w:r w:rsidRPr="001F1B0E">
              <w:rPr>
                <w:color w:val="FF0000"/>
                <w:sz w:val="20"/>
              </w:rPr>
              <w:t>Beige</w:t>
            </w:r>
          </w:p>
        </w:tc>
        <w:tc>
          <w:tcPr>
            <w:tcW w:w="2317" w:type="dxa"/>
            <w:vAlign w:val="center"/>
          </w:tcPr>
          <w:p w:rsidR="00396420" w:rsidRPr="001F1B0E" w:rsidRDefault="00396420" w:rsidP="00996036">
            <w:pPr>
              <w:pStyle w:val="Kopf8ptlinksnr"/>
              <w:numPr>
                <w:ilvl w:val="0"/>
                <w:numId w:val="0"/>
              </w:numPr>
              <w:jc w:val="both"/>
              <w:rPr>
                <w:color w:val="FF0000"/>
                <w:sz w:val="20"/>
              </w:rPr>
            </w:pPr>
            <w:r w:rsidRPr="001F1B0E">
              <w:rPr>
                <w:color w:val="FF0000"/>
                <w:sz w:val="20"/>
              </w:rPr>
              <w:t xml:space="preserve">Beige </w:t>
            </w:r>
          </w:p>
        </w:tc>
      </w:tr>
      <w:tr w:rsidR="00CA56AF" w:rsidTr="003735B0">
        <w:tc>
          <w:tcPr>
            <w:tcW w:w="2455" w:type="dxa"/>
            <w:vAlign w:val="center"/>
          </w:tcPr>
          <w:p w:rsidR="00CA56AF" w:rsidRDefault="00CA56AF" w:rsidP="00996036">
            <w:pPr>
              <w:pStyle w:val="Textkrper"/>
            </w:pPr>
            <w:r>
              <w:t>Wolle</w:t>
            </w:r>
          </w:p>
        </w:tc>
        <w:tc>
          <w:tcPr>
            <w:tcW w:w="2423" w:type="dxa"/>
          </w:tcPr>
          <w:p w:rsidR="00CA56AF" w:rsidRPr="001F1B0E" w:rsidRDefault="003D26B9" w:rsidP="00996036">
            <w:pPr>
              <w:pStyle w:val="Kopf8ptlinksnr"/>
              <w:numPr>
                <w:ilvl w:val="0"/>
                <w:numId w:val="0"/>
              </w:numPr>
              <w:jc w:val="both"/>
              <w:rPr>
                <w:color w:val="FF0000"/>
                <w:sz w:val="20"/>
              </w:rPr>
            </w:pPr>
            <w:r>
              <w:rPr>
                <w:color w:val="FF0000"/>
                <w:sz w:val="20"/>
              </w:rPr>
              <w:t>Weiß/ je nach Farbe</w:t>
            </w:r>
          </w:p>
        </w:tc>
        <w:tc>
          <w:tcPr>
            <w:tcW w:w="2317" w:type="dxa"/>
            <w:vAlign w:val="center"/>
          </w:tcPr>
          <w:p w:rsidR="00CA56AF" w:rsidRPr="001F1B0E" w:rsidRDefault="003D26B9" w:rsidP="00282454">
            <w:pPr>
              <w:pStyle w:val="Kopf8ptlinksnr"/>
              <w:numPr>
                <w:ilvl w:val="0"/>
                <w:numId w:val="0"/>
              </w:numPr>
              <w:jc w:val="both"/>
              <w:rPr>
                <w:color w:val="FF0000"/>
                <w:sz w:val="20"/>
              </w:rPr>
            </w:pPr>
            <w:r>
              <w:rPr>
                <w:color w:val="FF0000"/>
                <w:sz w:val="20"/>
              </w:rPr>
              <w:t>Schwarz</w:t>
            </w:r>
          </w:p>
        </w:tc>
      </w:tr>
      <w:tr w:rsidR="00CA56AF" w:rsidTr="003735B0">
        <w:tc>
          <w:tcPr>
            <w:tcW w:w="2455" w:type="dxa"/>
            <w:vAlign w:val="center"/>
          </w:tcPr>
          <w:p w:rsidR="00CA56AF" w:rsidRDefault="00CA56AF" w:rsidP="00996036">
            <w:pPr>
              <w:pStyle w:val="Textkrper"/>
            </w:pPr>
            <w:r>
              <w:t>Kunststoff</w:t>
            </w:r>
          </w:p>
        </w:tc>
        <w:tc>
          <w:tcPr>
            <w:tcW w:w="2423" w:type="dxa"/>
          </w:tcPr>
          <w:p w:rsidR="00CA56AF" w:rsidRPr="001F1B0E" w:rsidRDefault="003D26B9" w:rsidP="00996036">
            <w:pPr>
              <w:pStyle w:val="Kopf8ptlinksnr"/>
              <w:numPr>
                <w:ilvl w:val="0"/>
                <w:numId w:val="0"/>
              </w:numPr>
              <w:jc w:val="both"/>
              <w:rPr>
                <w:color w:val="FF0000"/>
                <w:sz w:val="20"/>
              </w:rPr>
            </w:pPr>
            <w:r>
              <w:rPr>
                <w:color w:val="FF0000"/>
                <w:sz w:val="20"/>
              </w:rPr>
              <w:t>Je nach Farbe</w:t>
            </w:r>
          </w:p>
        </w:tc>
        <w:tc>
          <w:tcPr>
            <w:tcW w:w="2317" w:type="dxa"/>
            <w:vAlign w:val="center"/>
          </w:tcPr>
          <w:p w:rsidR="00CA56AF" w:rsidRPr="001F1B0E" w:rsidRDefault="003D26B9" w:rsidP="00996036">
            <w:pPr>
              <w:pStyle w:val="Kopf8ptlinksnr"/>
              <w:numPr>
                <w:ilvl w:val="0"/>
                <w:numId w:val="0"/>
              </w:numPr>
              <w:jc w:val="both"/>
              <w:rPr>
                <w:color w:val="FF0000"/>
                <w:sz w:val="20"/>
              </w:rPr>
            </w:pPr>
            <w:r>
              <w:rPr>
                <w:color w:val="FF0000"/>
                <w:sz w:val="20"/>
              </w:rPr>
              <w:t>Schwarz</w:t>
            </w:r>
          </w:p>
        </w:tc>
      </w:tr>
    </w:tbl>
    <w:p w:rsidR="00396420" w:rsidRDefault="00396420" w:rsidP="00CF1D49">
      <w:pPr>
        <w:pStyle w:val="Abstandszeile"/>
      </w:pPr>
    </w:p>
    <w:p w:rsidR="00396420" w:rsidRDefault="00396420" w:rsidP="00996036">
      <w:pPr>
        <w:pStyle w:val="Kopf8ptlinksnr"/>
        <w:jc w:val="both"/>
        <w:rPr>
          <w:sz w:val="20"/>
        </w:rPr>
      </w:pPr>
      <w:r>
        <w:rPr>
          <w:sz w:val="20"/>
        </w:rPr>
        <w:t xml:space="preserve">Kreuzen Sie in der unten stehenden Tabelle an, welcher Stoff anorganisch (AC) und organisch (OC) ist. </w:t>
      </w:r>
    </w:p>
    <w:p w:rsidR="00396420" w:rsidRPr="003720A3" w:rsidRDefault="00396420" w:rsidP="00CF1D49">
      <w:pPr>
        <w:pStyle w:val="Abstandszeile"/>
      </w:pPr>
    </w:p>
    <w:tbl>
      <w:tblPr>
        <w:tblStyle w:val="Tabellenraster"/>
        <w:tblW w:w="3423" w:type="dxa"/>
        <w:tblInd w:w="284" w:type="dxa"/>
        <w:tblLook w:val="04A0" w:firstRow="1" w:lastRow="0" w:firstColumn="1" w:lastColumn="0" w:noHBand="0" w:noVBand="1"/>
      </w:tblPr>
      <w:tblGrid>
        <w:gridCol w:w="2444"/>
        <w:gridCol w:w="499"/>
        <w:gridCol w:w="480"/>
      </w:tblGrid>
      <w:tr w:rsidR="00396420" w:rsidRPr="000A32F4" w:rsidTr="007475A9">
        <w:tc>
          <w:tcPr>
            <w:tcW w:w="2444" w:type="dxa"/>
          </w:tcPr>
          <w:p w:rsidR="00396420" w:rsidRPr="000A32F4" w:rsidRDefault="00396420" w:rsidP="007475A9">
            <w:pPr>
              <w:pStyle w:val="Kopf8ptlinksnr"/>
              <w:numPr>
                <w:ilvl w:val="0"/>
                <w:numId w:val="0"/>
              </w:numPr>
              <w:rPr>
                <w:b/>
                <w:sz w:val="20"/>
              </w:rPr>
            </w:pPr>
            <w:r w:rsidRPr="000A32F4">
              <w:rPr>
                <w:b/>
                <w:sz w:val="20"/>
              </w:rPr>
              <w:t>Chemikalien</w:t>
            </w:r>
          </w:p>
        </w:tc>
        <w:tc>
          <w:tcPr>
            <w:tcW w:w="499" w:type="dxa"/>
          </w:tcPr>
          <w:p w:rsidR="00396420" w:rsidRPr="000A32F4" w:rsidRDefault="00396420" w:rsidP="007475A9">
            <w:pPr>
              <w:pStyle w:val="Kopf8ptlinksnr"/>
              <w:numPr>
                <w:ilvl w:val="0"/>
                <w:numId w:val="0"/>
              </w:numPr>
              <w:rPr>
                <w:b/>
                <w:sz w:val="20"/>
              </w:rPr>
            </w:pPr>
            <w:r>
              <w:rPr>
                <w:b/>
                <w:sz w:val="20"/>
              </w:rPr>
              <w:t>AC</w:t>
            </w:r>
          </w:p>
        </w:tc>
        <w:tc>
          <w:tcPr>
            <w:tcW w:w="480" w:type="dxa"/>
          </w:tcPr>
          <w:p w:rsidR="00396420" w:rsidRPr="000A32F4" w:rsidRDefault="00396420" w:rsidP="007475A9">
            <w:pPr>
              <w:pStyle w:val="Kopf8ptlinksnr"/>
              <w:numPr>
                <w:ilvl w:val="0"/>
                <w:numId w:val="0"/>
              </w:numPr>
              <w:rPr>
                <w:b/>
                <w:sz w:val="20"/>
              </w:rPr>
            </w:pPr>
            <w:r>
              <w:rPr>
                <w:b/>
                <w:sz w:val="20"/>
              </w:rPr>
              <w:t>OC</w:t>
            </w:r>
          </w:p>
        </w:tc>
      </w:tr>
      <w:tr w:rsidR="00396420" w:rsidTr="00730C68">
        <w:trPr>
          <w:trHeight w:val="170"/>
        </w:trPr>
        <w:tc>
          <w:tcPr>
            <w:tcW w:w="2444" w:type="dxa"/>
            <w:vAlign w:val="center"/>
          </w:tcPr>
          <w:p w:rsidR="00396420" w:rsidRPr="00E34CA4" w:rsidRDefault="00396420" w:rsidP="00CF1D49">
            <w:pPr>
              <w:pStyle w:val="TabelleLinks8PT"/>
            </w:pPr>
            <w:r>
              <w:t>Kochsalz</w:t>
            </w:r>
          </w:p>
        </w:tc>
        <w:tc>
          <w:tcPr>
            <w:tcW w:w="499" w:type="dxa"/>
            <w:vAlign w:val="center"/>
          </w:tcPr>
          <w:p w:rsidR="00396420" w:rsidRPr="00C84FCA" w:rsidRDefault="00C84FCA" w:rsidP="00CF1D49">
            <w:pPr>
              <w:pStyle w:val="TabelleLinks8PT"/>
              <w:rPr>
                <w:color w:val="FF0000"/>
                <w:sz w:val="32"/>
                <w:szCs w:val="32"/>
              </w:rPr>
            </w:pPr>
            <w:r w:rsidRPr="00C84FCA">
              <w:rPr>
                <w:color w:val="FF0000"/>
                <w:sz w:val="32"/>
                <w:szCs w:val="32"/>
              </w:rPr>
              <w:t>x</w:t>
            </w:r>
          </w:p>
        </w:tc>
        <w:tc>
          <w:tcPr>
            <w:tcW w:w="480" w:type="dxa"/>
            <w:vAlign w:val="center"/>
          </w:tcPr>
          <w:p w:rsidR="00396420" w:rsidRPr="00C84FCA" w:rsidRDefault="00396420" w:rsidP="00CF1D49">
            <w:pPr>
              <w:pStyle w:val="TabelleLinks8PT"/>
              <w:rPr>
                <w:color w:val="FF0000"/>
                <w:sz w:val="32"/>
                <w:szCs w:val="32"/>
              </w:rPr>
            </w:pPr>
          </w:p>
        </w:tc>
      </w:tr>
      <w:tr w:rsidR="00730C68" w:rsidTr="00730C68">
        <w:trPr>
          <w:trHeight w:val="170"/>
        </w:trPr>
        <w:tc>
          <w:tcPr>
            <w:tcW w:w="2444" w:type="dxa"/>
            <w:vAlign w:val="center"/>
          </w:tcPr>
          <w:p w:rsidR="00730C68" w:rsidRDefault="00730C68" w:rsidP="00CF1D49">
            <w:pPr>
              <w:pStyle w:val="TabelleLinks8PT"/>
            </w:pPr>
            <w:r>
              <w:t>Haushaltszucker</w:t>
            </w:r>
          </w:p>
        </w:tc>
        <w:tc>
          <w:tcPr>
            <w:tcW w:w="499" w:type="dxa"/>
            <w:vAlign w:val="center"/>
          </w:tcPr>
          <w:p w:rsidR="00730C68" w:rsidRPr="00C84FCA" w:rsidRDefault="00730C68" w:rsidP="00CF1D49">
            <w:pPr>
              <w:pStyle w:val="TabelleLinks8PT"/>
              <w:rPr>
                <w:color w:val="FF0000"/>
                <w:sz w:val="32"/>
                <w:szCs w:val="32"/>
              </w:rPr>
            </w:pPr>
          </w:p>
        </w:tc>
        <w:tc>
          <w:tcPr>
            <w:tcW w:w="480" w:type="dxa"/>
            <w:vAlign w:val="center"/>
          </w:tcPr>
          <w:p w:rsidR="00730C68" w:rsidRPr="00C84FCA" w:rsidRDefault="003D26B9" w:rsidP="00CF1D49">
            <w:pPr>
              <w:pStyle w:val="TabelleLinks8PT"/>
              <w:rPr>
                <w:color w:val="FF0000"/>
                <w:sz w:val="32"/>
                <w:szCs w:val="32"/>
              </w:rPr>
            </w:pPr>
            <w:r>
              <w:rPr>
                <w:color w:val="FF0000"/>
                <w:sz w:val="32"/>
                <w:szCs w:val="32"/>
              </w:rPr>
              <w:t>x</w:t>
            </w:r>
          </w:p>
        </w:tc>
      </w:tr>
      <w:tr w:rsidR="00396420" w:rsidTr="00730C68">
        <w:trPr>
          <w:trHeight w:val="170"/>
        </w:trPr>
        <w:tc>
          <w:tcPr>
            <w:tcW w:w="2444" w:type="dxa"/>
            <w:vAlign w:val="center"/>
          </w:tcPr>
          <w:p w:rsidR="00396420" w:rsidRPr="00E34CA4" w:rsidRDefault="00396420" w:rsidP="00CF1D49">
            <w:pPr>
              <w:pStyle w:val="TabelleLinks8PT"/>
            </w:pPr>
            <w:r>
              <w:t>Mehl</w:t>
            </w:r>
          </w:p>
        </w:tc>
        <w:tc>
          <w:tcPr>
            <w:tcW w:w="499" w:type="dxa"/>
            <w:vAlign w:val="center"/>
          </w:tcPr>
          <w:p w:rsidR="00396420" w:rsidRPr="00C84FCA" w:rsidRDefault="00396420" w:rsidP="00CF1D49">
            <w:pPr>
              <w:pStyle w:val="TabelleLinks8PT"/>
              <w:rPr>
                <w:color w:val="FF0000"/>
                <w:sz w:val="32"/>
                <w:szCs w:val="32"/>
              </w:rPr>
            </w:pPr>
          </w:p>
        </w:tc>
        <w:tc>
          <w:tcPr>
            <w:tcW w:w="480" w:type="dxa"/>
            <w:vAlign w:val="center"/>
          </w:tcPr>
          <w:p w:rsidR="00396420" w:rsidRPr="00C84FCA" w:rsidRDefault="00C84FCA" w:rsidP="00CF1D49">
            <w:pPr>
              <w:pStyle w:val="TabelleLinks8PT"/>
              <w:rPr>
                <w:color w:val="FF0000"/>
                <w:sz w:val="32"/>
                <w:szCs w:val="32"/>
              </w:rPr>
            </w:pPr>
            <w:r w:rsidRPr="00C84FCA">
              <w:rPr>
                <w:color w:val="FF0000"/>
                <w:sz w:val="32"/>
                <w:szCs w:val="32"/>
              </w:rPr>
              <w:t>x</w:t>
            </w:r>
          </w:p>
        </w:tc>
      </w:tr>
      <w:tr w:rsidR="00730C68" w:rsidTr="00730C68">
        <w:trPr>
          <w:trHeight w:val="170"/>
        </w:trPr>
        <w:tc>
          <w:tcPr>
            <w:tcW w:w="2444" w:type="dxa"/>
            <w:vAlign w:val="center"/>
          </w:tcPr>
          <w:p w:rsidR="00730C68" w:rsidRDefault="00730C68" w:rsidP="00CF1D49">
            <w:pPr>
              <w:pStyle w:val="TabelleLinks8PT"/>
            </w:pPr>
            <w:r>
              <w:t>Papier</w:t>
            </w:r>
          </w:p>
        </w:tc>
        <w:tc>
          <w:tcPr>
            <w:tcW w:w="499" w:type="dxa"/>
            <w:vAlign w:val="center"/>
          </w:tcPr>
          <w:p w:rsidR="00730C68" w:rsidRPr="00C84FCA" w:rsidRDefault="00730C68" w:rsidP="00CF1D49">
            <w:pPr>
              <w:pStyle w:val="TabelleLinks8PT"/>
              <w:rPr>
                <w:color w:val="FF0000"/>
                <w:sz w:val="32"/>
                <w:szCs w:val="32"/>
              </w:rPr>
            </w:pPr>
          </w:p>
        </w:tc>
        <w:tc>
          <w:tcPr>
            <w:tcW w:w="480" w:type="dxa"/>
            <w:vAlign w:val="center"/>
          </w:tcPr>
          <w:p w:rsidR="00730C68" w:rsidRPr="00C84FCA" w:rsidRDefault="003D26B9" w:rsidP="00CF1D49">
            <w:pPr>
              <w:pStyle w:val="TabelleLinks8PT"/>
              <w:rPr>
                <w:color w:val="FF0000"/>
                <w:sz w:val="32"/>
                <w:szCs w:val="32"/>
              </w:rPr>
            </w:pPr>
            <w:r>
              <w:rPr>
                <w:color w:val="FF0000"/>
                <w:sz w:val="32"/>
                <w:szCs w:val="32"/>
              </w:rPr>
              <w:t>x</w:t>
            </w:r>
          </w:p>
        </w:tc>
      </w:tr>
      <w:tr w:rsidR="00396420" w:rsidTr="00730C68">
        <w:trPr>
          <w:trHeight w:val="170"/>
        </w:trPr>
        <w:tc>
          <w:tcPr>
            <w:tcW w:w="2444" w:type="dxa"/>
            <w:vAlign w:val="center"/>
          </w:tcPr>
          <w:p w:rsidR="00396420" w:rsidRPr="00E34CA4" w:rsidRDefault="00396420" w:rsidP="00CF1D49">
            <w:pPr>
              <w:pStyle w:val="TabelleLinks8PT"/>
            </w:pPr>
            <w:r>
              <w:t>Gummibärchen</w:t>
            </w:r>
          </w:p>
        </w:tc>
        <w:tc>
          <w:tcPr>
            <w:tcW w:w="499" w:type="dxa"/>
            <w:vAlign w:val="center"/>
          </w:tcPr>
          <w:p w:rsidR="00396420" w:rsidRPr="00C84FCA" w:rsidRDefault="00396420" w:rsidP="00CF1D49">
            <w:pPr>
              <w:pStyle w:val="TabelleLinks8PT"/>
              <w:rPr>
                <w:color w:val="FF0000"/>
                <w:sz w:val="32"/>
                <w:szCs w:val="32"/>
              </w:rPr>
            </w:pPr>
          </w:p>
        </w:tc>
        <w:tc>
          <w:tcPr>
            <w:tcW w:w="480" w:type="dxa"/>
            <w:vAlign w:val="center"/>
          </w:tcPr>
          <w:p w:rsidR="00396420" w:rsidRPr="00C84FCA" w:rsidRDefault="00C84FCA" w:rsidP="00CF1D49">
            <w:pPr>
              <w:pStyle w:val="TabelleLinks8PT"/>
              <w:rPr>
                <w:color w:val="FF0000"/>
                <w:sz w:val="32"/>
                <w:szCs w:val="32"/>
              </w:rPr>
            </w:pPr>
            <w:r w:rsidRPr="00C84FCA">
              <w:rPr>
                <w:color w:val="FF0000"/>
                <w:sz w:val="32"/>
                <w:szCs w:val="32"/>
              </w:rPr>
              <w:t>x</w:t>
            </w:r>
          </w:p>
        </w:tc>
      </w:tr>
      <w:tr w:rsidR="00396420" w:rsidTr="00730C68">
        <w:trPr>
          <w:trHeight w:val="170"/>
        </w:trPr>
        <w:tc>
          <w:tcPr>
            <w:tcW w:w="2444" w:type="dxa"/>
            <w:vAlign w:val="center"/>
          </w:tcPr>
          <w:p w:rsidR="00396420" w:rsidRPr="00E34CA4" w:rsidRDefault="00396420" w:rsidP="00CF1D49">
            <w:pPr>
              <w:pStyle w:val="TabelleLinks8PT"/>
            </w:pPr>
            <w:r>
              <w:t>Sand</w:t>
            </w:r>
          </w:p>
        </w:tc>
        <w:tc>
          <w:tcPr>
            <w:tcW w:w="499" w:type="dxa"/>
            <w:vAlign w:val="center"/>
          </w:tcPr>
          <w:p w:rsidR="00396420" w:rsidRPr="00C84FCA" w:rsidRDefault="00C84FCA" w:rsidP="00CF1D49">
            <w:pPr>
              <w:pStyle w:val="TabelleLinks8PT"/>
              <w:rPr>
                <w:color w:val="FF0000"/>
                <w:sz w:val="32"/>
                <w:szCs w:val="32"/>
              </w:rPr>
            </w:pPr>
            <w:r w:rsidRPr="00C84FCA">
              <w:rPr>
                <w:color w:val="FF0000"/>
                <w:sz w:val="32"/>
                <w:szCs w:val="32"/>
              </w:rPr>
              <w:t>x</w:t>
            </w:r>
          </w:p>
        </w:tc>
        <w:tc>
          <w:tcPr>
            <w:tcW w:w="480" w:type="dxa"/>
            <w:vAlign w:val="center"/>
          </w:tcPr>
          <w:p w:rsidR="00396420" w:rsidRPr="00C84FCA" w:rsidRDefault="00396420" w:rsidP="00CF1D49">
            <w:pPr>
              <w:pStyle w:val="TabelleLinks8PT"/>
              <w:rPr>
                <w:color w:val="FF0000"/>
                <w:sz w:val="32"/>
                <w:szCs w:val="32"/>
              </w:rPr>
            </w:pPr>
          </w:p>
        </w:tc>
      </w:tr>
      <w:tr w:rsidR="00730C68" w:rsidTr="00730C68">
        <w:trPr>
          <w:trHeight w:val="170"/>
        </w:trPr>
        <w:tc>
          <w:tcPr>
            <w:tcW w:w="2444" w:type="dxa"/>
            <w:vAlign w:val="center"/>
          </w:tcPr>
          <w:p w:rsidR="00730C68" w:rsidRDefault="00730C68" w:rsidP="00CF1D49">
            <w:pPr>
              <w:pStyle w:val="TabelleLinks8PT"/>
            </w:pPr>
            <w:r>
              <w:t>Wolle</w:t>
            </w:r>
          </w:p>
        </w:tc>
        <w:tc>
          <w:tcPr>
            <w:tcW w:w="499" w:type="dxa"/>
            <w:vAlign w:val="center"/>
          </w:tcPr>
          <w:p w:rsidR="00730C68" w:rsidRPr="00C84FCA" w:rsidRDefault="00730C68" w:rsidP="00CF1D49">
            <w:pPr>
              <w:pStyle w:val="TabelleLinks8PT"/>
              <w:rPr>
                <w:color w:val="FF0000"/>
                <w:sz w:val="32"/>
                <w:szCs w:val="32"/>
              </w:rPr>
            </w:pPr>
          </w:p>
        </w:tc>
        <w:tc>
          <w:tcPr>
            <w:tcW w:w="480" w:type="dxa"/>
            <w:vAlign w:val="center"/>
          </w:tcPr>
          <w:p w:rsidR="00730C68" w:rsidRPr="00C84FCA" w:rsidRDefault="003D26B9" w:rsidP="00CF1D49">
            <w:pPr>
              <w:pStyle w:val="TabelleLinks8PT"/>
              <w:rPr>
                <w:color w:val="FF0000"/>
                <w:sz w:val="32"/>
                <w:szCs w:val="32"/>
              </w:rPr>
            </w:pPr>
            <w:r>
              <w:rPr>
                <w:color w:val="FF0000"/>
                <w:sz w:val="32"/>
                <w:szCs w:val="32"/>
              </w:rPr>
              <w:t>x</w:t>
            </w:r>
          </w:p>
        </w:tc>
      </w:tr>
      <w:tr w:rsidR="00730C68" w:rsidTr="00730C68">
        <w:trPr>
          <w:trHeight w:val="170"/>
        </w:trPr>
        <w:tc>
          <w:tcPr>
            <w:tcW w:w="2444" w:type="dxa"/>
            <w:vAlign w:val="center"/>
          </w:tcPr>
          <w:p w:rsidR="00730C68" w:rsidRDefault="00730C68" w:rsidP="00CF1D49">
            <w:pPr>
              <w:pStyle w:val="TabelleLinks8PT"/>
            </w:pPr>
            <w:r>
              <w:t>Kunststoff</w:t>
            </w:r>
          </w:p>
        </w:tc>
        <w:tc>
          <w:tcPr>
            <w:tcW w:w="499" w:type="dxa"/>
            <w:vAlign w:val="center"/>
          </w:tcPr>
          <w:p w:rsidR="00730C68" w:rsidRPr="00C84FCA" w:rsidRDefault="00730C68" w:rsidP="00CF1D49">
            <w:pPr>
              <w:pStyle w:val="TabelleLinks8PT"/>
              <w:rPr>
                <w:color w:val="FF0000"/>
                <w:sz w:val="32"/>
                <w:szCs w:val="32"/>
              </w:rPr>
            </w:pPr>
          </w:p>
        </w:tc>
        <w:tc>
          <w:tcPr>
            <w:tcW w:w="480" w:type="dxa"/>
            <w:vAlign w:val="center"/>
          </w:tcPr>
          <w:p w:rsidR="00730C68" w:rsidRPr="00C84FCA" w:rsidRDefault="003D26B9" w:rsidP="00CF1D49">
            <w:pPr>
              <w:pStyle w:val="TabelleLinks8PT"/>
              <w:rPr>
                <w:color w:val="FF0000"/>
                <w:sz w:val="32"/>
                <w:szCs w:val="32"/>
              </w:rPr>
            </w:pPr>
            <w:r>
              <w:rPr>
                <w:color w:val="FF0000"/>
                <w:sz w:val="32"/>
                <w:szCs w:val="32"/>
              </w:rPr>
              <w:t>x</w:t>
            </w:r>
          </w:p>
        </w:tc>
      </w:tr>
    </w:tbl>
    <w:p w:rsidR="00396420" w:rsidRDefault="00396420" w:rsidP="00CF1D49">
      <w:pPr>
        <w:pStyle w:val="Abstandszeile"/>
      </w:pPr>
    </w:p>
    <w:p w:rsidR="00396420" w:rsidRPr="00187870" w:rsidRDefault="00396420" w:rsidP="00396420">
      <w:pPr>
        <w:pStyle w:val="Textkrper"/>
        <w:ind w:left="66"/>
        <w:rPr>
          <w:b/>
        </w:rPr>
      </w:pPr>
      <w:r w:rsidRPr="00187870">
        <w:rPr>
          <w:b/>
        </w:rPr>
        <w:t>Begründung:</w:t>
      </w:r>
    </w:p>
    <w:p w:rsidR="00396420" w:rsidRPr="001F1B0E" w:rsidRDefault="00396420" w:rsidP="00996036">
      <w:pPr>
        <w:pStyle w:val="Textkrper"/>
        <w:ind w:left="66"/>
      </w:pPr>
      <w:r w:rsidRPr="001F1B0E">
        <w:t xml:space="preserve">Alle Stoffe, die nach dem Erhitzen </w:t>
      </w:r>
      <w:r w:rsidR="00C84FCA" w:rsidRPr="001F1B0E">
        <w:rPr>
          <w:color w:val="FF0000"/>
          <w:u w:val="single"/>
        </w:rPr>
        <w:t>unverändert</w:t>
      </w:r>
      <w:r w:rsidRPr="001F1B0E">
        <w:rPr>
          <w:color w:val="FF0000"/>
        </w:rPr>
        <w:t xml:space="preserve"> </w:t>
      </w:r>
      <w:r w:rsidRPr="001F1B0E">
        <w:t xml:space="preserve">sind, sind </w:t>
      </w:r>
      <w:r w:rsidRPr="001F1B0E">
        <w:rPr>
          <w:b/>
        </w:rPr>
        <w:t>an</w:t>
      </w:r>
      <w:r w:rsidRPr="001F1B0E">
        <w:t xml:space="preserve">organische Stoffe, hierzu gehören </w:t>
      </w:r>
      <w:r w:rsidR="00C84FCA" w:rsidRPr="001F1B0E">
        <w:rPr>
          <w:color w:val="FF0000"/>
          <w:u w:val="single"/>
        </w:rPr>
        <w:t>Kochsalz</w:t>
      </w:r>
      <w:r w:rsidRPr="001F1B0E">
        <w:t xml:space="preserve"> und </w:t>
      </w:r>
      <w:r w:rsidR="00C84FCA" w:rsidRPr="001F1B0E">
        <w:rPr>
          <w:color w:val="FF0000"/>
          <w:u w:val="single"/>
        </w:rPr>
        <w:t>Sand</w:t>
      </w:r>
      <w:r w:rsidR="00C84FCA" w:rsidRPr="001F1B0E">
        <w:t>.</w:t>
      </w:r>
    </w:p>
    <w:p w:rsidR="00396420" w:rsidRPr="001F1B0E" w:rsidRDefault="00396420" w:rsidP="00996036">
      <w:pPr>
        <w:pStyle w:val="Textkrper"/>
        <w:ind w:left="66"/>
      </w:pPr>
      <w:r w:rsidRPr="001F1B0E">
        <w:t xml:space="preserve">Alle Stoffe, die nach dem Erhitzen </w:t>
      </w:r>
      <w:r w:rsidR="00C84FCA" w:rsidRPr="001F1B0E">
        <w:rPr>
          <w:color w:val="FF0000"/>
          <w:u w:val="single"/>
        </w:rPr>
        <w:t>schwarz</w:t>
      </w:r>
      <w:r w:rsidRPr="001F1B0E">
        <w:t xml:space="preserve"> sind, sind organische Stoffe, hierzu gehören </w:t>
      </w:r>
      <w:r w:rsidR="00C84FCA" w:rsidRPr="001F1B0E">
        <w:rPr>
          <w:color w:val="FF0000"/>
          <w:u w:val="single"/>
        </w:rPr>
        <w:t>Mehl</w:t>
      </w:r>
      <w:r w:rsidRPr="001F1B0E">
        <w:t xml:space="preserve"> und </w:t>
      </w:r>
      <w:r w:rsidR="00C84FCA" w:rsidRPr="001F1B0E">
        <w:rPr>
          <w:color w:val="FF0000"/>
          <w:u w:val="single"/>
        </w:rPr>
        <w:t>Gummibärchen</w:t>
      </w:r>
      <w:r w:rsidR="00C84FCA" w:rsidRPr="001F1B0E">
        <w:t>.</w:t>
      </w:r>
    </w:p>
    <w:p w:rsidR="00396420" w:rsidRDefault="00396420" w:rsidP="00730C68">
      <w:pPr>
        <w:spacing w:line="120" w:lineRule="exact"/>
        <w:jc w:val="both"/>
      </w:pPr>
    </w:p>
    <w:p w:rsidR="00396420" w:rsidRDefault="00396420" w:rsidP="00996036">
      <w:pPr>
        <w:pStyle w:val="Kopf8ptlinksnr"/>
        <w:jc w:val="both"/>
        <w:rPr>
          <w:sz w:val="20"/>
        </w:rPr>
      </w:pPr>
      <w:r>
        <w:rPr>
          <w:sz w:val="20"/>
        </w:rPr>
        <w:t>Kreuzen Sie das Element an</w:t>
      </w:r>
      <w:r w:rsidRPr="004A3D1C">
        <w:rPr>
          <w:sz w:val="20"/>
        </w:rPr>
        <w:t xml:space="preserve">, das in </w:t>
      </w:r>
      <w:r>
        <w:rPr>
          <w:sz w:val="20"/>
        </w:rPr>
        <w:t xml:space="preserve">einfachen </w:t>
      </w:r>
      <w:r w:rsidRPr="004A3D1C">
        <w:rPr>
          <w:sz w:val="20"/>
        </w:rPr>
        <w:t>organischen Stoffen enthalten ist</w:t>
      </w:r>
      <w:r>
        <w:rPr>
          <w:sz w:val="20"/>
        </w:rPr>
        <w:t xml:space="preserve"> und durch diesen Versuch sichtbar gemacht wird. Begründen Sie kurz.</w:t>
      </w:r>
    </w:p>
    <w:p w:rsidR="00396420" w:rsidRPr="007173A5" w:rsidRDefault="0016369A" w:rsidP="00996036">
      <w:pPr>
        <w:pStyle w:val="Kopf8ptlinksnr"/>
        <w:numPr>
          <w:ilvl w:val="0"/>
          <w:numId w:val="0"/>
        </w:numPr>
        <w:ind w:left="568"/>
        <w:jc w:val="both"/>
        <w:rPr>
          <w:sz w:val="20"/>
        </w:rPr>
      </w:pPr>
      <w:r>
        <w:rPr>
          <w:sz w:val="20"/>
        </w:rPr>
        <w:t xml:space="preserve">O   </w:t>
      </w:r>
      <w:r w:rsidR="00396420" w:rsidRPr="007173A5">
        <w:rPr>
          <w:sz w:val="20"/>
        </w:rPr>
        <w:t>Schwefel</w:t>
      </w:r>
      <w:r w:rsidR="00396420" w:rsidRPr="007173A5">
        <w:rPr>
          <w:sz w:val="20"/>
        </w:rPr>
        <w:tab/>
      </w:r>
      <w:r w:rsidR="00396420" w:rsidRPr="007173A5">
        <w:rPr>
          <w:sz w:val="20"/>
        </w:rPr>
        <w:tab/>
      </w:r>
    </w:p>
    <w:p w:rsidR="007475A9" w:rsidRDefault="007475A9" w:rsidP="00996036">
      <w:pPr>
        <w:pStyle w:val="Kopf8ptlinksnr"/>
        <w:numPr>
          <w:ilvl w:val="0"/>
          <w:numId w:val="0"/>
        </w:numPr>
        <w:ind w:left="284" w:firstLine="284"/>
        <w:jc w:val="both"/>
        <w:rPr>
          <w:sz w:val="20"/>
        </w:rPr>
      </w:pPr>
      <w:r>
        <w:rPr>
          <w:sz w:val="20"/>
        </w:rPr>
        <w:t>O</w:t>
      </w:r>
      <w:r w:rsidR="0016369A">
        <w:rPr>
          <w:sz w:val="20"/>
        </w:rPr>
        <w:t xml:space="preserve">   </w:t>
      </w:r>
      <w:r w:rsidR="00396420">
        <w:rPr>
          <w:sz w:val="20"/>
        </w:rPr>
        <w:t>Sauerstoff</w:t>
      </w:r>
    </w:p>
    <w:p w:rsidR="00396420" w:rsidRPr="007475A9" w:rsidRDefault="007475A9" w:rsidP="0016369A">
      <w:pPr>
        <w:pStyle w:val="Kopf8ptlinksnr"/>
        <w:numPr>
          <w:ilvl w:val="0"/>
          <w:numId w:val="0"/>
        </w:numPr>
        <w:ind w:left="1408" w:hanging="840"/>
        <w:jc w:val="both"/>
        <w:rPr>
          <w:sz w:val="20"/>
        </w:rPr>
      </w:pPr>
      <w:r w:rsidRPr="007475A9">
        <w:rPr>
          <w:rFonts w:eastAsia="Calibri"/>
          <w:color w:val="FF0000"/>
          <w:sz w:val="32"/>
          <w:szCs w:val="32"/>
          <w:lang w:eastAsia="de-DE"/>
        </w:rPr>
        <w:t>X</w:t>
      </w:r>
      <w:r w:rsidR="0016369A">
        <w:rPr>
          <w:sz w:val="20"/>
        </w:rPr>
        <w:t xml:space="preserve"> </w:t>
      </w:r>
      <w:r>
        <w:rPr>
          <w:sz w:val="20"/>
        </w:rPr>
        <w:t xml:space="preserve">Kohlenstoff: </w:t>
      </w:r>
      <w:r w:rsidRPr="001F1B0E">
        <w:rPr>
          <w:rFonts w:eastAsia="Calibri"/>
          <w:color w:val="FF0000"/>
          <w:sz w:val="20"/>
          <w:lang w:eastAsia="de-DE"/>
        </w:rPr>
        <w:t>Das Produkt ist schwarz und deutet auf den Kohlenstoff hin.</w:t>
      </w:r>
      <w:r w:rsidR="00396420">
        <w:rPr>
          <w:sz w:val="2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43743" w:rsidRPr="00B51DE9" w:rsidTr="00A43743">
        <w:trPr>
          <w:trHeight w:val="523"/>
        </w:trPr>
        <w:tc>
          <w:tcPr>
            <w:tcW w:w="2268"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lastRenderedPageBreak/>
              <w:t>Kompetenzbereich</w:t>
            </w:r>
          </w:p>
          <w:p w:rsidR="00A43743" w:rsidRDefault="00A43743" w:rsidP="00076762">
            <w:pPr>
              <w:pStyle w:val="TabelleKopflinks"/>
            </w:pPr>
            <w:r>
              <w:t>02 Erkenntnis</w:t>
            </w:r>
            <w:r w:rsidR="00076762">
              <w:t>se</w:t>
            </w:r>
            <w:r w:rsidR="00076762">
              <w:br/>
            </w:r>
            <w:r>
              <w:t>gewinn</w:t>
            </w:r>
            <w:r w:rsidR="00076762">
              <w:t>en</w:t>
            </w:r>
          </w:p>
        </w:tc>
        <w:tc>
          <w:tcPr>
            <w:tcW w:w="851"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t>Lernfortschritt</w:t>
            </w:r>
          </w:p>
          <w:p w:rsidR="00A43743" w:rsidRDefault="00A43743" w:rsidP="00A43743">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A43743" w:rsidRDefault="00A43743" w:rsidP="00A43743">
            <w:pPr>
              <w:pStyle w:val="Tabelle6pt"/>
              <w:rPr>
                <w:color w:val="000000"/>
              </w:rPr>
            </w:pPr>
            <w:r>
              <w:t>Materialien/Titel</w:t>
            </w:r>
          </w:p>
          <w:p w:rsidR="00A43743" w:rsidRDefault="00A43743" w:rsidP="00A43743">
            <w:pPr>
              <w:pStyle w:val="TabelleKopflinks"/>
            </w:pPr>
            <w:r>
              <w:t>Organische Chemie – heute (Teil II)</w:t>
            </w:r>
          </w:p>
        </w:tc>
        <w:tc>
          <w:tcPr>
            <w:tcW w:w="188" w:type="dxa"/>
            <w:vMerge w:val="restart"/>
            <w:tcBorders>
              <w:top w:val="nil"/>
              <w:left w:val="single" w:sz="4" w:space="0" w:color="auto"/>
              <w:bottom w:val="nil"/>
              <w:right w:val="single" w:sz="4" w:space="0" w:color="auto"/>
            </w:tcBorders>
            <w:shd w:val="clear" w:color="auto" w:fill="FFFFFF"/>
          </w:tcPr>
          <w:p w:rsidR="00A43743" w:rsidRPr="004B658C" w:rsidRDefault="00A43743" w:rsidP="00A4374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43743" w:rsidRPr="00B51DE9" w:rsidRDefault="00A43743" w:rsidP="00A43743">
            <w:pPr>
              <w:pStyle w:val="TabelleKopfmitte"/>
            </w:pPr>
            <w:r>
              <w:t>Chemie</w:t>
            </w:r>
          </w:p>
          <w:p w:rsidR="00A43743" w:rsidRPr="00B51DE9" w:rsidRDefault="0098669B" w:rsidP="00A43743">
            <w:pPr>
              <w:pStyle w:val="TabelleKopfmitte"/>
              <w:rPr>
                <w:rFonts w:eastAsia="Calibri"/>
              </w:rPr>
            </w:pPr>
            <w:r>
              <w:t>Ch02.03.02.02</w:t>
            </w:r>
          </w:p>
        </w:tc>
      </w:tr>
      <w:tr w:rsidR="00A43743" w:rsidRPr="00B51DE9" w:rsidTr="00A43743">
        <w:tc>
          <w:tcPr>
            <w:tcW w:w="7348" w:type="dxa"/>
            <w:gridSpan w:val="3"/>
            <w:tcBorders>
              <w:left w:val="single" w:sz="4" w:space="0" w:color="auto"/>
              <w:right w:val="single" w:sz="4" w:space="0" w:color="auto"/>
            </w:tcBorders>
            <w:hideMark/>
          </w:tcPr>
          <w:p w:rsidR="00A43743" w:rsidRPr="004B658C" w:rsidRDefault="00A43743" w:rsidP="00A43743">
            <w:pPr>
              <w:pStyle w:val="Tabelle6pt"/>
            </w:pPr>
            <w:r w:rsidRPr="004B658C">
              <w:t>Kompetenz:</w:t>
            </w:r>
          </w:p>
          <w:p w:rsidR="00A43743" w:rsidRDefault="00A43743" w:rsidP="00A43743">
            <w:pPr>
              <w:pStyle w:val="Kopf8ptafz"/>
            </w:pPr>
            <w:r>
              <w:t xml:space="preserve">Ich kann aus den Ergebnissen einfacher Versuche auf den strukturellen Aufbau von Stoffen schließen. </w:t>
            </w:r>
          </w:p>
          <w:p w:rsidR="00A43743" w:rsidRDefault="00A43743" w:rsidP="00A43743">
            <w:pPr>
              <w:pStyle w:val="Kopf8ptafz"/>
            </w:pPr>
            <w:r>
              <w:t>Ich kann anhand von geeigneten Modellen den strukturellen Aufbau von Stoffen beschreiben und erklären.</w:t>
            </w:r>
          </w:p>
        </w:tc>
        <w:tc>
          <w:tcPr>
            <w:tcW w:w="188" w:type="dxa"/>
            <w:vMerge/>
            <w:tcBorders>
              <w:left w:val="single" w:sz="4" w:space="0" w:color="auto"/>
              <w:bottom w:val="nil"/>
              <w:right w:val="nil"/>
            </w:tcBorders>
            <w:vAlign w:val="center"/>
            <w:hideMark/>
          </w:tcPr>
          <w:p w:rsidR="00A43743" w:rsidRDefault="00A43743" w:rsidP="00A4374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43743" w:rsidRPr="00B51DE9" w:rsidTr="00A43743">
              <w:trPr>
                <w:trHeight w:val="284"/>
              </w:trPr>
              <w:tc>
                <w:tcPr>
                  <w:tcW w:w="2090" w:type="dxa"/>
                  <w:shd w:val="clear" w:color="auto" w:fill="auto"/>
                </w:tcPr>
                <w:p w:rsidR="00A43743" w:rsidRPr="00B51DE9" w:rsidRDefault="00A43743" w:rsidP="00A43743">
                  <w:pPr>
                    <w:pStyle w:val="Textkrpermitte"/>
                  </w:pPr>
                  <w:r w:rsidRPr="00B51DE9">
                    <w:t>LernPROJEKT</w:t>
                  </w:r>
                </w:p>
              </w:tc>
            </w:tr>
            <w:tr w:rsidR="00A43743" w:rsidRPr="00B51DE9" w:rsidTr="00A43743">
              <w:trPr>
                <w:trHeight w:val="284"/>
              </w:trPr>
              <w:tc>
                <w:tcPr>
                  <w:tcW w:w="2090" w:type="dxa"/>
                  <w:shd w:val="clear" w:color="auto" w:fill="auto"/>
                </w:tcPr>
                <w:p w:rsidR="00A43743" w:rsidRPr="00B51DE9" w:rsidRDefault="00A43743" w:rsidP="00A43743">
                  <w:pPr>
                    <w:pStyle w:val="Textkrpermitte"/>
                  </w:pPr>
                  <w:r w:rsidRPr="00B51DE9">
                    <w:t>LernTHEMA</w:t>
                  </w:r>
                </w:p>
              </w:tc>
            </w:tr>
            <w:tr w:rsidR="00A43743" w:rsidRPr="00B51DE9" w:rsidTr="00A43743">
              <w:trPr>
                <w:trHeight w:val="284"/>
              </w:trPr>
              <w:tc>
                <w:tcPr>
                  <w:tcW w:w="2090" w:type="dxa"/>
                  <w:shd w:val="clear" w:color="auto" w:fill="D9D9D9" w:themeFill="background1" w:themeFillShade="D9"/>
                </w:tcPr>
                <w:p w:rsidR="00A43743" w:rsidRPr="00B51DE9" w:rsidRDefault="00A43743" w:rsidP="00A43743">
                  <w:pPr>
                    <w:pStyle w:val="TabelleKopfmitte"/>
                  </w:pPr>
                  <w:r w:rsidRPr="00B51DE9">
                    <w:t>LernSCHRITT</w:t>
                  </w:r>
                </w:p>
              </w:tc>
            </w:tr>
          </w:tbl>
          <w:p w:rsidR="00A43743" w:rsidRPr="00B51DE9" w:rsidRDefault="00A43743" w:rsidP="00A43743">
            <w:pPr>
              <w:pStyle w:val="TabelleKopfmitte"/>
            </w:pPr>
          </w:p>
        </w:tc>
      </w:tr>
      <w:tr w:rsidR="00A43743" w:rsidRPr="00B51DE9" w:rsidTr="00A43743">
        <w:tc>
          <w:tcPr>
            <w:tcW w:w="7348" w:type="dxa"/>
            <w:gridSpan w:val="3"/>
            <w:tcBorders>
              <w:left w:val="single" w:sz="4" w:space="0" w:color="auto"/>
              <w:right w:val="single" w:sz="4" w:space="0" w:color="auto"/>
            </w:tcBorders>
            <w:hideMark/>
          </w:tcPr>
          <w:p w:rsidR="00A43743" w:rsidRPr="004B658C" w:rsidRDefault="00A43743" w:rsidP="00A43743">
            <w:pPr>
              <w:pStyle w:val="Tabelle6pt"/>
            </w:pPr>
            <w:r w:rsidRPr="004B658C">
              <w:t>Hauptbezug:</w:t>
            </w:r>
          </w:p>
          <w:p w:rsidR="00A43743" w:rsidRDefault="00A43743" w:rsidP="009F2165">
            <w:pPr>
              <w:pStyle w:val="Kopf8ptafz"/>
            </w:pPr>
            <w:r>
              <w:t>Ich kann durch das Auswerten von zwei Versuchen zwei Elemente eine</w:t>
            </w:r>
            <w:r w:rsidR="009F2165">
              <w:t>r</w:t>
            </w:r>
            <w:r>
              <w:t xml:space="preserve"> einfachen </w:t>
            </w:r>
            <w:r w:rsidR="009F2165">
              <w:t>organischen Verbi</w:t>
            </w:r>
            <w:r w:rsidR="009F2165">
              <w:t>n</w:t>
            </w:r>
            <w:r w:rsidR="009F2165">
              <w:t>dung</w:t>
            </w:r>
            <w:r>
              <w:t xml:space="preserve"> benennen.</w:t>
            </w:r>
          </w:p>
          <w:p w:rsidR="00C75556" w:rsidRDefault="00C75556" w:rsidP="00544F1F">
            <w:pPr>
              <w:pStyle w:val="Kopf8ptafz"/>
            </w:pPr>
            <w:r>
              <w:t>Ich kann aus</w:t>
            </w:r>
            <w:r w:rsidR="00544F1F">
              <w:t xml:space="preserve"> den Versuchsbeobachtungen und -</w:t>
            </w:r>
            <w:r>
              <w:t>deutungen  auf die Grundbausteine einfacher organ</w:t>
            </w:r>
            <w:r>
              <w:t>i</w:t>
            </w:r>
            <w:r>
              <w:t>scher Verbindungen schließen.</w:t>
            </w:r>
          </w:p>
        </w:tc>
        <w:tc>
          <w:tcPr>
            <w:tcW w:w="188" w:type="dxa"/>
            <w:vMerge/>
            <w:tcBorders>
              <w:left w:val="single" w:sz="4" w:space="0" w:color="auto"/>
              <w:bottom w:val="nil"/>
              <w:right w:val="nil"/>
            </w:tcBorders>
            <w:vAlign w:val="center"/>
            <w:hideMark/>
          </w:tcPr>
          <w:p w:rsidR="00A43743" w:rsidRDefault="00A43743" w:rsidP="00A4374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43743" w:rsidRPr="00B51DE9" w:rsidRDefault="00A43743" w:rsidP="00A43743">
            <w:pPr>
              <w:pStyle w:val="TabelleKopfmitte"/>
            </w:pPr>
          </w:p>
        </w:tc>
      </w:tr>
      <w:tr w:rsidR="00A43743" w:rsidRPr="00B51DE9" w:rsidTr="00A43743">
        <w:tc>
          <w:tcPr>
            <w:tcW w:w="7348" w:type="dxa"/>
            <w:gridSpan w:val="3"/>
            <w:tcBorders>
              <w:left w:val="single" w:sz="4" w:space="0" w:color="auto"/>
              <w:right w:val="single" w:sz="4" w:space="0" w:color="auto"/>
            </w:tcBorders>
            <w:tcMar>
              <w:bottom w:w="0" w:type="dxa"/>
            </w:tcMar>
            <w:hideMark/>
          </w:tcPr>
          <w:p w:rsidR="00A43743" w:rsidRDefault="00A43743" w:rsidP="00A43743">
            <w:pPr>
              <w:pStyle w:val="Tabelle6pt"/>
            </w:pPr>
            <w:r>
              <w:t>Weitere Bezüge:</w:t>
            </w:r>
          </w:p>
          <w:p w:rsidR="00A43743" w:rsidRDefault="00A43743" w:rsidP="00A43743">
            <w:pPr>
              <w:pStyle w:val="Kopf8ptafz"/>
            </w:pPr>
            <w:r>
              <w:t>Ich kann einen Versuch sachgerecht protokollieren.</w:t>
            </w:r>
          </w:p>
        </w:tc>
        <w:tc>
          <w:tcPr>
            <w:tcW w:w="188" w:type="dxa"/>
            <w:vMerge/>
            <w:tcBorders>
              <w:left w:val="single" w:sz="4" w:space="0" w:color="auto"/>
              <w:bottom w:val="nil"/>
              <w:right w:val="nil"/>
            </w:tcBorders>
            <w:vAlign w:val="center"/>
            <w:hideMark/>
          </w:tcPr>
          <w:p w:rsidR="00A43743" w:rsidRDefault="00A43743" w:rsidP="00A4374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43743" w:rsidRPr="00B51DE9" w:rsidRDefault="00A43743" w:rsidP="00A43743">
            <w:pPr>
              <w:pStyle w:val="TabelleKopfmitte"/>
            </w:pPr>
          </w:p>
        </w:tc>
      </w:tr>
    </w:tbl>
    <w:p w:rsidR="00A43743" w:rsidRDefault="00A43743">
      <w:pPr>
        <w:spacing w:line="240" w:lineRule="exact"/>
      </w:pPr>
    </w:p>
    <w:p w:rsidR="00A43743" w:rsidRDefault="00CF1D49" w:rsidP="009E565B">
      <w:pPr>
        <w:pStyle w:val="berschrift1"/>
        <w:spacing w:before="0"/>
      </w:pPr>
      <w:r>
        <w:t>Nachweisreaktionen</w:t>
      </w:r>
    </w:p>
    <w:p w:rsidR="00A43743" w:rsidRPr="00544F1F" w:rsidRDefault="00D07EE6" w:rsidP="00A43743">
      <w:pPr>
        <w:pStyle w:val="Textkrper"/>
      </w:pPr>
      <w:r w:rsidRPr="00AA18D1">
        <w:rPr>
          <w:noProof/>
        </w:rPr>
        <w:drawing>
          <wp:anchor distT="0" distB="0" distL="114300" distR="114300" simplePos="0" relativeHeight="252256256" behindDoc="0" locked="0" layoutInCell="1" allowOverlap="1" wp14:anchorId="473D169A" wp14:editId="0D98E2A6">
            <wp:simplePos x="0" y="0"/>
            <wp:positionH relativeFrom="column">
              <wp:posOffset>4814764</wp:posOffset>
            </wp:positionH>
            <wp:positionV relativeFrom="paragraph">
              <wp:posOffset>24765</wp:posOffset>
            </wp:positionV>
            <wp:extent cx="314325" cy="314325"/>
            <wp:effectExtent l="0" t="0" r="9525" b="9525"/>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43" w:rsidRPr="00544F1F">
        <w:t>Bei der Verbrennung einer Kerze (organische Verbindung) wird diese nach und nach kleiner. Die Verbrennungsprodukte sind zuerst gasförmig und sollen durch die nachfo</w:t>
      </w:r>
      <w:r w:rsidR="00A43743" w:rsidRPr="00544F1F">
        <w:t>l</w:t>
      </w:r>
      <w:r w:rsidR="00A43743" w:rsidRPr="00544F1F">
        <w:t>genden Versuche nachgewiesen („sichtbar“ gemacht</w:t>
      </w:r>
      <w:r w:rsidR="00CF1D49">
        <w:t>)</w:t>
      </w:r>
      <w:r w:rsidR="00A43743" w:rsidRPr="00544F1F">
        <w:t xml:space="preserve"> werden.</w:t>
      </w:r>
    </w:p>
    <w:p w:rsidR="00A43743" w:rsidRPr="00544F1F" w:rsidRDefault="00A43743" w:rsidP="00A43743">
      <w:pPr>
        <w:pStyle w:val="Textkrper"/>
      </w:pPr>
    </w:p>
    <w:p w:rsidR="00A43743" w:rsidRPr="00F53071" w:rsidRDefault="00A43743" w:rsidP="00A43743">
      <w:pPr>
        <w:pStyle w:val="Textkrper"/>
        <w:rPr>
          <w:b/>
        </w:rPr>
      </w:pPr>
      <w:r w:rsidRPr="00F53071">
        <w:rPr>
          <w:b/>
        </w:rPr>
        <w:t xml:space="preserve">Materialien: </w:t>
      </w:r>
    </w:p>
    <w:p w:rsidR="00A43743" w:rsidRDefault="00A43743" w:rsidP="00097D20">
      <w:pPr>
        <w:pStyle w:val="Textkrper"/>
        <w:numPr>
          <w:ilvl w:val="0"/>
          <w:numId w:val="19"/>
        </w:numPr>
        <w:ind w:left="426"/>
      </w:pPr>
      <w:r>
        <w:t>Feuerzeug</w:t>
      </w:r>
    </w:p>
    <w:p w:rsidR="00A43743" w:rsidRDefault="00A43743" w:rsidP="00097D20">
      <w:pPr>
        <w:pStyle w:val="Textkrper"/>
        <w:numPr>
          <w:ilvl w:val="0"/>
          <w:numId w:val="19"/>
        </w:numPr>
        <w:ind w:left="426"/>
      </w:pPr>
      <w:r>
        <w:t>2 große Bechergläser</w:t>
      </w:r>
    </w:p>
    <w:p w:rsidR="00A43743" w:rsidRDefault="00A43743" w:rsidP="00097D20">
      <w:pPr>
        <w:pStyle w:val="Textkrper"/>
        <w:numPr>
          <w:ilvl w:val="0"/>
          <w:numId w:val="19"/>
        </w:numPr>
        <w:ind w:left="426"/>
      </w:pPr>
      <w:r>
        <w:t>Pipette</w:t>
      </w:r>
    </w:p>
    <w:p w:rsidR="00A43743" w:rsidRDefault="00A43743" w:rsidP="00097D20">
      <w:pPr>
        <w:pStyle w:val="Textkrper"/>
        <w:numPr>
          <w:ilvl w:val="0"/>
          <w:numId w:val="19"/>
        </w:numPr>
        <w:ind w:left="426"/>
      </w:pPr>
      <w:r>
        <w:t>Tiegelzange</w:t>
      </w:r>
    </w:p>
    <w:p w:rsidR="00A43743" w:rsidRDefault="00A43743" w:rsidP="00097D20">
      <w:pPr>
        <w:pStyle w:val="Textkrper"/>
        <w:numPr>
          <w:ilvl w:val="0"/>
          <w:numId w:val="19"/>
        </w:numPr>
        <w:ind w:left="426"/>
      </w:pPr>
      <w:r>
        <w:t>Spatel</w:t>
      </w:r>
    </w:p>
    <w:p w:rsidR="00A43743" w:rsidRDefault="00A43743" w:rsidP="00A43743">
      <w:pPr>
        <w:pStyle w:val="Textkrper"/>
      </w:pPr>
    </w:p>
    <w:p w:rsidR="00A43743" w:rsidRPr="00F53071" w:rsidRDefault="00A43743" w:rsidP="00A43743">
      <w:pPr>
        <w:pStyle w:val="Textkrper"/>
        <w:rPr>
          <w:b/>
        </w:rPr>
      </w:pPr>
      <w:r w:rsidRPr="00F53071">
        <w:rPr>
          <w:b/>
        </w:rPr>
        <w:t>Chemikalien:</w:t>
      </w:r>
    </w:p>
    <w:p w:rsidR="00A43743" w:rsidRDefault="00A43743" w:rsidP="00097D20">
      <w:pPr>
        <w:pStyle w:val="Textkrper"/>
        <w:numPr>
          <w:ilvl w:val="0"/>
          <w:numId w:val="19"/>
        </w:numPr>
        <w:ind w:left="426"/>
      </w:pPr>
      <w:r>
        <w:t>Kerze</w:t>
      </w:r>
    </w:p>
    <w:p w:rsidR="00A43743" w:rsidRDefault="00A43743" w:rsidP="00097D20">
      <w:pPr>
        <w:pStyle w:val="Textkrper"/>
        <w:numPr>
          <w:ilvl w:val="0"/>
          <w:numId w:val="19"/>
        </w:numPr>
        <w:ind w:left="426"/>
      </w:pPr>
      <w:r>
        <w:t>ggf. Eis</w:t>
      </w:r>
    </w:p>
    <w:p w:rsidR="00A43743" w:rsidRDefault="00A43743" w:rsidP="00097D20">
      <w:pPr>
        <w:pStyle w:val="Textkrper"/>
        <w:numPr>
          <w:ilvl w:val="0"/>
          <w:numId w:val="19"/>
        </w:numPr>
        <w:ind w:left="426"/>
      </w:pPr>
      <w:r>
        <w:t>Kalkwasser (Calciumhydroxid-Lösung)</w:t>
      </w:r>
    </w:p>
    <w:p w:rsidR="00A43743" w:rsidRDefault="00A43743" w:rsidP="00097D20">
      <w:pPr>
        <w:pStyle w:val="Textkrper"/>
        <w:numPr>
          <w:ilvl w:val="0"/>
          <w:numId w:val="19"/>
        </w:numPr>
        <w:ind w:left="426"/>
      </w:pPr>
      <w:r>
        <w:t>Weißes Kupfersulfat</w:t>
      </w:r>
    </w:p>
    <w:p w:rsidR="00A43743" w:rsidRDefault="00A43743" w:rsidP="00A43743">
      <w:pPr>
        <w:pStyle w:val="Textkrper"/>
      </w:pPr>
    </w:p>
    <w:p w:rsidR="00A43743" w:rsidRPr="00F53071" w:rsidRDefault="00A43743" w:rsidP="00A43743">
      <w:pPr>
        <w:pStyle w:val="Textkrper"/>
        <w:rPr>
          <w:b/>
        </w:rPr>
      </w:pPr>
      <w:r w:rsidRPr="00F53071">
        <w:rPr>
          <w:b/>
        </w:rPr>
        <w:t>Durchführung:</w:t>
      </w:r>
    </w:p>
    <w:p w:rsidR="00A43743" w:rsidRDefault="00A43743" w:rsidP="009E565B">
      <w:pPr>
        <w:pStyle w:val="Textkrper"/>
        <w:spacing w:after="120"/>
      </w:pPr>
      <w:r>
        <w:t>Zünden Sie die Kerze an.</w:t>
      </w:r>
    </w:p>
    <w:tbl>
      <w:tblPr>
        <w:tblStyle w:val="Tabellenraster"/>
        <w:tblW w:w="0" w:type="auto"/>
        <w:tblInd w:w="108" w:type="dxa"/>
        <w:tblLook w:val="04A0" w:firstRow="1" w:lastRow="0" w:firstColumn="1" w:lastColumn="0" w:noHBand="0" w:noVBand="1"/>
      </w:tblPr>
      <w:tblGrid>
        <w:gridCol w:w="3580"/>
        <w:gridCol w:w="3791"/>
      </w:tblGrid>
      <w:tr w:rsidR="00A43743" w:rsidTr="00A43743">
        <w:tc>
          <w:tcPr>
            <w:tcW w:w="3580" w:type="dxa"/>
          </w:tcPr>
          <w:p w:rsidR="00A43743" w:rsidRPr="009D7432" w:rsidRDefault="00A43743" w:rsidP="00A43743">
            <w:pPr>
              <w:pStyle w:val="Textkrper"/>
              <w:ind w:left="66"/>
              <w:rPr>
                <w:b/>
              </w:rPr>
            </w:pPr>
            <w:r w:rsidRPr="009D7432">
              <w:rPr>
                <w:b/>
              </w:rPr>
              <w:t>Nachweis Stoff 1:</w:t>
            </w:r>
          </w:p>
          <w:p w:rsidR="00A43743" w:rsidRDefault="00A43743" w:rsidP="00A43743">
            <w:pPr>
              <w:pStyle w:val="Textkrper"/>
              <w:ind w:left="66"/>
            </w:pPr>
            <w:r>
              <w:t>Halten Sie ein kaltes Becherglas mit dem Boden nach unten an die Kerze.</w:t>
            </w:r>
            <w:r w:rsidRPr="002156EA">
              <w:t xml:space="preserve"> </w:t>
            </w:r>
          </w:p>
          <w:p w:rsidR="00A43743" w:rsidRDefault="007173A5" w:rsidP="00A43743">
            <w:pPr>
              <w:pStyle w:val="Textkrper"/>
              <w:ind w:left="34"/>
              <w:jc w:val="center"/>
            </w:pPr>
            <w:r>
              <w:rPr>
                <w:rFonts w:eastAsiaTheme="minorHAnsi"/>
              </w:rPr>
              <w:object w:dxaOrig="1740" w:dyaOrig="3301">
                <v:shape id="_x0000_i1026" type="#_x0000_t75" style="width:70.4pt;height:131.4pt" o:ole="">
                  <v:imagedata r:id="rId73" o:title=""/>
                </v:shape>
                <o:OLEObject Type="Embed" ProgID="ACD.ChemSketch.20" ShapeID="_x0000_i1026" DrawAspect="Content" ObjectID="_1581752214" r:id="rId74"/>
              </w:object>
            </w:r>
          </w:p>
          <w:p w:rsidR="00A43743" w:rsidRDefault="00A43743" w:rsidP="00A43743">
            <w:pPr>
              <w:pStyle w:val="Textkrper"/>
            </w:pPr>
            <w:r>
              <w:t>Beobachten Sie die Veränderung am Becherglasboden.</w:t>
            </w:r>
          </w:p>
          <w:p w:rsidR="00A43743" w:rsidRDefault="00A43743" w:rsidP="00A43743">
            <w:pPr>
              <w:pStyle w:val="Textkrper"/>
              <w:ind w:left="34"/>
            </w:pPr>
            <w:r w:rsidRPr="00E26313">
              <w:rPr>
                <w:u w:val="single"/>
              </w:rPr>
              <w:t>Wichtig:</w:t>
            </w:r>
            <w:r>
              <w:t xml:space="preserve"> Das Becherglas darf nicht warm sein bzw. warm werden.</w:t>
            </w:r>
          </w:p>
          <w:p w:rsidR="00A43743" w:rsidRDefault="00A43743" w:rsidP="00A43743">
            <w:pPr>
              <w:pStyle w:val="Textkrper"/>
              <w:ind w:left="34"/>
            </w:pPr>
          </w:p>
          <w:p w:rsidR="00A43743" w:rsidRDefault="00A43743" w:rsidP="00A43743">
            <w:pPr>
              <w:pStyle w:val="Textkrper"/>
              <w:ind w:left="34"/>
            </w:pPr>
            <w:r>
              <w:t>Geben Sie etwas weißes Kupfersulfat auf den Boden des Becherglases.</w:t>
            </w:r>
          </w:p>
        </w:tc>
        <w:tc>
          <w:tcPr>
            <w:tcW w:w="3791" w:type="dxa"/>
          </w:tcPr>
          <w:p w:rsidR="00A43743" w:rsidRPr="009D7432" w:rsidRDefault="00A43743" w:rsidP="00A43743">
            <w:pPr>
              <w:pStyle w:val="Textkrper"/>
              <w:rPr>
                <w:b/>
              </w:rPr>
            </w:pPr>
            <w:r w:rsidRPr="009D7432">
              <w:rPr>
                <w:b/>
              </w:rPr>
              <w:t xml:space="preserve">Nachweis Stoff 2: </w:t>
            </w:r>
          </w:p>
          <w:p w:rsidR="00A43743" w:rsidRDefault="00BB6993" w:rsidP="00A43743">
            <w:pPr>
              <w:pStyle w:val="Textkrper"/>
            </w:pPr>
            <w:r>
              <w:t>Geben</w:t>
            </w:r>
            <w:r w:rsidR="00A43743">
              <w:t xml:space="preserve"> Sie </w:t>
            </w:r>
            <w:r>
              <w:t xml:space="preserve">in </w:t>
            </w:r>
            <w:r w:rsidR="00A43743">
              <w:t xml:space="preserve">das zweite Becherglas </w:t>
            </w:r>
            <w:r>
              <w:t xml:space="preserve">drei Tropfen </w:t>
            </w:r>
            <w:r w:rsidR="00A43743">
              <w:t xml:space="preserve">Kalkwasser. </w:t>
            </w:r>
          </w:p>
          <w:p w:rsidR="00A43743" w:rsidRDefault="00A43743" w:rsidP="00A43743">
            <w:pPr>
              <w:pStyle w:val="Textkrper"/>
            </w:pPr>
            <w:r>
              <w:t xml:space="preserve">Halten Sie das Becherglas mit der Öffnung nach unten an die brennende Kerze. </w:t>
            </w:r>
          </w:p>
          <w:p w:rsidR="00A43743" w:rsidRDefault="00A43743" w:rsidP="00A43743">
            <w:pPr>
              <w:pStyle w:val="Textkrper"/>
            </w:pPr>
            <w:r w:rsidRPr="00E26313">
              <w:rPr>
                <w:u w:val="single"/>
              </w:rPr>
              <w:t>Achtung:</w:t>
            </w:r>
            <w:r w:rsidRPr="00E26313">
              <w:t xml:space="preserve"> </w:t>
            </w:r>
            <w:r>
              <w:t>Das Becherglas könnte heiß we</w:t>
            </w:r>
            <w:r>
              <w:t>r</w:t>
            </w:r>
            <w:r>
              <w:t>den. Verwende</w:t>
            </w:r>
            <w:r w:rsidR="00F3418D">
              <w:t>n Sie</w:t>
            </w:r>
            <w:r>
              <w:t xml:space="preserve"> dazu eine Tiegelza</w:t>
            </w:r>
            <w:r>
              <w:t>n</w:t>
            </w:r>
            <w:r>
              <w:t>ge.</w:t>
            </w:r>
          </w:p>
          <w:p w:rsidR="00A43743" w:rsidRDefault="007173A5" w:rsidP="00A43743">
            <w:pPr>
              <w:pStyle w:val="Textkrper"/>
              <w:jc w:val="center"/>
            </w:pPr>
            <w:r>
              <w:rPr>
                <w:rFonts w:eastAsiaTheme="minorHAnsi"/>
              </w:rPr>
              <w:object w:dxaOrig="1396" w:dyaOrig="3181">
                <v:shape id="_x0000_i1027" type="#_x0000_t75" style="width:59.45pt;height:136.45pt" o:ole="">
                  <v:imagedata r:id="rId75" o:title=""/>
                </v:shape>
                <o:OLEObject Type="Embed" ProgID="ACD.ChemSketch.20" ShapeID="_x0000_i1027" DrawAspect="Content" ObjectID="_1581752215" r:id="rId76"/>
              </w:object>
            </w:r>
          </w:p>
          <w:p w:rsidR="00A43743" w:rsidRDefault="00A43743" w:rsidP="00A43743">
            <w:pPr>
              <w:pStyle w:val="Textkrper"/>
            </w:pPr>
            <w:r>
              <w:t>Beobachten Sie die Veränderung des Kalkwassers.</w:t>
            </w:r>
          </w:p>
        </w:tc>
      </w:tr>
    </w:tbl>
    <w:p w:rsidR="00A43743" w:rsidRPr="008F4D6A" w:rsidRDefault="00A43743" w:rsidP="007173A5">
      <w:pPr>
        <w:pStyle w:val="berschrift2"/>
      </w:pPr>
      <w:r w:rsidRPr="003720A3">
        <w:rPr>
          <w:noProof/>
          <w:sz w:val="24"/>
        </w:rPr>
        <w:lastRenderedPageBreak/>
        <w:drawing>
          <wp:anchor distT="0" distB="0" distL="114300" distR="114300" simplePos="0" relativeHeight="251709440" behindDoc="0" locked="0" layoutInCell="0" allowOverlap="1" wp14:anchorId="3D3B9F78" wp14:editId="33619C08">
            <wp:simplePos x="0" y="0"/>
            <wp:positionH relativeFrom="rightMargin">
              <wp:posOffset>107950</wp:posOffset>
            </wp:positionH>
            <wp:positionV relativeFrom="paragraph">
              <wp:posOffset>0</wp:posOffset>
            </wp:positionV>
            <wp:extent cx="345440" cy="323850"/>
            <wp:effectExtent l="0" t="0" r="0" b="0"/>
            <wp:wrapNone/>
            <wp:docPr id="3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D6A">
        <w:t>Aufgaben:</w:t>
      </w:r>
    </w:p>
    <w:p w:rsidR="00A43743" w:rsidRDefault="00A43743" w:rsidP="007A3DBD">
      <w:pPr>
        <w:pStyle w:val="Kopf8ptlinksnr"/>
        <w:numPr>
          <w:ilvl w:val="0"/>
          <w:numId w:val="23"/>
        </w:numPr>
        <w:jc w:val="both"/>
        <w:rPr>
          <w:sz w:val="20"/>
        </w:rPr>
      </w:pPr>
      <w:r w:rsidRPr="007173A5">
        <w:rPr>
          <w:sz w:val="20"/>
        </w:rPr>
        <w:t>Lesen Sie die Versuchsvorschrift genau durch.</w:t>
      </w:r>
    </w:p>
    <w:p w:rsidR="007173A5" w:rsidRPr="007173A5" w:rsidRDefault="007173A5" w:rsidP="00996036">
      <w:pPr>
        <w:pStyle w:val="Kopf8ptlinksnr"/>
        <w:numPr>
          <w:ilvl w:val="0"/>
          <w:numId w:val="0"/>
        </w:numPr>
        <w:ind w:left="284"/>
        <w:jc w:val="both"/>
        <w:rPr>
          <w:sz w:val="20"/>
        </w:rPr>
      </w:pPr>
    </w:p>
    <w:p w:rsidR="00A43743" w:rsidRDefault="00A43743" w:rsidP="00996036">
      <w:pPr>
        <w:pStyle w:val="Kopf8ptlinksnr"/>
        <w:jc w:val="both"/>
        <w:rPr>
          <w:sz w:val="20"/>
        </w:rPr>
      </w:pPr>
      <w:r w:rsidRPr="003720A3">
        <w:rPr>
          <w:sz w:val="20"/>
        </w:rPr>
        <w:t>Stell</w:t>
      </w:r>
      <w:r>
        <w:rPr>
          <w:sz w:val="20"/>
        </w:rPr>
        <w:t xml:space="preserve">en Sie </w:t>
      </w:r>
      <w:r w:rsidRPr="003720A3">
        <w:rPr>
          <w:sz w:val="20"/>
        </w:rPr>
        <w:t>vor der Versuchsdurchführung Hypothesen auf, welche Stoff</w:t>
      </w:r>
      <w:r>
        <w:rPr>
          <w:sz w:val="20"/>
        </w:rPr>
        <w:t>e bei dem Versuch nachgewiesen werden.</w:t>
      </w:r>
    </w:p>
    <w:p w:rsidR="007173A5" w:rsidRDefault="007173A5"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Führen Sie die Versuche ordnungsgemäß durch.</w:t>
      </w:r>
    </w:p>
    <w:p w:rsidR="007173A5" w:rsidRDefault="007173A5"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Notieren Sie Ihre Beobachtungen.</w:t>
      </w:r>
    </w:p>
    <w:p w:rsidR="007173A5" w:rsidRDefault="007173A5"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 xml:space="preserve">Werten Sie die Versuche aus. </w:t>
      </w:r>
    </w:p>
    <w:p w:rsidR="007173A5" w:rsidRPr="009C32AB" w:rsidRDefault="007173A5"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Nennen Sie die Element</w:t>
      </w:r>
      <w:r w:rsidR="005E714C">
        <w:rPr>
          <w:sz w:val="20"/>
        </w:rPr>
        <w:t>e</w:t>
      </w:r>
      <w:r>
        <w:rPr>
          <w:sz w:val="20"/>
        </w:rPr>
        <w:t>, d</w:t>
      </w:r>
      <w:r w:rsidR="005E714C">
        <w:rPr>
          <w:sz w:val="20"/>
        </w:rPr>
        <w:t>ie</w:t>
      </w:r>
      <w:r>
        <w:rPr>
          <w:sz w:val="20"/>
        </w:rPr>
        <w:t xml:space="preserve"> in organischen Stoffen enthalten </w:t>
      </w:r>
      <w:r w:rsidR="005E714C">
        <w:rPr>
          <w:sz w:val="20"/>
        </w:rPr>
        <w:t>sind</w:t>
      </w:r>
      <w:r>
        <w:rPr>
          <w:sz w:val="20"/>
        </w:rPr>
        <w:t>, die durch di</w:t>
      </w:r>
      <w:r>
        <w:rPr>
          <w:sz w:val="20"/>
        </w:rPr>
        <w:t>e</w:t>
      </w:r>
      <w:r>
        <w:rPr>
          <w:sz w:val="20"/>
        </w:rPr>
        <w:t>se Versuche sichtbar werden.</w:t>
      </w:r>
    </w:p>
    <w:p w:rsidR="00A43743" w:rsidRPr="003720A3" w:rsidRDefault="00A43743" w:rsidP="00996036">
      <w:pPr>
        <w:pStyle w:val="Kopf8ptlinksnr"/>
        <w:numPr>
          <w:ilvl w:val="0"/>
          <w:numId w:val="0"/>
        </w:numPr>
        <w:ind w:left="284"/>
        <w:jc w:val="both"/>
        <w:rPr>
          <w:sz w:val="20"/>
        </w:rPr>
      </w:pPr>
    </w:p>
    <w:p w:rsidR="00A43743" w:rsidRDefault="00A43743" w:rsidP="00A43743">
      <w:pPr>
        <w:spacing w:line="240" w:lineRule="exact"/>
        <w:rPr>
          <w:lang w:eastAsia="de-DE"/>
        </w:rPr>
      </w:pPr>
      <w:r>
        <w:br w:type="page"/>
      </w:r>
    </w:p>
    <w:p w:rsidR="00A43743" w:rsidRPr="008F4D6A" w:rsidRDefault="00A43743" w:rsidP="007173A5">
      <w:pPr>
        <w:pStyle w:val="berschrift2"/>
      </w:pPr>
      <w:r w:rsidRPr="008F4D6A">
        <w:lastRenderedPageBreak/>
        <w:t>Aufgaben:</w:t>
      </w:r>
      <w:r w:rsidRPr="00EF3D39">
        <w:rPr>
          <w:noProof/>
          <w:sz w:val="24"/>
        </w:rPr>
        <w:drawing>
          <wp:anchor distT="0" distB="0" distL="114300" distR="114300" simplePos="0" relativeHeight="251710464" behindDoc="0" locked="0" layoutInCell="0" allowOverlap="1" wp14:anchorId="42ABA5CA" wp14:editId="4E0409C7">
            <wp:simplePos x="0" y="0"/>
            <wp:positionH relativeFrom="rightMargin">
              <wp:posOffset>107950</wp:posOffset>
            </wp:positionH>
            <wp:positionV relativeFrom="paragraph">
              <wp:posOffset>0</wp:posOffset>
            </wp:positionV>
            <wp:extent cx="345440" cy="323850"/>
            <wp:effectExtent l="0" t="0" r="0" b="0"/>
            <wp:wrapNone/>
            <wp:docPr id="3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743" w:rsidRPr="007173A5" w:rsidRDefault="00A43743" w:rsidP="007A3DBD">
      <w:pPr>
        <w:pStyle w:val="Kopf8ptlinksnr"/>
        <w:numPr>
          <w:ilvl w:val="0"/>
          <w:numId w:val="24"/>
        </w:numPr>
        <w:jc w:val="both"/>
        <w:rPr>
          <w:sz w:val="20"/>
        </w:rPr>
      </w:pPr>
      <w:r w:rsidRPr="007173A5">
        <w:rPr>
          <w:sz w:val="20"/>
        </w:rPr>
        <w:t>Lesen Sie die Versuchsvorschrift genau durch.</w:t>
      </w:r>
    </w:p>
    <w:p w:rsidR="00A43743" w:rsidRPr="008636FD"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Kreuzen Sie für die Erstellung der Hypothesen (begründete Vermutungen) an, we</w:t>
      </w:r>
      <w:r>
        <w:rPr>
          <w:sz w:val="20"/>
        </w:rPr>
        <w:t>l</w:t>
      </w:r>
      <w:r>
        <w:rPr>
          <w:sz w:val="20"/>
        </w:rPr>
        <w:t>che Stoffe bei der Verbrennung einer Kerze entstehen. Begründen Sie kurz.</w:t>
      </w:r>
    </w:p>
    <w:p w:rsidR="005E714C" w:rsidRDefault="005E714C" w:rsidP="005E714C">
      <w:pPr>
        <w:pStyle w:val="Kopf8ptlinksnr"/>
        <w:numPr>
          <w:ilvl w:val="0"/>
          <w:numId w:val="0"/>
        </w:numPr>
        <w:ind w:left="142"/>
        <w:jc w:val="both"/>
        <w:rPr>
          <w:sz w:val="20"/>
        </w:rPr>
      </w:pPr>
    </w:p>
    <w:p w:rsidR="00A43743" w:rsidRDefault="00A43743" w:rsidP="00996036">
      <w:pPr>
        <w:pStyle w:val="Textkrper"/>
        <w:numPr>
          <w:ilvl w:val="0"/>
          <w:numId w:val="19"/>
        </w:numPr>
        <w:ind w:left="709"/>
      </w:pPr>
      <w:r>
        <w:t>Kohlenstoffdioxid (CO</w:t>
      </w:r>
      <w:r>
        <w:rPr>
          <w:vertAlign w:val="subscript"/>
        </w:rPr>
        <w:t>2</w:t>
      </w:r>
      <w:r>
        <w:t>)</w:t>
      </w:r>
    </w:p>
    <w:p w:rsidR="00A43743" w:rsidRDefault="00A43743" w:rsidP="00996036">
      <w:pPr>
        <w:pStyle w:val="Textkrper"/>
        <w:numPr>
          <w:ilvl w:val="0"/>
          <w:numId w:val="19"/>
        </w:numPr>
        <w:ind w:left="709"/>
      </w:pPr>
      <w:r>
        <w:t>Sauerstoff (O</w:t>
      </w:r>
      <w:r>
        <w:rPr>
          <w:vertAlign w:val="subscript"/>
        </w:rPr>
        <w:t>2</w:t>
      </w:r>
      <w:r>
        <w:t>)</w:t>
      </w:r>
    </w:p>
    <w:p w:rsidR="00A43743" w:rsidRDefault="00A43743" w:rsidP="00996036">
      <w:pPr>
        <w:pStyle w:val="Textkrper"/>
        <w:numPr>
          <w:ilvl w:val="0"/>
          <w:numId w:val="19"/>
        </w:numPr>
        <w:ind w:left="709"/>
      </w:pPr>
      <w:r>
        <w:t>Wasser (H</w:t>
      </w:r>
      <w:r>
        <w:rPr>
          <w:vertAlign w:val="subscript"/>
        </w:rPr>
        <w:t>2</w:t>
      </w:r>
      <w:r>
        <w:t>O)</w:t>
      </w:r>
    </w:p>
    <w:p w:rsidR="00A43743" w:rsidRDefault="00A43743" w:rsidP="00996036">
      <w:pPr>
        <w:pStyle w:val="Textkrper"/>
        <w:numPr>
          <w:ilvl w:val="0"/>
          <w:numId w:val="19"/>
        </w:numPr>
        <w:ind w:left="709"/>
      </w:pPr>
      <w:r>
        <w:t>Stickstoff (N</w:t>
      </w:r>
      <w:r>
        <w:rPr>
          <w:vertAlign w:val="subscript"/>
        </w:rPr>
        <w:t>2</w:t>
      </w:r>
      <w:r>
        <w:t>)</w:t>
      </w:r>
    </w:p>
    <w:p w:rsidR="00A43743"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Führen Sie den Versuch ordnungsgemäß durch.</w:t>
      </w:r>
    </w:p>
    <w:p w:rsidR="00A43743" w:rsidRDefault="00A43743" w:rsidP="00996036">
      <w:pPr>
        <w:pStyle w:val="Kopf8ptlinksnr"/>
        <w:numPr>
          <w:ilvl w:val="0"/>
          <w:numId w:val="0"/>
        </w:numPr>
        <w:ind w:left="284"/>
        <w:jc w:val="both"/>
        <w:rPr>
          <w:sz w:val="20"/>
        </w:rPr>
      </w:pPr>
    </w:p>
    <w:p w:rsidR="00A43743" w:rsidRDefault="00A43743" w:rsidP="00097D20">
      <w:pPr>
        <w:pStyle w:val="Kopf8ptlinksnr"/>
        <w:rPr>
          <w:sz w:val="20"/>
        </w:rPr>
      </w:pPr>
      <w:r>
        <w:rPr>
          <w:sz w:val="20"/>
        </w:rPr>
        <w:t>Notieren Sie Ihre Beobachtungen in einer Tabelle.</w:t>
      </w:r>
    </w:p>
    <w:tbl>
      <w:tblPr>
        <w:tblStyle w:val="Tabellenraster"/>
        <w:tblW w:w="0" w:type="auto"/>
        <w:tblInd w:w="284" w:type="dxa"/>
        <w:tblLook w:val="04A0" w:firstRow="1" w:lastRow="0" w:firstColumn="1" w:lastColumn="0" w:noHBand="0" w:noVBand="1"/>
      </w:tblPr>
      <w:tblGrid>
        <w:gridCol w:w="2455"/>
        <w:gridCol w:w="2423"/>
        <w:gridCol w:w="2317"/>
      </w:tblGrid>
      <w:tr w:rsidR="00A43743" w:rsidRPr="000A32F4" w:rsidTr="003735B0">
        <w:tc>
          <w:tcPr>
            <w:tcW w:w="2455" w:type="dxa"/>
          </w:tcPr>
          <w:p w:rsidR="00A43743" w:rsidRPr="000A32F4" w:rsidRDefault="00A43743" w:rsidP="00A43743">
            <w:pPr>
              <w:pStyle w:val="Kopf8ptlinksnr"/>
              <w:numPr>
                <w:ilvl w:val="0"/>
                <w:numId w:val="0"/>
              </w:numPr>
              <w:rPr>
                <w:b/>
                <w:sz w:val="20"/>
              </w:rPr>
            </w:pPr>
          </w:p>
        </w:tc>
        <w:tc>
          <w:tcPr>
            <w:tcW w:w="2423" w:type="dxa"/>
          </w:tcPr>
          <w:p w:rsidR="00A43743" w:rsidRPr="000A32F4" w:rsidRDefault="00A43743" w:rsidP="00A43743">
            <w:pPr>
              <w:pStyle w:val="Kopf8ptlinksnr"/>
              <w:numPr>
                <w:ilvl w:val="0"/>
                <w:numId w:val="0"/>
              </w:numPr>
              <w:rPr>
                <w:b/>
                <w:sz w:val="20"/>
              </w:rPr>
            </w:pPr>
            <w:r w:rsidRPr="000A32F4">
              <w:rPr>
                <w:b/>
                <w:sz w:val="20"/>
                <w:u w:val="single"/>
              </w:rPr>
              <w:t>vor</w:t>
            </w:r>
            <w:r w:rsidRPr="000A32F4">
              <w:rPr>
                <w:b/>
                <w:sz w:val="20"/>
              </w:rPr>
              <w:t xml:space="preserve"> dem </w:t>
            </w:r>
            <w:r>
              <w:rPr>
                <w:b/>
                <w:sz w:val="20"/>
              </w:rPr>
              <w:t>Versuch</w:t>
            </w:r>
          </w:p>
        </w:tc>
        <w:tc>
          <w:tcPr>
            <w:tcW w:w="2317" w:type="dxa"/>
          </w:tcPr>
          <w:p w:rsidR="00A43743" w:rsidRPr="000A32F4" w:rsidRDefault="00A43743" w:rsidP="00A43743">
            <w:pPr>
              <w:pStyle w:val="Kopf8ptlinksnr"/>
              <w:numPr>
                <w:ilvl w:val="0"/>
                <w:numId w:val="0"/>
              </w:numPr>
              <w:rPr>
                <w:b/>
                <w:sz w:val="20"/>
              </w:rPr>
            </w:pPr>
            <w:r w:rsidRPr="000A32F4">
              <w:rPr>
                <w:b/>
                <w:sz w:val="20"/>
                <w:u w:val="single"/>
              </w:rPr>
              <w:t>nach</w:t>
            </w:r>
            <w:r w:rsidRPr="000A32F4">
              <w:rPr>
                <w:b/>
                <w:sz w:val="20"/>
              </w:rPr>
              <w:t xml:space="preserve"> dem </w:t>
            </w:r>
            <w:r>
              <w:rPr>
                <w:b/>
                <w:sz w:val="20"/>
              </w:rPr>
              <w:t>Versuch</w:t>
            </w:r>
          </w:p>
        </w:tc>
      </w:tr>
      <w:tr w:rsidR="00A43743" w:rsidTr="003735B0">
        <w:tc>
          <w:tcPr>
            <w:tcW w:w="2455" w:type="dxa"/>
            <w:vAlign w:val="center"/>
          </w:tcPr>
          <w:p w:rsidR="00A43743" w:rsidRPr="00E34CA4" w:rsidRDefault="00A43743" w:rsidP="00A43743">
            <w:pPr>
              <w:pStyle w:val="Textkrper"/>
              <w:jc w:val="left"/>
            </w:pPr>
            <w:r>
              <w:t>Becherglasboden</w:t>
            </w:r>
          </w:p>
        </w:tc>
        <w:tc>
          <w:tcPr>
            <w:tcW w:w="2423" w:type="dxa"/>
          </w:tcPr>
          <w:p w:rsidR="00A43743" w:rsidRPr="00B1714D" w:rsidRDefault="00A43743" w:rsidP="00A43743">
            <w:pPr>
              <w:pStyle w:val="Kopf8ptlinksnr"/>
              <w:numPr>
                <w:ilvl w:val="0"/>
                <w:numId w:val="0"/>
              </w:numPr>
              <w:rPr>
                <w:sz w:val="20"/>
              </w:rPr>
            </w:pPr>
            <w:r w:rsidRPr="00B1714D">
              <w:rPr>
                <w:sz w:val="20"/>
              </w:rPr>
              <w:t>Boden des Becherglases:</w:t>
            </w: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r w:rsidRPr="00B1714D">
              <w:rPr>
                <w:sz w:val="20"/>
              </w:rPr>
              <w:t>Farbe des Kupfersulfats:</w:t>
            </w:r>
          </w:p>
          <w:p w:rsidR="00A43743" w:rsidRDefault="00A43743" w:rsidP="00A43743">
            <w:pPr>
              <w:pStyle w:val="Kopf8ptlinksnr"/>
              <w:numPr>
                <w:ilvl w:val="0"/>
                <w:numId w:val="0"/>
              </w:numPr>
              <w:rPr>
                <w:sz w:val="20"/>
              </w:rPr>
            </w:pPr>
          </w:p>
          <w:p w:rsidR="00A43743"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p>
        </w:tc>
        <w:tc>
          <w:tcPr>
            <w:tcW w:w="2317" w:type="dxa"/>
          </w:tcPr>
          <w:p w:rsidR="00A43743" w:rsidRPr="00B1714D" w:rsidRDefault="00A43743" w:rsidP="00A43743">
            <w:pPr>
              <w:pStyle w:val="Kopf8ptlinksnr"/>
              <w:numPr>
                <w:ilvl w:val="0"/>
                <w:numId w:val="0"/>
              </w:numPr>
              <w:rPr>
                <w:sz w:val="20"/>
              </w:rPr>
            </w:pPr>
            <w:r w:rsidRPr="00B1714D">
              <w:rPr>
                <w:sz w:val="20"/>
              </w:rPr>
              <w:t>Boden des Becherglases:</w:t>
            </w: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r w:rsidRPr="00B1714D">
              <w:rPr>
                <w:sz w:val="20"/>
              </w:rPr>
              <w:t>Farbe des Kupfersulfats:</w:t>
            </w:r>
          </w:p>
          <w:p w:rsidR="00A43743" w:rsidRPr="00A04893" w:rsidRDefault="00A43743" w:rsidP="00A43743">
            <w:pPr>
              <w:pStyle w:val="Kopf8ptlinksnr"/>
              <w:numPr>
                <w:ilvl w:val="0"/>
                <w:numId w:val="0"/>
              </w:numPr>
              <w:rPr>
                <w:sz w:val="32"/>
                <w:szCs w:val="32"/>
              </w:rPr>
            </w:pPr>
          </w:p>
        </w:tc>
      </w:tr>
      <w:tr w:rsidR="00A43743" w:rsidTr="003735B0">
        <w:tc>
          <w:tcPr>
            <w:tcW w:w="2455" w:type="dxa"/>
            <w:vAlign w:val="center"/>
          </w:tcPr>
          <w:p w:rsidR="00A43743" w:rsidRPr="00E34CA4" w:rsidRDefault="00A43743" w:rsidP="00A43743">
            <w:pPr>
              <w:pStyle w:val="Textkrper"/>
              <w:jc w:val="left"/>
            </w:pPr>
            <w:r>
              <w:t>Kalkwasser</w:t>
            </w:r>
          </w:p>
        </w:tc>
        <w:tc>
          <w:tcPr>
            <w:tcW w:w="2423" w:type="dxa"/>
          </w:tcPr>
          <w:p w:rsidR="00A43743" w:rsidRPr="00B1714D" w:rsidRDefault="00A43743" w:rsidP="00A43743">
            <w:pPr>
              <w:pStyle w:val="Kopf8ptlinksnr"/>
              <w:numPr>
                <w:ilvl w:val="0"/>
                <w:numId w:val="0"/>
              </w:numPr>
              <w:rPr>
                <w:sz w:val="20"/>
              </w:rPr>
            </w:pPr>
            <w:r w:rsidRPr="00B1714D">
              <w:rPr>
                <w:sz w:val="20"/>
              </w:rPr>
              <w:t>Farbe:</w:t>
            </w: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p>
        </w:tc>
        <w:tc>
          <w:tcPr>
            <w:tcW w:w="2317" w:type="dxa"/>
          </w:tcPr>
          <w:p w:rsidR="00A43743" w:rsidRPr="009E0BE8" w:rsidRDefault="00A43743" w:rsidP="00A43743">
            <w:pPr>
              <w:pStyle w:val="Kopf8ptlinksnr"/>
              <w:numPr>
                <w:ilvl w:val="0"/>
                <w:numId w:val="0"/>
              </w:numPr>
              <w:rPr>
                <w:sz w:val="20"/>
              </w:rPr>
            </w:pPr>
            <w:r w:rsidRPr="009E0BE8">
              <w:rPr>
                <w:sz w:val="20"/>
              </w:rPr>
              <w:t>Farbe:</w:t>
            </w:r>
          </w:p>
        </w:tc>
      </w:tr>
    </w:tbl>
    <w:p w:rsidR="00A43743" w:rsidRDefault="00A43743" w:rsidP="00A43743">
      <w:pPr>
        <w:pStyle w:val="Kopf8ptlinksnr"/>
        <w:numPr>
          <w:ilvl w:val="0"/>
          <w:numId w:val="0"/>
        </w:numPr>
        <w:ind w:left="113"/>
        <w:rPr>
          <w:sz w:val="20"/>
        </w:rPr>
      </w:pPr>
    </w:p>
    <w:p w:rsidR="00A43743" w:rsidRDefault="00D07EE6" w:rsidP="00996036">
      <w:pPr>
        <w:pStyle w:val="Kopf8ptlinksnr"/>
        <w:jc w:val="both"/>
        <w:rPr>
          <w:sz w:val="20"/>
        </w:rPr>
      </w:pPr>
      <w:r w:rsidRPr="00AA18D1">
        <w:rPr>
          <w:noProof/>
          <w:lang w:eastAsia="de-DE"/>
        </w:rPr>
        <w:drawing>
          <wp:anchor distT="0" distB="0" distL="114300" distR="114300" simplePos="0" relativeHeight="252257280" behindDoc="0" locked="0" layoutInCell="1" allowOverlap="1" wp14:anchorId="0BF7F781" wp14:editId="42DECC08">
            <wp:simplePos x="0" y="0"/>
            <wp:positionH relativeFrom="column">
              <wp:posOffset>4812665</wp:posOffset>
            </wp:positionH>
            <wp:positionV relativeFrom="paragraph">
              <wp:posOffset>41897</wp:posOffset>
            </wp:positionV>
            <wp:extent cx="314325" cy="314325"/>
            <wp:effectExtent l="0" t="0" r="9525" b="9525"/>
            <wp:wrapNone/>
            <wp:docPr id="1525" name="Grafik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53F">
        <w:rPr>
          <w:sz w:val="20"/>
        </w:rPr>
        <w:t>Informieren</w:t>
      </w:r>
      <w:r w:rsidR="00A43743" w:rsidRPr="0065786C">
        <w:rPr>
          <w:sz w:val="20"/>
        </w:rPr>
        <w:t xml:space="preserve"> Sie </w:t>
      </w:r>
      <w:r w:rsidR="0068753F">
        <w:rPr>
          <w:sz w:val="20"/>
        </w:rPr>
        <w:t xml:space="preserve">sich </w:t>
      </w:r>
      <w:r w:rsidR="00A43743" w:rsidRPr="0065786C">
        <w:rPr>
          <w:sz w:val="20"/>
        </w:rPr>
        <w:t>im Fachbuch</w:t>
      </w:r>
      <w:r w:rsidR="00A43743">
        <w:rPr>
          <w:sz w:val="20"/>
        </w:rPr>
        <w:t>, welche Verbindungen anhand der Verfärbung von Kupfersulfat und der Kalkwasserprobe nachgewiesen werden.</w:t>
      </w:r>
      <w:r w:rsidRPr="00D07EE6">
        <w:rPr>
          <w:noProof/>
        </w:rPr>
        <w:t xml:space="preserve"> </w:t>
      </w:r>
    </w:p>
    <w:p w:rsidR="00A43743" w:rsidRDefault="00A43743" w:rsidP="00E23034">
      <w:pPr>
        <w:pStyle w:val="Kopf8ptlinksnr"/>
        <w:numPr>
          <w:ilvl w:val="0"/>
          <w:numId w:val="0"/>
        </w:numPr>
        <w:ind w:left="519" w:hanging="94"/>
        <w:jc w:val="both"/>
        <w:rPr>
          <w:sz w:val="20"/>
        </w:rPr>
      </w:pPr>
      <w:r>
        <w:rPr>
          <w:sz w:val="20"/>
        </w:rPr>
        <w:t xml:space="preserve">Nennen Sie die jeweiligen </w:t>
      </w:r>
      <w:r w:rsidRPr="00DB461B">
        <w:rPr>
          <w:sz w:val="20"/>
          <w:u w:val="single"/>
        </w:rPr>
        <w:t>Verbindungen</w:t>
      </w:r>
      <w:r>
        <w:rPr>
          <w:sz w:val="20"/>
        </w:rPr>
        <w:t>, die Sie nachgewiesen haben.</w:t>
      </w:r>
    </w:p>
    <w:p w:rsidR="00A43743" w:rsidRPr="0065786C" w:rsidRDefault="00A43743" w:rsidP="00996036">
      <w:pPr>
        <w:pStyle w:val="Kopf8ptlinksnr"/>
        <w:numPr>
          <w:ilvl w:val="0"/>
          <w:numId w:val="0"/>
        </w:numPr>
        <w:ind w:left="284" w:hanging="171"/>
        <w:jc w:val="both"/>
        <w:rPr>
          <w:sz w:val="20"/>
        </w:rPr>
      </w:pPr>
    </w:p>
    <w:p w:rsidR="00A43743" w:rsidRDefault="00A43743" w:rsidP="00996036">
      <w:pPr>
        <w:pStyle w:val="Kopf8ptlinksnr"/>
        <w:jc w:val="both"/>
        <w:rPr>
          <w:sz w:val="20"/>
        </w:rPr>
      </w:pPr>
      <w:r>
        <w:rPr>
          <w:sz w:val="20"/>
        </w:rPr>
        <w:t>Bei einer Verbrennung werden als Edukte (Ausgangsstoff</w:t>
      </w:r>
      <w:r w:rsidR="0068753F">
        <w:rPr>
          <w:sz w:val="20"/>
        </w:rPr>
        <w:t>e</w:t>
      </w:r>
      <w:r>
        <w:rPr>
          <w:sz w:val="20"/>
        </w:rPr>
        <w:t>) der Brennstoff und Sauerstoff gebraucht. Es entstehen die Verbindungen aus Aufgabe 5.</w:t>
      </w:r>
    </w:p>
    <w:p w:rsidR="005E714C" w:rsidRDefault="005E714C" w:rsidP="005E714C">
      <w:pPr>
        <w:pStyle w:val="Kopf8ptlinksnr"/>
        <w:numPr>
          <w:ilvl w:val="0"/>
          <w:numId w:val="0"/>
        </w:numPr>
        <w:ind w:left="425"/>
        <w:jc w:val="both"/>
        <w:rPr>
          <w:sz w:val="20"/>
        </w:rPr>
      </w:pPr>
    </w:p>
    <w:p w:rsidR="00A43743" w:rsidRDefault="00A43743" w:rsidP="007A3DBD">
      <w:pPr>
        <w:pStyle w:val="Kopf8ptlinksnr"/>
        <w:numPr>
          <w:ilvl w:val="1"/>
          <w:numId w:val="50"/>
        </w:numPr>
        <w:ind w:left="567" w:hanging="283"/>
        <w:jc w:val="both"/>
        <w:rPr>
          <w:sz w:val="20"/>
        </w:rPr>
      </w:pPr>
      <w:r>
        <w:rPr>
          <w:sz w:val="20"/>
        </w:rPr>
        <w:t>Ergänzen Sie die Wortgleichung.</w:t>
      </w:r>
    </w:p>
    <w:p w:rsidR="00A43743" w:rsidRDefault="00A43743" w:rsidP="00996036">
      <w:pPr>
        <w:pStyle w:val="Kopf8ptlinksnr"/>
        <w:numPr>
          <w:ilvl w:val="0"/>
          <w:numId w:val="0"/>
        </w:numPr>
        <w:ind w:left="284"/>
        <w:jc w:val="both"/>
        <w:rPr>
          <w:sz w:val="20"/>
        </w:rPr>
      </w:pPr>
      <w:r w:rsidRPr="00930613">
        <w:rPr>
          <w:sz w:val="20"/>
        </w:rPr>
        <w:t xml:space="preserve">„Organischer Stoff“ + Sauerstoff </w:t>
      </w:r>
      <w:r w:rsidRPr="00930613">
        <w:rPr>
          <w:sz w:val="20"/>
        </w:rPr>
        <w:sym w:font="Wingdings" w:char="F0E0"/>
      </w:r>
      <w:r w:rsidRPr="00930613">
        <w:rPr>
          <w:sz w:val="20"/>
        </w:rPr>
        <w:t xml:space="preserve"> </w:t>
      </w:r>
      <w:r>
        <w:rPr>
          <w:sz w:val="32"/>
          <w:szCs w:val="32"/>
        </w:rPr>
        <w:t xml:space="preserve">_____________ </w:t>
      </w:r>
      <w:r w:rsidRPr="00930613">
        <w:rPr>
          <w:sz w:val="20"/>
        </w:rPr>
        <w:t xml:space="preserve">+ </w:t>
      </w:r>
      <w:r>
        <w:rPr>
          <w:sz w:val="32"/>
          <w:szCs w:val="32"/>
        </w:rPr>
        <w:t>____________</w:t>
      </w:r>
      <w:r>
        <w:rPr>
          <w:sz w:val="20"/>
        </w:rPr>
        <w:t xml:space="preserve"> </w:t>
      </w:r>
    </w:p>
    <w:p w:rsidR="00A43743" w:rsidRDefault="00A43743" w:rsidP="00996036">
      <w:pPr>
        <w:pStyle w:val="Kopf8ptlinksnr"/>
        <w:numPr>
          <w:ilvl w:val="0"/>
          <w:numId w:val="0"/>
        </w:numPr>
        <w:ind w:left="284"/>
        <w:jc w:val="both"/>
        <w:rPr>
          <w:sz w:val="20"/>
        </w:rPr>
      </w:pPr>
    </w:p>
    <w:p w:rsidR="00A43743" w:rsidRDefault="00A43743" w:rsidP="007A3DBD">
      <w:pPr>
        <w:pStyle w:val="Kopf8ptlinksnr"/>
        <w:numPr>
          <w:ilvl w:val="1"/>
          <w:numId w:val="50"/>
        </w:numPr>
        <w:ind w:left="567" w:hanging="283"/>
        <w:jc w:val="both"/>
        <w:rPr>
          <w:sz w:val="20"/>
        </w:rPr>
      </w:pPr>
      <w:r>
        <w:rPr>
          <w:sz w:val="20"/>
        </w:rPr>
        <w:t>Nennen Sie die</w:t>
      </w:r>
      <w:r w:rsidRPr="004A3D1C">
        <w:rPr>
          <w:sz w:val="20"/>
        </w:rPr>
        <w:t xml:space="preserve"> </w:t>
      </w:r>
      <w:r w:rsidRPr="00DB461B">
        <w:rPr>
          <w:sz w:val="20"/>
          <w:u w:val="single"/>
        </w:rPr>
        <w:t>Elemente</w:t>
      </w:r>
      <w:r w:rsidRPr="004A3D1C">
        <w:rPr>
          <w:sz w:val="20"/>
        </w:rPr>
        <w:t>, d</w:t>
      </w:r>
      <w:r>
        <w:rPr>
          <w:sz w:val="20"/>
        </w:rPr>
        <w:t>ie</w:t>
      </w:r>
      <w:r w:rsidRPr="004A3D1C">
        <w:rPr>
          <w:sz w:val="20"/>
        </w:rPr>
        <w:t xml:space="preserve"> in </w:t>
      </w:r>
      <w:r>
        <w:rPr>
          <w:sz w:val="20"/>
        </w:rPr>
        <w:t>einem organischen Stoff</w:t>
      </w:r>
      <w:r w:rsidRPr="004A3D1C">
        <w:rPr>
          <w:sz w:val="20"/>
        </w:rPr>
        <w:t xml:space="preserve"> enthalten </w:t>
      </w:r>
      <w:r>
        <w:rPr>
          <w:sz w:val="20"/>
        </w:rPr>
        <w:t>sind</w:t>
      </w:r>
      <w:r w:rsidRPr="004A3D1C">
        <w:rPr>
          <w:sz w:val="20"/>
        </w:rPr>
        <w:t>.</w:t>
      </w:r>
    </w:p>
    <w:p w:rsidR="00A43743" w:rsidRPr="00B27E27" w:rsidRDefault="00A43743" w:rsidP="00996036">
      <w:pPr>
        <w:pStyle w:val="Kopf8ptlinksnr"/>
        <w:numPr>
          <w:ilvl w:val="0"/>
          <w:numId w:val="0"/>
        </w:numPr>
        <w:ind w:left="284"/>
        <w:jc w:val="both"/>
        <w:rPr>
          <w:sz w:val="20"/>
        </w:rPr>
      </w:pPr>
      <w:r>
        <w:rPr>
          <w:sz w:val="20"/>
        </w:rPr>
        <w:br w:type="page"/>
      </w:r>
    </w:p>
    <w:p w:rsidR="00A43743" w:rsidRPr="00FB640C" w:rsidRDefault="00A43743" w:rsidP="007173A5">
      <w:pPr>
        <w:pStyle w:val="berschrift2"/>
      </w:pPr>
      <w:r w:rsidRPr="00FB640C">
        <w:lastRenderedPageBreak/>
        <w:t>Aufgaben:</w:t>
      </w:r>
      <w:r w:rsidRPr="00FB640C">
        <w:rPr>
          <w:noProof/>
        </w:rPr>
        <w:drawing>
          <wp:anchor distT="0" distB="0" distL="114300" distR="114300" simplePos="0" relativeHeight="251711488" behindDoc="0" locked="0" layoutInCell="0" allowOverlap="1" wp14:anchorId="78462346" wp14:editId="35C42280">
            <wp:simplePos x="0" y="0"/>
            <wp:positionH relativeFrom="rightMargin">
              <wp:posOffset>107950</wp:posOffset>
            </wp:positionH>
            <wp:positionV relativeFrom="paragraph">
              <wp:posOffset>0</wp:posOffset>
            </wp:positionV>
            <wp:extent cx="345440" cy="323850"/>
            <wp:effectExtent l="0" t="0" r="0" b="0"/>
            <wp:wrapNone/>
            <wp:docPr id="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743" w:rsidRPr="007173A5" w:rsidRDefault="00A43743" w:rsidP="007A3DBD">
      <w:pPr>
        <w:pStyle w:val="Kopf8ptlinksnr"/>
        <w:numPr>
          <w:ilvl w:val="0"/>
          <w:numId w:val="25"/>
        </w:numPr>
        <w:jc w:val="both"/>
        <w:rPr>
          <w:sz w:val="20"/>
        </w:rPr>
      </w:pPr>
      <w:r w:rsidRPr="007173A5">
        <w:rPr>
          <w:sz w:val="20"/>
        </w:rPr>
        <w:t>Lesen Sie die Versuchsvorschrift genau durch.</w:t>
      </w:r>
    </w:p>
    <w:p w:rsidR="00A43743" w:rsidRPr="00A079C4"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Kreuzen Sie für die Erstellung der Hypothesen (begründete Vermutungen) an, we</w:t>
      </w:r>
      <w:r>
        <w:rPr>
          <w:sz w:val="20"/>
        </w:rPr>
        <w:t>l</w:t>
      </w:r>
      <w:r>
        <w:rPr>
          <w:sz w:val="20"/>
        </w:rPr>
        <w:t>che Stoffe bei der Verbrennung einer Kerze entstehen. Begründen Sie kurz.</w:t>
      </w:r>
    </w:p>
    <w:p w:rsidR="005A21DA" w:rsidRDefault="005A21DA" w:rsidP="005A21DA">
      <w:pPr>
        <w:pStyle w:val="Kopf8ptlinksnr"/>
        <w:numPr>
          <w:ilvl w:val="0"/>
          <w:numId w:val="0"/>
        </w:numPr>
        <w:ind w:left="425"/>
        <w:jc w:val="both"/>
        <w:rPr>
          <w:sz w:val="20"/>
        </w:rPr>
      </w:pPr>
    </w:p>
    <w:p w:rsidR="00A43743" w:rsidRDefault="00A43743" w:rsidP="00996036">
      <w:pPr>
        <w:pStyle w:val="Textkrper"/>
        <w:numPr>
          <w:ilvl w:val="0"/>
          <w:numId w:val="19"/>
        </w:numPr>
        <w:ind w:left="709"/>
      </w:pPr>
      <w:r>
        <w:t>Kohlenstoffdioxid (CO</w:t>
      </w:r>
      <w:r>
        <w:rPr>
          <w:vertAlign w:val="subscript"/>
        </w:rPr>
        <w:t>2</w:t>
      </w:r>
      <w:r>
        <w:t>)</w:t>
      </w:r>
    </w:p>
    <w:p w:rsidR="00A43743" w:rsidRDefault="00A43743" w:rsidP="00996036">
      <w:pPr>
        <w:pStyle w:val="Textkrper"/>
        <w:numPr>
          <w:ilvl w:val="0"/>
          <w:numId w:val="19"/>
        </w:numPr>
        <w:ind w:left="709"/>
      </w:pPr>
      <w:r>
        <w:t>Sauerstoff (O</w:t>
      </w:r>
      <w:r>
        <w:rPr>
          <w:vertAlign w:val="subscript"/>
        </w:rPr>
        <w:t>2</w:t>
      </w:r>
      <w:r>
        <w:t>)</w:t>
      </w:r>
    </w:p>
    <w:p w:rsidR="00A43743" w:rsidRDefault="00A43743" w:rsidP="00996036">
      <w:pPr>
        <w:pStyle w:val="Textkrper"/>
        <w:numPr>
          <w:ilvl w:val="0"/>
          <w:numId w:val="19"/>
        </w:numPr>
        <w:ind w:left="709"/>
      </w:pPr>
      <w:r>
        <w:t>Wasser (H</w:t>
      </w:r>
      <w:r>
        <w:rPr>
          <w:vertAlign w:val="subscript"/>
        </w:rPr>
        <w:t>2</w:t>
      </w:r>
      <w:r>
        <w:t>O)</w:t>
      </w:r>
    </w:p>
    <w:p w:rsidR="00A43743" w:rsidRDefault="00A43743" w:rsidP="00996036">
      <w:pPr>
        <w:pStyle w:val="Textkrper"/>
        <w:numPr>
          <w:ilvl w:val="0"/>
          <w:numId w:val="19"/>
        </w:numPr>
        <w:ind w:left="709"/>
      </w:pPr>
      <w:r>
        <w:t>Stickstoff (N</w:t>
      </w:r>
      <w:r>
        <w:rPr>
          <w:vertAlign w:val="subscript"/>
        </w:rPr>
        <w:t>2</w:t>
      </w:r>
      <w:r>
        <w:t>)</w:t>
      </w:r>
    </w:p>
    <w:p w:rsidR="00A43743"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Führen Sie den Versuch ordnungsgemäß durch.</w:t>
      </w:r>
    </w:p>
    <w:p w:rsidR="00A43743" w:rsidRDefault="00A43743" w:rsidP="00996036">
      <w:pPr>
        <w:pStyle w:val="Kopf8ptlinksnr"/>
        <w:numPr>
          <w:ilvl w:val="0"/>
          <w:numId w:val="0"/>
        </w:numPr>
        <w:ind w:left="284"/>
        <w:jc w:val="both"/>
        <w:rPr>
          <w:sz w:val="20"/>
        </w:rPr>
      </w:pPr>
    </w:p>
    <w:p w:rsidR="00A43743" w:rsidRDefault="00A43743" w:rsidP="00996036">
      <w:pPr>
        <w:pStyle w:val="Kopf8ptlinksnr"/>
        <w:jc w:val="both"/>
        <w:rPr>
          <w:sz w:val="20"/>
        </w:rPr>
      </w:pPr>
      <w:r>
        <w:rPr>
          <w:sz w:val="20"/>
        </w:rPr>
        <w:t>Notieren Sie Ihre Beobachtungen in einer Tabelle.</w:t>
      </w:r>
    </w:p>
    <w:p w:rsidR="007173A5" w:rsidRDefault="007173A5" w:rsidP="007173A5">
      <w:pPr>
        <w:pStyle w:val="Kopf8ptlinksnr"/>
        <w:numPr>
          <w:ilvl w:val="0"/>
          <w:numId w:val="0"/>
        </w:numPr>
        <w:ind w:left="284"/>
        <w:rPr>
          <w:sz w:val="20"/>
        </w:rPr>
      </w:pPr>
    </w:p>
    <w:tbl>
      <w:tblPr>
        <w:tblStyle w:val="Tabellenraster"/>
        <w:tblW w:w="0" w:type="auto"/>
        <w:tblInd w:w="284" w:type="dxa"/>
        <w:tblLayout w:type="fixed"/>
        <w:tblLook w:val="04A0" w:firstRow="1" w:lastRow="0" w:firstColumn="1" w:lastColumn="0" w:noHBand="0" w:noVBand="1"/>
      </w:tblPr>
      <w:tblGrid>
        <w:gridCol w:w="1242"/>
        <w:gridCol w:w="3030"/>
        <w:gridCol w:w="2923"/>
      </w:tblGrid>
      <w:tr w:rsidR="00A43743" w:rsidRPr="000A32F4" w:rsidTr="003735B0">
        <w:tc>
          <w:tcPr>
            <w:tcW w:w="1242" w:type="dxa"/>
          </w:tcPr>
          <w:p w:rsidR="00A43743" w:rsidRPr="000A32F4" w:rsidRDefault="00A43743" w:rsidP="00A43743">
            <w:pPr>
              <w:pStyle w:val="Kopf8ptlinksnr"/>
              <w:numPr>
                <w:ilvl w:val="0"/>
                <w:numId w:val="0"/>
              </w:numPr>
              <w:rPr>
                <w:b/>
                <w:sz w:val="20"/>
              </w:rPr>
            </w:pPr>
          </w:p>
        </w:tc>
        <w:tc>
          <w:tcPr>
            <w:tcW w:w="3030" w:type="dxa"/>
          </w:tcPr>
          <w:p w:rsidR="00A43743" w:rsidRPr="000A32F4" w:rsidRDefault="00A43743" w:rsidP="00A43743">
            <w:pPr>
              <w:pStyle w:val="Kopf8ptlinksnr"/>
              <w:numPr>
                <w:ilvl w:val="0"/>
                <w:numId w:val="0"/>
              </w:numPr>
              <w:rPr>
                <w:b/>
                <w:sz w:val="20"/>
              </w:rPr>
            </w:pPr>
            <w:r w:rsidRPr="000A32F4">
              <w:rPr>
                <w:b/>
                <w:sz w:val="20"/>
                <w:u w:val="single"/>
              </w:rPr>
              <w:t>vor</w:t>
            </w:r>
            <w:r w:rsidRPr="000A32F4">
              <w:rPr>
                <w:b/>
                <w:sz w:val="20"/>
              </w:rPr>
              <w:t xml:space="preserve"> dem </w:t>
            </w:r>
            <w:r>
              <w:rPr>
                <w:b/>
                <w:sz w:val="20"/>
              </w:rPr>
              <w:t>Versuch</w:t>
            </w:r>
          </w:p>
        </w:tc>
        <w:tc>
          <w:tcPr>
            <w:tcW w:w="2923" w:type="dxa"/>
          </w:tcPr>
          <w:p w:rsidR="00A43743" w:rsidRPr="000A32F4" w:rsidRDefault="00A43743" w:rsidP="00A43743">
            <w:pPr>
              <w:pStyle w:val="Kopf8ptlinksnr"/>
              <w:numPr>
                <w:ilvl w:val="0"/>
                <w:numId w:val="0"/>
              </w:numPr>
              <w:rPr>
                <w:b/>
                <w:sz w:val="20"/>
              </w:rPr>
            </w:pPr>
            <w:r w:rsidRPr="000A32F4">
              <w:rPr>
                <w:b/>
                <w:sz w:val="20"/>
                <w:u w:val="single"/>
              </w:rPr>
              <w:t>nach</w:t>
            </w:r>
            <w:r w:rsidRPr="000A32F4">
              <w:rPr>
                <w:b/>
                <w:sz w:val="20"/>
              </w:rPr>
              <w:t xml:space="preserve"> dem </w:t>
            </w:r>
            <w:r>
              <w:rPr>
                <w:b/>
                <w:sz w:val="20"/>
              </w:rPr>
              <w:t>Versuch</w:t>
            </w:r>
          </w:p>
        </w:tc>
      </w:tr>
      <w:tr w:rsidR="00A43743" w:rsidTr="003735B0">
        <w:tc>
          <w:tcPr>
            <w:tcW w:w="1242" w:type="dxa"/>
            <w:vAlign w:val="center"/>
          </w:tcPr>
          <w:p w:rsidR="00A43743" w:rsidRDefault="00A43743" w:rsidP="00A43743">
            <w:pPr>
              <w:pStyle w:val="Textkrper"/>
              <w:jc w:val="left"/>
            </w:pPr>
            <w:r>
              <w:t>Becherglas</w:t>
            </w:r>
            <w:r>
              <w:softHyphen/>
              <w:t>boden</w:t>
            </w:r>
          </w:p>
          <w:p w:rsidR="00A43743" w:rsidRPr="00E34CA4" w:rsidRDefault="00A43743" w:rsidP="00A43743">
            <w:pPr>
              <w:pStyle w:val="Textkrper"/>
              <w:jc w:val="left"/>
            </w:pPr>
            <w:r>
              <w:t>(Nachweis Stoff 1)</w:t>
            </w:r>
          </w:p>
        </w:tc>
        <w:tc>
          <w:tcPr>
            <w:tcW w:w="3030" w:type="dxa"/>
          </w:tcPr>
          <w:p w:rsidR="00A43743" w:rsidRPr="00FB640C" w:rsidRDefault="00A43743" w:rsidP="00A43743">
            <w:pPr>
              <w:pStyle w:val="Kopf8ptlinksnr"/>
              <w:numPr>
                <w:ilvl w:val="0"/>
                <w:numId w:val="0"/>
              </w:numPr>
              <w:rPr>
                <w:sz w:val="32"/>
                <w:szCs w:val="32"/>
              </w:rPr>
            </w:pPr>
            <w:r>
              <w:rPr>
                <w:sz w:val="20"/>
              </w:rPr>
              <w:t xml:space="preserve">Der Boden des Becherglases fühlt sich </w:t>
            </w:r>
            <w:r w:rsidRPr="00FB640C">
              <w:rPr>
                <w:sz w:val="32"/>
                <w:szCs w:val="32"/>
                <w:u w:val="single"/>
              </w:rPr>
              <w:t>trocken</w:t>
            </w:r>
            <w:r>
              <w:rPr>
                <w:sz w:val="32"/>
                <w:szCs w:val="32"/>
              </w:rPr>
              <w:t xml:space="preserve"> </w:t>
            </w:r>
            <w:r w:rsidRPr="00FB640C">
              <w:rPr>
                <w:sz w:val="20"/>
              </w:rPr>
              <w:t>an.</w:t>
            </w:r>
          </w:p>
          <w:p w:rsidR="00A43743" w:rsidRPr="00B1714D" w:rsidRDefault="00A43743" w:rsidP="00A43743">
            <w:pPr>
              <w:pStyle w:val="Kopf8ptlinksnr"/>
              <w:numPr>
                <w:ilvl w:val="0"/>
                <w:numId w:val="0"/>
              </w:numPr>
              <w:rPr>
                <w:sz w:val="20"/>
              </w:rPr>
            </w:pPr>
          </w:p>
          <w:p w:rsidR="00A43743" w:rsidRPr="00B1714D" w:rsidRDefault="00A43743" w:rsidP="00A43743">
            <w:pPr>
              <w:pStyle w:val="Kopf8ptlinksnr"/>
              <w:numPr>
                <w:ilvl w:val="0"/>
                <w:numId w:val="0"/>
              </w:numPr>
              <w:rPr>
                <w:sz w:val="20"/>
              </w:rPr>
            </w:pPr>
            <w:r>
              <w:rPr>
                <w:sz w:val="20"/>
              </w:rPr>
              <w:t xml:space="preserve">Die </w:t>
            </w:r>
            <w:r w:rsidRPr="00B1714D">
              <w:rPr>
                <w:sz w:val="20"/>
              </w:rPr>
              <w:t>Farbe des Kupfersulfats</w:t>
            </w:r>
            <w:r>
              <w:rPr>
                <w:sz w:val="20"/>
              </w:rPr>
              <w:t xml:space="preserve"> ist</w:t>
            </w:r>
            <w:r w:rsidR="005A21DA">
              <w:rPr>
                <w:sz w:val="20"/>
              </w:rPr>
              <w:t xml:space="preserve"> </w:t>
            </w:r>
            <w:r>
              <w:rPr>
                <w:sz w:val="32"/>
                <w:szCs w:val="32"/>
              </w:rPr>
              <w:t>________________</w:t>
            </w:r>
            <w:r>
              <w:rPr>
                <w:sz w:val="20"/>
              </w:rPr>
              <w:t>.</w:t>
            </w:r>
          </w:p>
        </w:tc>
        <w:tc>
          <w:tcPr>
            <w:tcW w:w="2923" w:type="dxa"/>
          </w:tcPr>
          <w:p w:rsidR="00A43743" w:rsidRPr="00FB640C" w:rsidRDefault="00A43743" w:rsidP="00A43743">
            <w:pPr>
              <w:pStyle w:val="Kopf8ptlinksnr"/>
              <w:numPr>
                <w:ilvl w:val="0"/>
                <w:numId w:val="0"/>
              </w:numPr>
              <w:rPr>
                <w:sz w:val="32"/>
                <w:szCs w:val="32"/>
              </w:rPr>
            </w:pPr>
            <w:r>
              <w:rPr>
                <w:sz w:val="20"/>
              </w:rPr>
              <w:t xml:space="preserve">Der Boden des Becherglases fühlt sich </w:t>
            </w:r>
            <w:r>
              <w:rPr>
                <w:sz w:val="32"/>
                <w:szCs w:val="32"/>
              </w:rPr>
              <w:t xml:space="preserve">_______________ </w:t>
            </w:r>
            <w:r w:rsidRPr="00FB640C">
              <w:rPr>
                <w:sz w:val="20"/>
              </w:rPr>
              <w:t>an.</w:t>
            </w:r>
          </w:p>
          <w:p w:rsidR="00A43743" w:rsidRPr="00B1714D" w:rsidRDefault="00A43743" w:rsidP="00A43743">
            <w:pPr>
              <w:pStyle w:val="Kopf8ptlinksnr"/>
              <w:numPr>
                <w:ilvl w:val="0"/>
                <w:numId w:val="0"/>
              </w:numPr>
              <w:rPr>
                <w:sz w:val="20"/>
              </w:rPr>
            </w:pPr>
          </w:p>
          <w:p w:rsidR="00A43743" w:rsidRPr="00A04893" w:rsidRDefault="00A43743" w:rsidP="00A43743">
            <w:pPr>
              <w:pStyle w:val="Kopf8ptlinksnr"/>
              <w:numPr>
                <w:ilvl w:val="0"/>
                <w:numId w:val="0"/>
              </w:numPr>
              <w:rPr>
                <w:sz w:val="32"/>
                <w:szCs w:val="32"/>
              </w:rPr>
            </w:pPr>
            <w:r>
              <w:rPr>
                <w:sz w:val="20"/>
              </w:rPr>
              <w:t xml:space="preserve">Die </w:t>
            </w:r>
            <w:r w:rsidRPr="00B1714D">
              <w:rPr>
                <w:sz w:val="20"/>
              </w:rPr>
              <w:t>Farbe des Kupfersulfats</w:t>
            </w:r>
            <w:r>
              <w:rPr>
                <w:sz w:val="20"/>
              </w:rPr>
              <w:t xml:space="preserve"> ist</w:t>
            </w:r>
            <w:r w:rsidR="005A21DA">
              <w:rPr>
                <w:sz w:val="20"/>
              </w:rPr>
              <w:t xml:space="preserve"> </w:t>
            </w:r>
            <w:r>
              <w:rPr>
                <w:sz w:val="32"/>
                <w:szCs w:val="32"/>
              </w:rPr>
              <w:t>________________</w:t>
            </w:r>
            <w:r>
              <w:rPr>
                <w:sz w:val="20"/>
              </w:rPr>
              <w:t>.</w:t>
            </w:r>
          </w:p>
        </w:tc>
      </w:tr>
      <w:tr w:rsidR="00A43743" w:rsidTr="003735B0">
        <w:tc>
          <w:tcPr>
            <w:tcW w:w="1242" w:type="dxa"/>
            <w:vAlign w:val="center"/>
          </w:tcPr>
          <w:p w:rsidR="00A43743" w:rsidRDefault="00A43743" w:rsidP="00A43743">
            <w:pPr>
              <w:pStyle w:val="Textkrper"/>
              <w:jc w:val="left"/>
            </w:pPr>
            <w:r>
              <w:t>Kalkwasser</w:t>
            </w:r>
          </w:p>
          <w:p w:rsidR="00A43743" w:rsidRPr="00E34CA4" w:rsidRDefault="00A43743" w:rsidP="00A43743">
            <w:pPr>
              <w:pStyle w:val="Textkrper"/>
              <w:jc w:val="left"/>
            </w:pPr>
            <w:r>
              <w:t>(Nachweis Stoff 2)</w:t>
            </w:r>
          </w:p>
        </w:tc>
        <w:tc>
          <w:tcPr>
            <w:tcW w:w="3030" w:type="dxa"/>
          </w:tcPr>
          <w:p w:rsidR="00A43743" w:rsidRPr="00FB640C" w:rsidRDefault="00A43743" w:rsidP="00A43743">
            <w:pPr>
              <w:pStyle w:val="Kopf8ptlinksnr"/>
              <w:numPr>
                <w:ilvl w:val="0"/>
                <w:numId w:val="0"/>
              </w:numPr>
              <w:rPr>
                <w:sz w:val="32"/>
                <w:szCs w:val="32"/>
                <w:u w:val="single"/>
              </w:rPr>
            </w:pPr>
            <w:r>
              <w:rPr>
                <w:sz w:val="20"/>
              </w:rPr>
              <w:t xml:space="preserve">Das Kalkwasser ist </w:t>
            </w:r>
            <w:r w:rsidRPr="00FB640C">
              <w:rPr>
                <w:sz w:val="32"/>
                <w:szCs w:val="32"/>
                <w:u w:val="single"/>
              </w:rPr>
              <w:t>durc</w:t>
            </w:r>
            <w:r w:rsidRPr="00FB640C">
              <w:rPr>
                <w:sz w:val="32"/>
                <w:szCs w:val="32"/>
                <w:u w:val="single"/>
              </w:rPr>
              <w:t>h</w:t>
            </w:r>
            <w:r w:rsidRPr="00FB640C">
              <w:rPr>
                <w:sz w:val="32"/>
                <w:szCs w:val="32"/>
                <w:u w:val="single"/>
              </w:rPr>
              <w:t>sichtig, farblos.</w:t>
            </w:r>
          </w:p>
          <w:p w:rsidR="00A43743" w:rsidRPr="00B1714D" w:rsidRDefault="00A43743" w:rsidP="00A43743">
            <w:pPr>
              <w:pStyle w:val="Kopf8ptlinksnr"/>
              <w:numPr>
                <w:ilvl w:val="0"/>
                <w:numId w:val="0"/>
              </w:numPr>
              <w:rPr>
                <w:sz w:val="20"/>
              </w:rPr>
            </w:pPr>
          </w:p>
        </w:tc>
        <w:tc>
          <w:tcPr>
            <w:tcW w:w="2923" w:type="dxa"/>
          </w:tcPr>
          <w:p w:rsidR="00A43743" w:rsidRPr="009E0BE8" w:rsidRDefault="00A43743" w:rsidP="00A43743">
            <w:pPr>
              <w:pStyle w:val="Kopf8ptlinksnr"/>
              <w:numPr>
                <w:ilvl w:val="0"/>
                <w:numId w:val="0"/>
              </w:numPr>
              <w:rPr>
                <w:sz w:val="20"/>
              </w:rPr>
            </w:pPr>
            <w:r>
              <w:rPr>
                <w:sz w:val="20"/>
              </w:rPr>
              <w:t>Das Kalkwasser ist</w:t>
            </w:r>
            <w:r w:rsidRPr="005973B4">
              <w:rPr>
                <w:sz w:val="32"/>
                <w:szCs w:val="32"/>
              </w:rPr>
              <w:t xml:space="preserve"> </w:t>
            </w:r>
            <w:r>
              <w:rPr>
                <w:sz w:val="32"/>
                <w:szCs w:val="32"/>
              </w:rPr>
              <w:t>_________________</w:t>
            </w:r>
            <w:r>
              <w:rPr>
                <w:sz w:val="20"/>
              </w:rPr>
              <w:t>.</w:t>
            </w:r>
          </w:p>
        </w:tc>
      </w:tr>
    </w:tbl>
    <w:p w:rsidR="00A43743" w:rsidRDefault="00D07EE6" w:rsidP="00A43743">
      <w:pPr>
        <w:pStyle w:val="Kopf8ptlinksnr"/>
        <w:numPr>
          <w:ilvl w:val="0"/>
          <w:numId w:val="0"/>
        </w:numPr>
        <w:ind w:left="113"/>
        <w:rPr>
          <w:sz w:val="20"/>
        </w:rPr>
      </w:pPr>
      <w:r w:rsidRPr="00AA18D1">
        <w:rPr>
          <w:noProof/>
          <w:lang w:eastAsia="de-DE"/>
        </w:rPr>
        <w:drawing>
          <wp:anchor distT="0" distB="0" distL="114300" distR="114300" simplePos="0" relativeHeight="252259328" behindDoc="0" locked="0" layoutInCell="1" allowOverlap="1" wp14:anchorId="406C5BE5" wp14:editId="180E4067">
            <wp:simplePos x="0" y="0"/>
            <wp:positionH relativeFrom="column">
              <wp:posOffset>4826423</wp:posOffset>
            </wp:positionH>
            <wp:positionV relativeFrom="paragraph">
              <wp:posOffset>128905</wp:posOffset>
            </wp:positionV>
            <wp:extent cx="314325" cy="314325"/>
            <wp:effectExtent l="0" t="0" r="9525" b="9525"/>
            <wp:wrapNone/>
            <wp:docPr id="1526" name="Grafik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743" w:rsidRDefault="0068753F" w:rsidP="00996036">
      <w:pPr>
        <w:pStyle w:val="Kopf8ptlinksnr"/>
        <w:jc w:val="both"/>
        <w:rPr>
          <w:sz w:val="20"/>
        </w:rPr>
      </w:pPr>
      <w:r>
        <w:rPr>
          <w:sz w:val="20"/>
        </w:rPr>
        <w:t>Informieren</w:t>
      </w:r>
      <w:r w:rsidR="00A43743" w:rsidRPr="0065786C">
        <w:rPr>
          <w:sz w:val="20"/>
        </w:rPr>
        <w:t xml:space="preserve"> Sie</w:t>
      </w:r>
      <w:r>
        <w:rPr>
          <w:sz w:val="20"/>
        </w:rPr>
        <w:t xml:space="preserve"> sich</w:t>
      </w:r>
      <w:r w:rsidR="00A43743" w:rsidRPr="0065786C">
        <w:rPr>
          <w:sz w:val="20"/>
        </w:rPr>
        <w:t xml:space="preserve"> im Fachbuch</w:t>
      </w:r>
      <w:r w:rsidR="00A43743">
        <w:rPr>
          <w:sz w:val="20"/>
        </w:rPr>
        <w:t>, welche Verbindungen anhand der Verfärbung von Kupfersulfat (Nachweis für Stoff 1) und der Kalkwasserprobe (Nachweis für Stoff 2) nachgewiesen werden.</w:t>
      </w:r>
    </w:p>
    <w:p w:rsidR="00A43743" w:rsidRDefault="00A43743" w:rsidP="00E23034">
      <w:pPr>
        <w:pStyle w:val="Kopf8ptlinksnr"/>
        <w:numPr>
          <w:ilvl w:val="0"/>
          <w:numId w:val="0"/>
        </w:numPr>
        <w:ind w:left="439" w:hanging="14"/>
        <w:jc w:val="both"/>
        <w:rPr>
          <w:sz w:val="20"/>
        </w:rPr>
      </w:pPr>
      <w:r>
        <w:rPr>
          <w:sz w:val="20"/>
        </w:rPr>
        <w:t xml:space="preserve">Nennen Sie die jeweiligen </w:t>
      </w:r>
      <w:r w:rsidRPr="00DB461B">
        <w:rPr>
          <w:sz w:val="20"/>
          <w:u w:val="single"/>
        </w:rPr>
        <w:t>Verbindungen</w:t>
      </w:r>
      <w:r>
        <w:rPr>
          <w:sz w:val="20"/>
        </w:rPr>
        <w:t>, die Sie nachgewiesen haben.</w:t>
      </w:r>
    </w:p>
    <w:p w:rsidR="00A43743" w:rsidRPr="0065786C" w:rsidRDefault="00A43743" w:rsidP="00996036">
      <w:pPr>
        <w:pStyle w:val="Kopf8ptlinksnr"/>
        <w:numPr>
          <w:ilvl w:val="0"/>
          <w:numId w:val="0"/>
        </w:numPr>
        <w:ind w:left="284" w:hanging="171"/>
        <w:jc w:val="both"/>
        <w:rPr>
          <w:sz w:val="20"/>
        </w:rPr>
      </w:pPr>
    </w:p>
    <w:p w:rsidR="00A43743" w:rsidRDefault="00A43743" w:rsidP="00996036">
      <w:pPr>
        <w:pStyle w:val="Kopf8ptlinksnr"/>
        <w:jc w:val="both"/>
        <w:rPr>
          <w:sz w:val="20"/>
        </w:rPr>
      </w:pPr>
      <w:r>
        <w:rPr>
          <w:sz w:val="20"/>
        </w:rPr>
        <w:t>Bei einer Verbrennung werden als Edukte (Ausgangsstoff</w:t>
      </w:r>
      <w:r w:rsidR="0068753F">
        <w:rPr>
          <w:sz w:val="20"/>
        </w:rPr>
        <w:t>e</w:t>
      </w:r>
      <w:r>
        <w:rPr>
          <w:sz w:val="20"/>
        </w:rPr>
        <w:t>) der organische Stoff und Sauerstoff gebraucht. Es entstehen die Verbindungen aus Aufgabe 5.</w:t>
      </w:r>
    </w:p>
    <w:p w:rsidR="00A43743" w:rsidRDefault="00A43743" w:rsidP="00996036">
      <w:pPr>
        <w:pStyle w:val="Kopf8ptlinksnr"/>
        <w:numPr>
          <w:ilvl w:val="0"/>
          <w:numId w:val="0"/>
        </w:numPr>
        <w:ind w:left="284"/>
        <w:jc w:val="both"/>
        <w:rPr>
          <w:sz w:val="20"/>
        </w:rPr>
      </w:pPr>
    </w:p>
    <w:p w:rsidR="00A43743" w:rsidRDefault="00A43743" w:rsidP="007A3DBD">
      <w:pPr>
        <w:pStyle w:val="Kopf8ptlinksnr"/>
        <w:numPr>
          <w:ilvl w:val="1"/>
          <w:numId w:val="50"/>
        </w:numPr>
        <w:ind w:left="567" w:hanging="283"/>
        <w:jc w:val="both"/>
        <w:rPr>
          <w:sz w:val="20"/>
        </w:rPr>
      </w:pPr>
      <w:r>
        <w:rPr>
          <w:sz w:val="20"/>
        </w:rPr>
        <w:t>Ergänzen Sie die Wortgleichung.</w:t>
      </w:r>
    </w:p>
    <w:p w:rsidR="00A43743" w:rsidRDefault="00A43743" w:rsidP="00996036">
      <w:pPr>
        <w:pStyle w:val="Kopf8ptlinksnr"/>
        <w:numPr>
          <w:ilvl w:val="0"/>
          <w:numId w:val="0"/>
        </w:numPr>
        <w:ind w:left="567"/>
        <w:jc w:val="both"/>
        <w:rPr>
          <w:sz w:val="20"/>
        </w:rPr>
      </w:pPr>
    </w:p>
    <w:p w:rsidR="00A43743" w:rsidRDefault="00A43743" w:rsidP="00996036">
      <w:pPr>
        <w:pStyle w:val="Kopf8ptlinksnr"/>
        <w:numPr>
          <w:ilvl w:val="0"/>
          <w:numId w:val="0"/>
        </w:numPr>
        <w:ind w:left="284"/>
        <w:jc w:val="both"/>
        <w:rPr>
          <w:sz w:val="20"/>
        </w:rPr>
      </w:pPr>
      <w:r w:rsidRPr="00930613">
        <w:rPr>
          <w:sz w:val="20"/>
        </w:rPr>
        <w:t xml:space="preserve"> „Organischer Stoff“ + Sauerstoff </w:t>
      </w:r>
      <w:r w:rsidRPr="00930613">
        <w:rPr>
          <w:sz w:val="20"/>
        </w:rPr>
        <w:sym w:font="Wingdings" w:char="F0E0"/>
      </w:r>
      <w:r w:rsidRPr="00930613">
        <w:rPr>
          <w:sz w:val="20"/>
        </w:rPr>
        <w:t xml:space="preserve"> </w:t>
      </w:r>
      <w:r w:rsidR="005A21DA">
        <w:rPr>
          <w:sz w:val="32"/>
          <w:szCs w:val="32"/>
        </w:rPr>
        <w:t>_______</w:t>
      </w:r>
      <w:r>
        <w:rPr>
          <w:sz w:val="32"/>
          <w:szCs w:val="32"/>
        </w:rPr>
        <w:t xml:space="preserve">_ </w:t>
      </w:r>
      <w:r>
        <w:rPr>
          <w:sz w:val="20"/>
        </w:rPr>
        <w:t>(Stoff</w:t>
      </w:r>
      <w:r w:rsidR="005A21DA">
        <w:rPr>
          <w:sz w:val="20"/>
        </w:rPr>
        <w:t xml:space="preserve"> </w:t>
      </w:r>
      <w:r>
        <w:rPr>
          <w:sz w:val="20"/>
        </w:rPr>
        <w:t xml:space="preserve">1) </w:t>
      </w:r>
      <w:r w:rsidRPr="00930613">
        <w:rPr>
          <w:sz w:val="20"/>
        </w:rPr>
        <w:t xml:space="preserve"> + </w:t>
      </w:r>
      <w:r>
        <w:rPr>
          <w:sz w:val="32"/>
          <w:szCs w:val="32"/>
        </w:rPr>
        <w:t>_______</w:t>
      </w:r>
      <w:r w:rsidR="005A21DA">
        <w:rPr>
          <w:sz w:val="32"/>
          <w:szCs w:val="32"/>
        </w:rPr>
        <w:t xml:space="preserve"> </w:t>
      </w:r>
      <w:r>
        <w:rPr>
          <w:sz w:val="20"/>
        </w:rPr>
        <w:t>(Stoff 2)</w:t>
      </w:r>
    </w:p>
    <w:p w:rsidR="00A43743" w:rsidRDefault="00A43743" w:rsidP="00996036">
      <w:pPr>
        <w:pStyle w:val="Kopf8ptlinksnr"/>
        <w:numPr>
          <w:ilvl w:val="0"/>
          <w:numId w:val="0"/>
        </w:numPr>
        <w:ind w:left="284"/>
        <w:jc w:val="both"/>
        <w:rPr>
          <w:sz w:val="20"/>
        </w:rPr>
      </w:pPr>
    </w:p>
    <w:p w:rsidR="00A43743" w:rsidRDefault="00A43743" w:rsidP="007A3DBD">
      <w:pPr>
        <w:pStyle w:val="Kopf8ptlinksnr"/>
        <w:numPr>
          <w:ilvl w:val="1"/>
          <w:numId w:val="50"/>
        </w:numPr>
        <w:ind w:left="567" w:hanging="283"/>
        <w:jc w:val="both"/>
        <w:rPr>
          <w:sz w:val="20"/>
        </w:rPr>
      </w:pPr>
      <w:r>
        <w:rPr>
          <w:sz w:val="20"/>
        </w:rPr>
        <w:t>Erstellen Sie aus der Wortgleichung die Reaktionsgleichung.</w:t>
      </w:r>
    </w:p>
    <w:p w:rsidR="00A43743" w:rsidRPr="00930613" w:rsidRDefault="00A43743" w:rsidP="00996036">
      <w:pPr>
        <w:pStyle w:val="Kopf8ptlinksnr"/>
        <w:numPr>
          <w:ilvl w:val="0"/>
          <w:numId w:val="0"/>
        </w:numPr>
        <w:ind w:left="567"/>
        <w:jc w:val="both"/>
        <w:rPr>
          <w:sz w:val="20"/>
        </w:rPr>
      </w:pPr>
    </w:p>
    <w:p w:rsidR="00A43743" w:rsidRDefault="00A43743" w:rsidP="00996036">
      <w:pPr>
        <w:pStyle w:val="Kopf8ptlinksnr"/>
        <w:numPr>
          <w:ilvl w:val="0"/>
          <w:numId w:val="0"/>
        </w:numPr>
        <w:ind w:left="284"/>
        <w:jc w:val="both"/>
        <w:rPr>
          <w:sz w:val="32"/>
          <w:szCs w:val="32"/>
        </w:rPr>
      </w:pPr>
      <w:r>
        <w:rPr>
          <w:sz w:val="32"/>
          <w:szCs w:val="32"/>
        </w:rPr>
        <w:t>___________ + 2 O</w:t>
      </w:r>
      <w:r>
        <w:rPr>
          <w:sz w:val="32"/>
          <w:szCs w:val="32"/>
          <w:vertAlign w:val="subscript"/>
        </w:rPr>
        <w:t>2</w:t>
      </w:r>
      <w:r>
        <w:rPr>
          <w:sz w:val="32"/>
          <w:szCs w:val="32"/>
        </w:rPr>
        <w:t xml:space="preserve"> </w:t>
      </w:r>
      <w:r w:rsidRPr="00D400FB">
        <w:rPr>
          <w:sz w:val="32"/>
          <w:szCs w:val="32"/>
        </w:rPr>
        <w:sym w:font="Wingdings" w:char="F0E0"/>
      </w:r>
      <w:r>
        <w:rPr>
          <w:sz w:val="32"/>
          <w:szCs w:val="32"/>
        </w:rPr>
        <w:t xml:space="preserve"> 2 _________ +  ___________</w:t>
      </w:r>
    </w:p>
    <w:p w:rsidR="00A43743" w:rsidRPr="00D400FB" w:rsidRDefault="00A43743" w:rsidP="00996036">
      <w:pPr>
        <w:pStyle w:val="Kopf8ptlinksnr"/>
        <w:numPr>
          <w:ilvl w:val="0"/>
          <w:numId w:val="0"/>
        </w:numPr>
        <w:ind w:left="284"/>
        <w:jc w:val="both"/>
        <w:rPr>
          <w:sz w:val="20"/>
        </w:rPr>
      </w:pPr>
    </w:p>
    <w:p w:rsidR="00A43743" w:rsidRDefault="00A43743" w:rsidP="00996036">
      <w:pPr>
        <w:pStyle w:val="Kopf8ptlinksnr"/>
        <w:numPr>
          <w:ilvl w:val="0"/>
          <w:numId w:val="0"/>
        </w:numPr>
        <w:ind w:left="284"/>
        <w:jc w:val="both"/>
        <w:rPr>
          <w:sz w:val="20"/>
        </w:rPr>
      </w:pPr>
    </w:p>
    <w:p w:rsidR="00A43743" w:rsidRDefault="00A43743" w:rsidP="007A3DBD">
      <w:pPr>
        <w:pStyle w:val="Kopf8ptlinksnr"/>
        <w:numPr>
          <w:ilvl w:val="1"/>
          <w:numId w:val="50"/>
        </w:numPr>
        <w:ind w:left="567" w:hanging="283"/>
        <w:jc w:val="both"/>
        <w:rPr>
          <w:sz w:val="20"/>
        </w:rPr>
      </w:pPr>
      <w:r>
        <w:rPr>
          <w:sz w:val="20"/>
        </w:rPr>
        <w:t>Nennen Sie die</w:t>
      </w:r>
      <w:r w:rsidRPr="004A3D1C">
        <w:rPr>
          <w:sz w:val="20"/>
        </w:rPr>
        <w:t xml:space="preserve"> </w:t>
      </w:r>
      <w:r w:rsidRPr="00DB461B">
        <w:rPr>
          <w:sz w:val="20"/>
          <w:u w:val="single"/>
        </w:rPr>
        <w:t>Elemente</w:t>
      </w:r>
      <w:r w:rsidRPr="004A3D1C">
        <w:rPr>
          <w:sz w:val="20"/>
        </w:rPr>
        <w:t>, d</w:t>
      </w:r>
      <w:r>
        <w:rPr>
          <w:sz w:val="20"/>
        </w:rPr>
        <w:t>ie</w:t>
      </w:r>
      <w:r w:rsidRPr="004A3D1C">
        <w:rPr>
          <w:sz w:val="20"/>
        </w:rPr>
        <w:t xml:space="preserve"> in </w:t>
      </w:r>
      <w:r>
        <w:rPr>
          <w:sz w:val="20"/>
        </w:rPr>
        <w:t>einem organischen Stoff</w:t>
      </w:r>
      <w:r w:rsidRPr="004A3D1C">
        <w:rPr>
          <w:sz w:val="20"/>
        </w:rPr>
        <w:t xml:space="preserve"> enthalten </w:t>
      </w:r>
      <w:r>
        <w:rPr>
          <w:sz w:val="20"/>
        </w:rPr>
        <w:t>sind</w:t>
      </w:r>
      <w:r w:rsidRPr="004A3D1C">
        <w:rPr>
          <w:sz w:val="20"/>
        </w:rPr>
        <w:t>.</w:t>
      </w:r>
    </w:p>
    <w:p w:rsidR="00A43743" w:rsidRPr="00FA39D2" w:rsidRDefault="00A43743" w:rsidP="00996036">
      <w:pPr>
        <w:spacing w:line="240" w:lineRule="exact"/>
        <w:jc w:val="both"/>
        <w:rPr>
          <w:b/>
          <w:lang w:eastAsia="de-DE"/>
        </w:rPr>
      </w:pPr>
    </w:p>
    <w:p w:rsidR="00812652" w:rsidRDefault="00812652">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12652" w:rsidRPr="00B51DE9" w:rsidTr="006D1D32">
        <w:trPr>
          <w:trHeight w:val="523"/>
        </w:trPr>
        <w:tc>
          <w:tcPr>
            <w:tcW w:w="2268" w:type="dxa"/>
            <w:tcBorders>
              <w:left w:val="single" w:sz="4" w:space="0" w:color="auto"/>
              <w:bottom w:val="single" w:sz="4" w:space="0" w:color="auto"/>
              <w:right w:val="single" w:sz="4" w:space="0" w:color="auto"/>
            </w:tcBorders>
            <w:shd w:val="clear" w:color="auto" w:fill="D9D9D9"/>
            <w:hideMark/>
          </w:tcPr>
          <w:p w:rsidR="00812652" w:rsidRDefault="00812652" w:rsidP="006D1D32">
            <w:pPr>
              <w:pStyle w:val="Tabelle6pt"/>
              <w:rPr>
                <w:color w:val="000000"/>
              </w:rPr>
            </w:pPr>
            <w:r>
              <w:lastRenderedPageBreak/>
              <w:t>Kompetenzbereich</w:t>
            </w:r>
          </w:p>
          <w:p w:rsidR="00812652" w:rsidRDefault="00812652" w:rsidP="006D1D32">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812652" w:rsidRDefault="00812652" w:rsidP="006D1D32">
            <w:pPr>
              <w:pStyle w:val="Tabelle6pt"/>
              <w:rPr>
                <w:color w:val="000000"/>
              </w:rPr>
            </w:pPr>
            <w:r>
              <w:t>Lernfortschritt</w:t>
            </w:r>
          </w:p>
          <w:p w:rsidR="00812652" w:rsidRDefault="00812652" w:rsidP="006D1D3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812652" w:rsidRDefault="00812652" w:rsidP="006D1D32">
            <w:pPr>
              <w:pStyle w:val="Tabelle6pt"/>
              <w:rPr>
                <w:color w:val="000000"/>
              </w:rPr>
            </w:pPr>
            <w:r>
              <w:t>Materialien/Titel</w:t>
            </w:r>
          </w:p>
          <w:p w:rsidR="00812652" w:rsidRDefault="00812652" w:rsidP="008F561B">
            <w:pPr>
              <w:pStyle w:val="TabelleKopflinks"/>
            </w:pPr>
            <w:r>
              <w:t xml:space="preserve">Organische Chemie – </w:t>
            </w:r>
            <w:r w:rsidR="008F561B">
              <w:t>heute (Teil II)</w:t>
            </w:r>
          </w:p>
        </w:tc>
        <w:tc>
          <w:tcPr>
            <w:tcW w:w="188" w:type="dxa"/>
            <w:vMerge w:val="restart"/>
            <w:tcBorders>
              <w:top w:val="nil"/>
              <w:left w:val="single" w:sz="4" w:space="0" w:color="auto"/>
              <w:bottom w:val="nil"/>
              <w:right w:val="single" w:sz="4" w:space="0" w:color="auto"/>
            </w:tcBorders>
            <w:shd w:val="clear" w:color="auto" w:fill="FFFFFF"/>
          </w:tcPr>
          <w:p w:rsidR="00812652" w:rsidRPr="004B658C" w:rsidRDefault="00812652" w:rsidP="006D1D3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12652" w:rsidRPr="00B51DE9" w:rsidRDefault="00812652" w:rsidP="006D1D32">
            <w:pPr>
              <w:pStyle w:val="TabelleKopfmitte"/>
            </w:pPr>
            <w:r>
              <w:t>Chemie</w:t>
            </w:r>
          </w:p>
          <w:p w:rsidR="00812652" w:rsidRPr="00B51DE9" w:rsidRDefault="00846955" w:rsidP="0098669B">
            <w:pPr>
              <w:pStyle w:val="TabelleKopfmitte"/>
              <w:rPr>
                <w:rFonts w:eastAsia="Calibri"/>
              </w:rPr>
            </w:pPr>
            <w:r>
              <w:t>Ch02.03.0</w:t>
            </w:r>
            <w:r w:rsidR="0098669B">
              <w:t>2</w:t>
            </w:r>
            <w:r>
              <w:t>.0</w:t>
            </w:r>
            <w:r w:rsidR="0098669B">
              <w:t>2</w:t>
            </w:r>
          </w:p>
        </w:tc>
      </w:tr>
      <w:tr w:rsidR="009F2165" w:rsidRPr="00B51DE9" w:rsidTr="006D1D32">
        <w:tc>
          <w:tcPr>
            <w:tcW w:w="7348" w:type="dxa"/>
            <w:gridSpan w:val="3"/>
            <w:tcBorders>
              <w:left w:val="single" w:sz="4" w:space="0" w:color="auto"/>
              <w:right w:val="single" w:sz="4" w:space="0" w:color="auto"/>
            </w:tcBorders>
            <w:hideMark/>
          </w:tcPr>
          <w:p w:rsidR="009F2165" w:rsidRPr="004B658C" w:rsidRDefault="009F2165" w:rsidP="00AA6D1D">
            <w:pPr>
              <w:pStyle w:val="Tabelle6pt"/>
            </w:pPr>
            <w:r w:rsidRPr="004B658C">
              <w:t>Kompetenz:</w:t>
            </w:r>
          </w:p>
          <w:p w:rsidR="009F2165" w:rsidRDefault="009F2165" w:rsidP="00AA6D1D">
            <w:pPr>
              <w:pStyle w:val="Kopf8ptafz"/>
            </w:pPr>
            <w:r>
              <w:t xml:space="preserve">Ich kann aus den Ergebnissen einfacher Versuche auf den strukturellen Aufbau von Stoffen schließen. </w:t>
            </w:r>
          </w:p>
          <w:p w:rsidR="009F2165" w:rsidRDefault="009F2165" w:rsidP="00AA6D1D">
            <w:pPr>
              <w:pStyle w:val="Kopf8ptafz"/>
            </w:pPr>
            <w:r>
              <w:t>Ich kann anhand von geeigneten Modellen den strukturellen Aufbau von Stoffen beschreiben und erklären.</w:t>
            </w:r>
          </w:p>
        </w:tc>
        <w:tc>
          <w:tcPr>
            <w:tcW w:w="188" w:type="dxa"/>
            <w:vMerge/>
            <w:tcBorders>
              <w:left w:val="single" w:sz="4" w:space="0" w:color="auto"/>
              <w:bottom w:val="nil"/>
              <w:right w:val="nil"/>
            </w:tcBorders>
            <w:vAlign w:val="center"/>
            <w:hideMark/>
          </w:tcPr>
          <w:p w:rsidR="009F2165" w:rsidRDefault="009F2165" w:rsidP="006D1D3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F2165" w:rsidRPr="00B51DE9" w:rsidTr="006D1D32">
              <w:trPr>
                <w:trHeight w:val="284"/>
              </w:trPr>
              <w:tc>
                <w:tcPr>
                  <w:tcW w:w="2090" w:type="dxa"/>
                  <w:shd w:val="clear" w:color="auto" w:fill="D9D9D9" w:themeFill="background1" w:themeFillShade="D9"/>
                </w:tcPr>
                <w:p w:rsidR="009F2165" w:rsidRPr="00B51DE9" w:rsidRDefault="009F2165" w:rsidP="006D1D32">
                  <w:pPr>
                    <w:pStyle w:val="TabelleKopfmitte"/>
                  </w:pPr>
                  <w:r>
                    <w:t>Lösung</w:t>
                  </w:r>
                </w:p>
              </w:tc>
            </w:tr>
          </w:tbl>
          <w:p w:rsidR="009F2165" w:rsidRPr="00B51DE9" w:rsidRDefault="009F2165" w:rsidP="006D1D32">
            <w:pPr>
              <w:pStyle w:val="TabelleKopfmitte"/>
            </w:pPr>
          </w:p>
        </w:tc>
      </w:tr>
      <w:tr w:rsidR="009F2165" w:rsidRPr="00B51DE9" w:rsidTr="006D1D32">
        <w:tc>
          <w:tcPr>
            <w:tcW w:w="7348" w:type="dxa"/>
            <w:gridSpan w:val="3"/>
            <w:tcBorders>
              <w:left w:val="single" w:sz="4" w:space="0" w:color="auto"/>
              <w:right w:val="single" w:sz="4" w:space="0" w:color="auto"/>
            </w:tcBorders>
            <w:hideMark/>
          </w:tcPr>
          <w:p w:rsidR="009F2165" w:rsidRPr="004B658C" w:rsidRDefault="009F2165" w:rsidP="00AA6D1D">
            <w:pPr>
              <w:pStyle w:val="Tabelle6pt"/>
            </w:pPr>
            <w:r w:rsidRPr="004B658C">
              <w:t>Hauptbezug:</w:t>
            </w:r>
          </w:p>
          <w:p w:rsidR="00C75556" w:rsidRDefault="009F2165" w:rsidP="00C75556">
            <w:pPr>
              <w:pStyle w:val="Kopf8ptafz"/>
            </w:pPr>
            <w:r>
              <w:t>Ich kann durch das Auswerten von zwei Versuchen zwei Elemente einer einfachen organischen Verbi</w:t>
            </w:r>
            <w:r>
              <w:t>n</w:t>
            </w:r>
            <w:r>
              <w:t>dung benennen.</w:t>
            </w:r>
            <w:r w:rsidR="00C75556">
              <w:t xml:space="preserve"> </w:t>
            </w:r>
          </w:p>
          <w:p w:rsidR="009F2165" w:rsidRDefault="00C75556" w:rsidP="00544F1F">
            <w:pPr>
              <w:pStyle w:val="Kopf8ptafz"/>
            </w:pPr>
            <w:r>
              <w:t>Ich kann au</w:t>
            </w:r>
            <w:r w:rsidR="00544F1F">
              <w:t>s den Versuchsbeobachtungen und</w:t>
            </w:r>
            <w:r>
              <w:t xml:space="preserve"> </w:t>
            </w:r>
            <w:r w:rsidR="00544F1F">
              <w:t>-</w:t>
            </w:r>
            <w:r>
              <w:t>deutungen  auf die Grundbausteine einfacher organ</w:t>
            </w:r>
            <w:r>
              <w:t>i</w:t>
            </w:r>
            <w:r>
              <w:t>scher Verbindungen schließen.</w:t>
            </w:r>
          </w:p>
        </w:tc>
        <w:tc>
          <w:tcPr>
            <w:tcW w:w="188" w:type="dxa"/>
            <w:vMerge/>
            <w:tcBorders>
              <w:left w:val="single" w:sz="4" w:space="0" w:color="auto"/>
              <w:bottom w:val="nil"/>
              <w:right w:val="nil"/>
            </w:tcBorders>
            <w:vAlign w:val="center"/>
            <w:hideMark/>
          </w:tcPr>
          <w:p w:rsidR="009F2165" w:rsidRDefault="009F2165"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9F2165" w:rsidRPr="00B51DE9" w:rsidRDefault="009F2165" w:rsidP="006D1D32">
            <w:pPr>
              <w:pStyle w:val="TabelleKopfmitte"/>
            </w:pPr>
          </w:p>
        </w:tc>
      </w:tr>
      <w:tr w:rsidR="009F2165" w:rsidRPr="00B51DE9" w:rsidTr="006D1D32">
        <w:tc>
          <w:tcPr>
            <w:tcW w:w="7348" w:type="dxa"/>
            <w:gridSpan w:val="3"/>
            <w:tcBorders>
              <w:left w:val="single" w:sz="4" w:space="0" w:color="auto"/>
              <w:right w:val="single" w:sz="4" w:space="0" w:color="auto"/>
            </w:tcBorders>
            <w:tcMar>
              <w:bottom w:w="0" w:type="dxa"/>
            </w:tcMar>
            <w:hideMark/>
          </w:tcPr>
          <w:p w:rsidR="009F2165" w:rsidRDefault="009F2165" w:rsidP="00AA6D1D">
            <w:pPr>
              <w:pStyle w:val="Tabelle6pt"/>
            </w:pPr>
            <w:r>
              <w:t>Weitere Bezüge:</w:t>
            </w:r>
          </w:p>
          <w:p w:rsidR="009F2165" w:rsidRDefault="009F2165" w:rsidP="00AA6D1D">
            <w:pPr>
              <w:pStyle w:val="Kopf8ptafz"/>
            </w:pPr>
            <w:r>
              <w:t>Ich kann einen Versuch sachgerecht protokollieren.</w:t>
            </w:r>
          </w:p>
        </w:tc>
        <w:tc>
          <w:tcPr>
            <w:tcW w:w="188" w:type="dxa"/>
            <w:vMerge/>
            <w:tcBorders>
              <w:left w:val="single" w:sz="4" w:space="0" w:color="auto"/>
              <w:bottom w:val="nil"/>
              <w:right w:val="nil"/>
            </w:tcBorders>
            <w:vAlign w:val="center"/>
            <w:hideMark/>
          </w:tcPr>
          <w:p w:rsidR="009F2165" w:rsidRDefault="009F2165"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9F2165" w:rsidRPr="00B51DE9" w:rsidRDefault="009F2165" w:rsidP="006D1D32">
            <w:pPr>
              <w:pStyle w:val="TabelleKopfmitte"/>
            </w:pPr>
          </w:p>
        </w:tc>
      </w:tr>
    </w:tbl>
    <w:p w:rsidR="00812652" w:rsidRDefault="00812652" w:rsidP="00812652">
      <w:pPr>
        <w:pStyle w:val="Kopf8ptlinksnr"/>
        <w:numPr>
          <w:ilvl w:val="0"/>
          <w:numId w:val="0"/>
        </w:numPr>
        <w:ind w:left="284"/>
        <w:rPr>
          <w:sz w:val="20"/>
        </w:rPr>
      </w:pPr>
    </w:p>
    <w:p w:rsidR="00812652" w:rsidRPr="00812652" w:rsidRDefault="00812652" w:rsidP="007A3DBD">
      <w:pPr>
        <w:pStyle w:val="Kopf8ptlinksnr"/>
        <w:numPr>
          <w:ilvl w:val="0"/>
          <w:numId w:val="51"/>
        </w:numPr>
        <w:rPr>
          <w:sz w:val="20"/>
        </w:rPr>
      </w:pPr>
      <w:r w:rsidRPr="00812652">
        <w:rPr>
          <w:sz w:val="20"/>
        </w:rPr>
        <w:t>Notieren Sie Ihre Beobachtungen in einer Tabelle.</w:t>
      </w:r>
    </w:p>
    <w:p w:rsidR="00812652" w:rsidRDefault="00812652" w:rsidP="00812652">
      <w:pPr>
        <w:pStyle w:val="Kopf8ptlinksnr"/>
        <w:numPr>
          <w:ilvl w:val="0"/>
          <w:numId w:val="0"/>
        </w:numPr>
        <w:ind w:left="284"/>
        <w:rPr>
          <w:sz w:val="20"/>
        </w:rPr>
      </w:pPr>
    </w:p>
    <w:tbl>
      <w:tblPr>
        <w:tblStyle w:val="Tabellenraster"/>
        <w:tblW w:w="0" w:type="auto"/>
        <w:tblInd w:w="284" w:type="dxa"/>
        <w:tblLayout w:type="fixed"/>
        <w:tblLook w:val="04A0" w:firstRow="1" w:lastRow="0" w:firstColumn="1" w:lastColumn="0" w:noHBand="0" w:noVBand="1"/>
      </w:tblPr>
      <w:tblGrid>
        <w:gridCol w:w="1242"/>
        <w:gridCol w:w="3030"/>
        <w:gridCol w:w="2923"/>
      </w:tblGrid>
      <w:tr w:rsidR="00812652" w:rsidRPr="000A32F4" w:rsidTr="00421064">
        <w:tc>
          <w:tcPr>
            <w:tcW w:w="1242" w:type="dxa"/>
          </w:tcPr>
          <w:p w:rsidR="00812652" w:rsidRPr="000A32F4" w:rsidRDefault="00812652" w:rsidP="006D1D32">
            <w:pPr>
              <w:pStyle w:val="Kopf8ptlinksnr"/>
              <w:numPr>
                <w:ilvl w:val="0"/>
                <w:numId w:val="0"/>
              </w:numPr>
              <w:rPr>
                <w:b/>
                <w:sz w:val="20"/>
              </w:rPr>
            </w:pPr>
          </w:p>
        </w:tc>
        <w:tc>
          <w:tcPr>
            <w:tcW w:w="3030" w:type="dxa"/>
          </w:tcPr>
          <w:p w:rsidR="00812652" w:rsidRPr="000A32F4" w:rsidRDefault="00812652" w:rsidP="006D1D32">
            <w:pPr>
              <w:pStyle w:val="Kopf8ptlinksnr"/>
              <w:numPr>
                <w:ilvl w:val="0"/>
                <w:numId w:val="0"/>
              </w:numPr>
              <w:rPr>
                <w:b/>
                <w:sz w:val="20"/>
              </w:rPr>
            </w:pPr>
            <w:r w:rsidRPr="000A32F4">
              <w:rPr>
                <w:b/>
                <w:sz w:val="20"/>
                <w:u w:val="single"/>
              </w:rPr>
              <w:t>vor</w:t>
            </w:r>
            <w:r w:rsidRPr="000A32F4">
              <w:rPr>
                <w:b/>
                <w:sz w:val="20"/>
              </w:rPr>
              <w:t xml:space="preserve"> dem </w:t>
            </w:r>
            <w:r>
              <w:rPr>
                <w:b/>
                <w:sz w:val="20"/>
              </w:rPr>
              <w:t>Versuch</w:t>
            </w:r>
          </w:p>
        </w:tc>
        <w:tc>
          <w:tcPr>
            <w:tcW w:w="2923" w:type="dxa"/>
          </w:tcPr>
          <w:p w:rsidR="00812652" w:rsidRPr="000A32F4" w:rsidRDefault="00812652" w:rsidP="006D1D32">
            <w:pPr>
              <w:pStyle w:val="Kopf8ptlinksnr"/>
              <w:numPr>
                <w:ilvl w:val="0"/>
                <w:numId w:val="0"/>
              </w:numPr>
              <w:rPr>
                <w:b/>
                <w:sz w:val="20"/>
              </w:rPr>
            </w:pPr>
            <w:r w:rsidRPr="000A32F4">
              <w:rPr>
                <w:b/>
                <w:sz w:val="20"/>
                <w:u w:val="single"/>
              </w:rPr>
              <w:t>nach</w:t>
            </w:r>
            <w:r w:rsidRPr="000A32F4">
              <w:rPr>
                <w:b/>
                <w:sz w:val="20"/>
              </w:rPr>
              <w:t xml:space="preserve"> dem </w:t>
            </w:r>
            <w:r>
              <w:rPr>
                <w:b/>
                <w:sz w:val="20"/>
              </w:rPr>
              <w:t>Versuch</w:t>
            </w:r>
          </w:p>
        </w:tc>
      </w:tr>
      <w:tr w:rsidR="00812652" w:rsidTr="00421064">
        <w:tc>
          <w:tcPr>
            <w:tcW w:w="1242" w:type="dxa"/>
            <w:vAlign w:val="center"/>
          </w:tcPr>
          <w:p w:rsidR="00812652" w:rsidRDefault="00812652" w:rsidP="006D1D32">
            <w:pPr>
              <w:pStyle w:val="Textkrper"/>
              <w:jc w:val="left"/>
            </w:pPr>
            <w:r>
              <w:t>Becherglas</w:t>
            </w:r>
            <w:r>
              <w:softHyphen/>
              <w:t>boden</w:t>
            </w:r>
          </w:p>
          <w:p w:rsidR="00812652" w:rsidRPr="00E34CA4" w:rsidRDefault="00812652" w:rsidP="006D1D32">
            <w:pPr>
              <w:pStyle w:val="Textkrper"/>
              <w:jc w:val="left"/>
            </w:pPr>
            <w:r>
              <w:t>(Nachweis Stoff 1)</w:t>
            </w:r>
          </w:p>
        </w:tc>
        <w:tc>
          <w:tcPr>
            <w:tcW w:w="3030" w:type="dxa"/>
          </w:tcPr>
          <w:p w:rsidR="00812652" w:rsidRPr="005A21DA" w:rsidRDefault="00812652" w:rsidP="006D1D32">
            <w:pPr>
              <w:pStyle w:val="Kopf8ptlinksnr"/>
              <w:numPr>
                <w:ilvl w:val="0"/>
                <w:numId w:val="0"/>
              </w:numPr>
              <w:rPr>
                <w:sz w:val="20"/>
              </w:rPr>
            </w:pPr>
            <w:r w:rsidRPr="005A21DA">
              <w:rPr>
                <w:sz w:val="20"/>
              </w:rPr>
              <w:t xml:space="preserve">Der Boden des Becherglases fühlt sich </w:t>
            </w:r>
            <w:r w:rsidRPr="005A21DA">
              <w:rPr>
                <w:sz w:val="20"/>
                <w:u w:val="single"/>
              </w:rPr>
              <w:t>trocken</w:t>
            </w:r>
            <w:r w:rsidRPr="005A21DA">
              <w:rPr>
                <w:sz w:val="20"/>
              </w:rPr>
              <w:t xml:space="preserve"> an.</w:t>
            </w:r>
          </w:p>
          <w:p w:rsidR="00812652" w:rsidRPr="005A21DA" w:rsidRDefault="00812652" w:rsidP="006D1D32">
            <w:pPr>
              <w:pStyle w:val="Kopf8ptlinksnr"/>
              <w:numPr>
                <w:ilvl w:val="0"/>
                <w:numId w:val="0"/>
              </w:numPr>
              <w:rPr>
                <w:sz w:val="20"/>
              </w:rPr>
            </w:pPr>
          </w:p>
          <w:p w:rsidR="00812652" w:rsidRPr="005A21DA" w:rsidRDefault="00812652" w:rsidP="00812652">
            <w:pPr>
              <w:pStyle w:val="Kopf8ptlinksnr"/>
              <w:numPr>
                <w:ilvl w:val="0"/>
                <w:numId w:val="0"/>
              </w:numPr>
              <w:rPr>
                <w:sz w:val="20"/>
              </w:rPr>
            </w:pPr>
            <w:r w:rsidRPr="005A21DA">
              <w:rPr>
                <w:sz w:val="20"/>
              </w:rPr>
              <w:t xml:space="preserve">Die Farbe des Kupfersulfats ist </w:t>
            </w:r>
            <w:r w:rsidRPr="005A21DA">
              <w:rPr>
                <w:rFonts w:eastAsiaTheme="minorHAnsi"/>
                <w:bCs w:val="0"/>
                <w:color w:val="FF0000"/>
                <w:sz w:val="20"/>
                <w:u w:val="single"/>
              </w:rPr>
              <w:t>weiß</w:t>
            </w:r>
            <w:r w:rsidRPr="005A21DA">
              <w:rPr>
                <w:sz w:val="20"/>
              </w:rPr>
              <w:t>.</w:t>
            </w:r>
          </w:p>
        </w:tc>
        <w:tc>
          <w:tcPr>
            <w:tcW w:w="2923" w:type="dxa"/>
          </w:tcPr>
          <w:p w:rsidR="00812652" w:rsidRPr="005A21DA" w:rsidRDefault="00812652" w:rsidP="006D1D32">
            <w:pPr>
              <w:pStyle w:val="Kopf8ptlinksnr"/>
              <w:numPr>
                <w:ilvl w:val="0"/>
                <w:numId w:val="0"/>
              </w:numPr>
              <w:rPr>
                <w:sz w:val="20"/>
              </w:rPr>
            </w:pPr>
            <w:r w:rsidRPr="005A21DA">
              <w:rPr>
                <w:sz w:val="20"/>
              </w:rPr>
              <w:t xml:space="preserve">Der Boden des Becherglases fühlt sich </w:t>
            </w:r>
            <w:r w:rsidRPr="005A21DA">
              <w:rPr>
                <w:rFonts w:eastAsiaTheme="minorHAnsi"/>
                <w:bCs w:val="0"/>
                <w:color w:val="FF0000"/>
                <w:sz w:val="20"/>
                <w:u w:val="single"/>
              </w:rPr>
              <w:t>nass</w:t>
            </w:r>
            <w:r w:rsidRPr="005A21DA">
              <w:rPr>
                <w:sz w:val="20"/>
              </w:rPr>
              <w:t xml:space="preserve"> an.</w:t>
            </w:r>
          </w:p>
          <w:p w:rsidR="00812652" w:rsidRPr="005A21DA" w:rsidRDefault="00812652" w:rsidP="006D1D32">
            <w:pPr>
              <w:pStyle w:val="Kopf8ptlinksnr"/>
              <w:numPr>
                <w:ilvl w:val="0"/>
                <w:numId w:val="0"/>
              </w:numPr>
              <w:rPr>
                <w:sz w:val="20"/>
              </w:rPr>
            </w:pPr>
          </w:p>
          <w:p w:rsidR="00812652" w:rsidRPr="005A21DA" w:rsidRDefault="00812652" w:rsidP="00812652">
            <w:pPr>
              <w:pStyle w:val="Kopf8ptlinksnr"/>
              <w:numPr>
                <w:ilvl w:val="0"/>
                <w:numId w:val="0"/>
              </w:numPr>
              <w:rPr>
                <w:sz w:val="20"/>
              </w:rPr>
            </w:pPr>
            <w:r w:rsidRPr="005A21DA">
              <w:rPr>
                <w:sz w:val="20"/>
              </w:rPr>
              <w:t xml:space="preserve">Die Farbe des Kupfersulfats ist </w:t>
            </w:r>
            <w:r w:rsidRPr="005A21DA">
              <w:rPr>
                <w:rFonts w:eastAsiaTheme="minorHAnsi"/>
                <w:bCs w:val="0"/>
                <w:color w:val="FF0000"/>
                <w:sz w:val="20"/>
                <w:u w:val="single"/>
              </w:rPr>
              <w:t>blau</w:t>
            </w:r>
            <w:r w:rsidRPr="005A21DA">
              <w:rPr>
                <w:sz w:val="20"/>
              </w:rPr>
              <w:t>.</w:t>
            </w:r>
          </w:p>
        </w:tc>
      </w:tr>
      <w:tr w:rsidR="00812652" w:rsidTr="00421064">
        <w:tc>
          <w:tcPr>
            <w:tcW w:w="1242" w:type="dxa"/>
            <w:vAlign w:val="center"/>
          </w:tcPr>
          <w:p w:rsidR="00812652" w:rsidRDefault="00812652" w:rsidP="006D1D32">
            <w:pPr>
              <w:pStyle w:val="Textkrper"/>
              <w:jc w:val="left"/>
            </w:pPr>
            <w:r>
              <w:t>Kalkwasser</w:t>
            </w:r>
          </w:p>
          <w:p w:rsidR="00812652" w:rsidRPr="00E34CA4" w:rsidRDefault="00812652" w:rsidP="006D1D32">
            <w:pPr>
              <w:pStyle w:val="Textkrper"/>
              <w:jc w:val="left"/>
            </w:pPr>
            <w:r>
              <w:t>(Nachweis Stoff 2)</w:t>
            </w:r>
          </w:p>
        </w:tc>
        <w:tc>
          <w:tcPr>
            <w:tcW w:w="3030" w:type="dxa"/>
          </w:tcPr>
          <w:p w:rsidR="00812652" w:rsidRPr="005A21DA" w:rsidRDefault="00812652" w:rsidP="006D1D32">
            <w:pPr>
              <w:pStyle w:val="Kopf8ptlinksnr"/>
              <w:numPr>
                <w:ilvl w:val="0"/>
                <w:numId w:val="0"/>
              </w:numPr>
              <w:rPr>
                <w:sz w:val="20"/>
                <w:u w:val="single"/>
              </w:rPr>
            </w:pPr>
            <w:r w:rsidRPr="005A21DA">
              <w:rPr>
                <w:sz w:val="20"/>
              </w:rPr>
              <w:t xml:space="preserve">Das Kalkwasser ist </w:t>
            </w:r>
            <w:r w:rsidRPr="005A21DA">
              <w:rPr>
                <w:sz w:val="20"/>
                <w:u w:val="single"/>
              </w:rPr>
              <w:t>durchsichtig, farblos</w:t>
            </w:r>
            <w:r w:rsidRPr="005A21DA">
              <w:rPr>
                <w:sz w:val="20"/>
              </w:rPr>
              <w:t>.</w:t>
            </w:r>
          </w:p>
          <w:p w:rsidR="00812652" w:rsidRPr="005A21DA" w:rsidRDefault="00812652" w:rsidP="006D1D32">
            <w:pPr>
              <w:pStyle w:val="Kopf8ptlinksnr"/>
              <w:numPr>
                <w:ilvl w:val="0"/>
                <w:numId w:val="0"/>
              </w:numPr>
              <w:rPr>
                <w:sz w:val="20"/>
              </w:rPr>
            </w:pPr>
          </w:p>
        </w:tc>
        <w:tc>
          <w:tcPr>
            <w:tcW w:w="2923" w:type="dxa"/>
          </w:tcPr>
          <w:p w:rsidR="00812652" w:rsidRPr="005A21DA" w:rsidRDefault="00812652" w:rsidP="00812652">
            <w:pPr>
              <w:pStyle w:val="Kopf8ptlinksnr"/>
              <w:numPr>
                <w:ilvl w:val="0"/>
                <w:numId w:val="0"/>
              </w:numPr>
              <w:rPr>
                <w:sz w:val="20"/>
              </w:rPr>
            </w:pPr>
            <w:r w:rsidRPr="005A21DA">
              <w:rPr>
                <w:sz w:val="20"/>
              </w:rPr>
              <w:t xml:space="preserve">Das Kalkwasser ist </w:t>
            </w:r>
            <w:r w:rsidRPr="005A21DA">
              <w:rPr>
                <w:rFonts w:eastAsiaTheme="minorHAnsi"/>
                <w:bCs w:val="0"/>
                <w:color w:val="FF0000"/>
                <w:sz w:val="20"/>
                <w:u w:val="single"/>
              </w:rPr>
              <w:t>trüb gewo</w:t>
            </w:r>
            <w:r w:rsidRPr="005A21DA">
              <w:rPr>
                <w:rFonts w:eastAsiaTheme="minorHAnsi"/>
                <w:bCs w:val="0"/>
                <w:color w:val="FF0000"/>
                <w:sz w:val="20"/>
                <w:u w:val="single"/>
              </w:rPr>
              <w:t>r</w:t>
            </w:r>
            <w:r w:rsidRPr="005A21DA">
              <w:rPr>
                <w:rFonts w:eastAsiaTheme="minorHAnsi"/>
                <w:bCs w:val="0"/>
                <w:color w:val="FF0000"/>
                <w:sz w:val="20"/>
                <w:u w:val="single"/>
              </w:rPr>
              <w:t>den</w:t>
            </w:r>
            <w:r w:rsidRPr="005A21DA">
              <w:rPr>
                <w:sz w:val="20"/>
              </w:rPr>
              <w:t>.</w:t>
            </w:r>
          </w:p>
        </w:tc>
      </w:tr>
    </w:tbl>
    <w:p w:rsidR="00812652" w:rsidRDefault="00812652" w:rsidP="00812652">
      <w:pPr>
        <w:pStyle w:val="Kopf8ptlinksnr"/>
        <w:numPr>
          <w:ilvl w:val="0"/>
          <w:numId w:val="0"/>
        </w:numPr>
        <w:ind w:left="113"/>
        <w:rPr>
          <w:sz w:val="20"/>
        </w:rPr>
      </w:pPr>
    </w:p>
    <w:p w:rsidR="00812652" w:rsidRDefault="00D07EE6" w:rsidP="00996036">
      <w:pPr>
        <w:pStyle w:val="Kopf8ptlinksnr"/>
        <w:jc w:val="both"/>
        <w:rPr>
          <w:sz w:val="20"/>
        </w:rPr>
      </w:pPr>
      <w:r w:rsidRPr="00AA18D1">
        <w:rPr>
          <w:noProof/>
          <w:lang w:eastAsia="de-DE"/>
        </w:rPr>
        <w:drawing>
          <wp:anchor distT="0" distB="0" distL="114300" distR="114300" simplePos="0" relativeHeight="252261376" behindDoc="0" locked="0" layoutInCell="1" allowOverlap="1" wp14:anchorId="75C96B95" wp14:editId="4B312DDC">
            <wp:simplePos x="0" y="0"/>
            <wp:positionH relativeFrom="column">
              <wp:posOffset>4774142</wp:posOffset>
            </wp:positionH>
            <wp:positionV relativeFrom="paragraph">
              <wp:posOffset>37465</wp:posOffset>
            </wp:positionV>
            <wp:extent cx="314325" cy="314325"/>
            <wp:effectExtent l="0" t="0" r="9525" b="9525"/>
            <wp:wrapNone/>
            <wp:docPr id="1527"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53F">
        <w:rPr>
          <w:sz w:val="20"/>
        </w:rPr>
        <w:t>Informieren</w:t>
      </w:r>
      <w:r w:rsidR="00812652" w:rsidRPr="0065786C">
        <w:rPr>
          <w:sz w:val="20"/>
        </w:rPr>
        <w:t xml:space="preserve"> Sie </w:t>
      </w:r>
      <w:r w:rsidR="0068753F">
        <w:rPr>
          <w:sz w:val="20"/>
        </w:rPr>
        <w:t xml:space="preserve">sich </w:t>
      </w:r>
      <w:r w:rsidR="00812652" w:rsidRPr="0065786C">
        <w:rPr>
          <w:sz w:val="20"/>
        </w:rPr>
        <w:t>im Fachbuch</w:t>
      </w:r>
      <w:r w:rsidR="00812652">
        <w:rPr>
          <w:sz w:val="20"/>
        </w:rPr>
        <w:t>, welche Verbindungen anhand der Verfärbung von Kupfersulfat (Nachweis für Stoff 1) und der Kalkwasserprobe (Nachweis für Stoff 2) nachgewiesen werden.</w:t>
      </w:r>
    </w:p>
    <w:p w:rsidR="00812652" w:rsidRDefault="00812652" w:rsidP="00E23034">
      <w:pPr>
        <w:pStyle w:val="Kopf8ptlinksnr"/>
        <w:numPr>
          <w:ilvl w:val="0"/>
          <w:numId w:val="0"/>
        </w:numPr>
        <w:ind w:left="425"/>
        <w:jc w:val="both"/>
        <w:rPr>
          <w:sz w:val="20"/>
        </w:rPr>
      </w:pPr>
      <w:r>
        <w:rPr>
          <w:sz w:val="20"/>
        </w:rPr>
        <w:t xml:space="preserve">Nennen Sie die jeweiligen </w:t>
      </w:r>
      <w:r w:rsidRPr="00DB461B">
        <w:rPr>
          <w:sz w:val="20"/>
          <w:u w:val="single"/>
        </w:rPr>
        <w:t>Verbindungen</w:t>
      </w:r>
      <w:r>
        <w:rPr>
          <w:sz w:val="20"/>
        </w:rPr>
        <w:t>, die Sie nachgewiesen haben.</w:t>
      </w:r>
    </w:p>
    <w:p w:rsidR="005A21DA" w:rsidRDefault="005A21DA" w:rsidP="00E23034">
      <w:pPr>
        <w:pStyle w:val="Kopf8ptlinksnr"/>
        <w:numPr>
          <w:ilvl w:val="0"/>
          <w:numId w:val="0"/>
        </w:numPr>
        <w:ind w:left="425"/>
        <w:jc w:val="both"/>
        <w:rPr>
          <w:sz w:val="20"/>
        </w:rPr>
      </w:pPr>
    </w:p>
    <w:p w:rsidR="008A7380" w:rsidRPr="005A21DA" w:rsidRDefault="008A7380" w:rsidP="00996036">
      <w:pPr>
        <w:pStyle w:val="Kopf8ptlinksnr"/>
        <w:numPr>
          <w:ilvl w:val="0"/>
          <w:numId w:val="0"/>
        </w:numPr>
        <w:ind w:firstLine="284"/>
        <w:jc w:val="both"/>
        <w:rPr>
          <w:bCs w:val="0"/>
          <w:color w:val="FF0000"/>
          <w:sz w:val="20"/>
          <w:lang w:eastAsia="de-DE"/>
        </w:rPr>
      </w:pPr>
      <w:r w:rsidRPr="005A21DA">
        <w:rPr>
          <w:bCs w:val="0"/>
          <w:color w:val="FF0000"/>
          <w:sz w:val="20"/>
          <w:lang w:eastAsia="de-DE"/>
        </w:rPr>
        <w:t>Nachweis für Stoff 1: Wasser (H</w:t>
      </w:r>
      <w:r w:rsidRPr="005A21DA">
        <w:rPr>
          <w:bCs w:val="0"/>
          <w:color w:val="FF0000"/>
          <w:sz w:val="20"/>
          <w:vertAlign w:val="subscript"/>
          <w:lang w:eastAsia="de-DE"/>
        </w:rPr>
        <w:t>2</w:t>
      </w:r>
      <w:r w:rsidRPr="005A21DA">
        <w:rPr>
          <w:bCs w:val="0"/>
          <w:color w:val="FF0000"/>
          <w:sz w:val="20"/>
          <w:lang w:eastAsia="de-DE"/>
        </w:rPr>
        <w:t>O)</w:t>
      </w:r>
    </w:p>
    <w:p w:rsidR="008A7380" w:rsidRPr="005A21DA" w:rsidRDefault="008A7380" w:rsidP="00996036">
      <w:pPr>
        <w:pStyle w:val="Kopf8ptlinksnr"/>
        <w:numPr>
          <w:ilvl w:val="0"/>
          <w:numId w:val="0"/>
        </w:numPr>
        <w:ind w:firstLine="284"/>
        <w:jc w:val="both"/>
        <w:rPr>
          <w:bCs w:val="0"/>
          <w:color w:val="FF0000"/>
          <w:sz w:val="20"/>
          <w:lang w:eastAsia="de-DE"/>
        </w:rPr>
      </w:pPr>
      <w:r w:rsidRPr="005A21DA">
        <w:rPr>
          <w:bCs w:val="0"/>
          <w:color w:val="FF0000"/>
          <w:sz w:val="20"/>
          <w:lang w:eastAsia="de-DE"/>
        </w:rPr>
        <w:t>Nachweis für Stoff 2: Kohlenstoffdioxid (CO</w:t>
      </w:r>
      <w:r w:rsidRPr="005A21DA">
        <w:rPr>
          <w:bCs w:val="0"/>
          <w:color w:val="FF0000"/>
          <w:sz w:val="20"/>
          <w:vertAlign w:val="subscript"/>
          <w:lang w:eastAsia="de-DE"/>
        </w:rPr>
        <w:t>2</w:t>
      </w:r>
      <w:r w:rsidRPr="005A21DA">
        <w:rPr>
          <w:bCs w:val="0"/>
          <w:color w:val="FF0000"/>
          <w:sz w:val="20"/>
          <w:lang w:eastAsia="de-DE"/>
        </w:rPr>
        <w:t>)</w:t>
      </w:r>
    </w:p>
    <w:p w:rsidR="00812652" w:rsidRPr="005A21DA" w:rsidRDefault="00812652" w:rsidP="00996036">
      <w:pPr>
        <w:pStyle w:val="Kopf8ptlinksnr"/>
        <w:numPr>
          <w:ilvl w:val="0"/>
          <w:numId w:val="0"/>
        </w:numPr>
        <w:ind w:left="284" w:hanging="171"/>
        <w:jc w:val="both"/>
        <w:rPr>
          <w:sz w:val="20"/>
        </w:rPr>
      </w:pPr>
    </w:p>
    <w:p w:rsidR="00812652" w:rsidRPr="005A21DA" w:rsidRDefault="00812652" w:rsidP="00996036">
      <w:pPr>
        <w:pStyle w:val="Kopf8ptlinksnr"/>
        <w:jc w:val="both"/>
        <w:rPr>
          <w:sz w:val="20"/>
        </w:rPr>
      </w:pPr>
      <w:r w:rsidRPr="005A21DA">
        <w:rPr>
          <w:sz w:val="20"/>
        </w:rPr>
        <w:t>Bei einer Verbrennung werden als Edukte (Ausgangsstoff</w:t>
      </w:r>
      <w:r w:rsidR="0068753F">
        <w:rPr>
          <w:sz w:val="20"/>
        </w:rPr>
        <w:t>e</w:t>
      </w:r>
      <w:r w:rsidRPr="005A21DA">
        <w:rPr>
          <w:sz w:val="20"/>
        </w:rPr>
        <w:t>) der organische Stoff und Sauerstoff gebraucht. Es entstehen die Verbindungen aus Aufgabe 5.</w:t>
      </w:r>
    </w:p>
    <w:p w:rsidR="00812652" w:rsidRPr="005A21DA" w:rsidRDefault="00812652" w:rsidP="00996036">
      <w:pPr>
        <w:pStyle w:val="Kopf8ptlinksnr"/>
        <w:numPr>
          <w:ilvl w:val="0"/>
          <w:numId w:val="0"/>
        </w:numPr>
        <w:ind w:left="284"/>
        <w:jc w:val="both"/>
        <w:rPr>
          <w:sz w:val="20"/>
        </w:rPr>
      </w:pPr>
    </w:p>
    <w:p w:rsidR="00812652" w:rsidRPr="005A21DA" w:rsidRDefault="00812652" w:rsidP="007A3DBD">
      <w:pPr>
        <w:pStyle w:val="Kopf8ptlinksnr"/>
        <w:numPr>
          <w:ilvl w:val="1"/>
          <w:numId w:val="50"/>
        </w:numPr>
        <w:ind w:left="567" w:hanging="283"/>
        <w:jc w:val="both"/>
        <w:rPr>
          <w:sz w:val="20"/>
        </w:rPr>
      </w:pPr>
      <w:r w:rsidRPr="005A21DA">
        <w:rPr>
          <w:sz w:val="20"/>
        </w:rPr>
        <w:t>Ergänzen Sie die Wortgleichung.</w:t>
      </w:r>
    </w:p>
    <w:p w:rsidR="00812652" w:rsidRPr="005A21DA" w:rsidRDefault="00812652" w:rsidP="00996036">
      <w:pPr>
        <w:pStyle w:val="Kopf8ptlinksnr"/>
        <w:numPr>
          <w:ilvl w:val="0"/>
          <w:numId w:val="0"/>
        </w:numPr>
        <w:ind w:left="567"/>
        <w:jc w:val="both"/>
        <w:rPr>
          <w:sz w:val="20"/>
        </w:rPr>
      </w:pPr>
    </w:p>
    <w:p w:rsidR="00812652" w:rsidRPr="005A21DA" w:rsidRDefault="00812652" w:rsidP="00996036">
      <w:pPr>
        <w:pStyle w:val="Kopf8ptlinksnr"/>
        <w:numPr>
          <w:ilvl w:val="0"/>
          <w:numId w:val="0"/>
        </w:numPr>
        <w:ind w:left="284"/>
        <w:jc w:val="both"/>
        <w:rPr>
          <w:sz w:val="20"/>
        </w:rPr>
      </w:pPr>
      <w:r w:rsidRPr="005A21DA">
        <w:rPr>
          <w:sz w:val="20"/>
        </w:rPr>
        <w:t xml:space="preserve"> „Organischer Stoff“ + Sauerstoff </w:t>
      </w:r>
      <w:r w:rsidRPr="005A21DA">
        <w:rPr>
          <w:sz w:val="20"/>
        </w:rPr>
        <w:sym w:font="Wingdings" w:char="F0E0"/>
      </w:r>
      <w:r w:rsidRPr="005A21DA">
        <w:rPr>
          <w:sz w:val="20"/>
        </w:rPr>
        <w:t xml:space="preserve"> </w:t>
      </w:r>
      <w:r w:rsidR="008A7380" w:rsidRPr="005A21DA">
        <w:rPr>
          <w:bCs w:val="0"/>
          <w:color w:val="FF0000"/>
          <w:sz w:val="20"/>
          <w:u w:val="single"/>
          <w:lang w:eastAsia="de-DE"/>
        </w:rPr>
        <w:t>Wasser</w:t>
      </w:r>
      <w:r w:rsidR="008A7380" w:rsidRPr="005A21DA">
        <w:rPr>
          <w:bCs w:val="0"/>
          <w:color w:val="FF0000"/>
          <w:sz w:val="20"/>
          <w:lang w:eastAsia="de-DE"/>
        </w:rPr>
        <w:t xml:space="preserve"> </w:t>
      </w:r>
      <w:r w:rsidRPr="005A21DA">
        <w:rPr>
          <w:sz w:val="20"/>
        </w:rPr>
        <w:t>(Stoff</w:t>
      </w:r>
      <w:r w:rsidR="00CF1D49">
        <w:rPr>
          <w:sz w:val="20"/>
        </w:rPr>
        <w:t xml:space="preserve"> </w:t>
      </w:r>
      <w:r w:rsidRPr="005A21DA">
        <w:rPr>
          <w:sz w:val="20"/>
        </w:rPr>
        <w:t xml:space="preserve">1)  + </w:t>
      </w:r>
      <w:r w:rsidR="008A7380" w:rsidRPr="005A21DA">
        <w:rPr>
          <w:bCs w:val="0"/>
          <w:color w:val="FF0000"/>
          <w:sz w:val="20"/>
          <w:u w:val="single"/>
          <w:lang w:eastAsia="de-DE"/>
        </w:rPr>
        <w:t>Kohlenstoffdioxid</w:t>
      </w:r>
      <w:r w:rsidR="008A7380" w:rsidRPr="005A21DA">
        <w:rPr>
          <w:bCs w:val="0"/>
          <w:color w:val="FF0000"/>
          <w:sz w:val="20"/>
          <w:lang w:eastAsia="de-DE"/>
        </w:rPr>
        <w:t xml:space="preserve"> </w:t>
      </w:r>
      <w:r w:rsidR="008A7380" w:rsidRPr="005A21DA">
        <w:rPr>
          <w:sz w:val="20"/>
        </w:rPr>
        <w:t>(</w:t>
      </w:r>
      <w:r w:rsidRPr="005A21DA">
        <w:rPr>
          <w:sz w:val="20"/>
        </w:rPr>
        <w:t>Stoff 2)</w:t>
      </w:r>
    </w:p>
    <w:p w:rsidR="00812652" w:rsidRPr="005A21DA" w:rsidRDefault="00812652" w:rsidP="00812652">
      <w:pPr>
        <w:pStyle w:val="Kopf8ptlinksnr"/>
        <w:numPr>
          <w:ilvl w:val="0"/>
          <w:numId w:val="0"/>
        </w:numPr>
        <w:ind w:left="284"/>
        <w:rPr>
          <w:sz w:val="20"/>
        </w:rPr>
      </w:pPr>
    </w:p>
    <w:p w:rsidR="00812652" w:rsidRPr="005A21DA" w:rsidRDefault="00812652" w:rsidP="007A3DBD">
      <w:pPr>
        <w:pStyle w:val="Kopf8ptlinksnr"/>
        <w:numPr>
          <w:ilvl w:val="1"/>
          <w:numId w:val="50"/>
        </w:numPr>
        <w:ind w:left="567" w:hanging="283"/>
        <w:jc w:val="both"/>
        <w:rPr>
          <w:sz w:val="20"/>
        </w:rPr>
      </w:pPr>
      <w:r w:rsidRPr="005A21DA">
        <w:rPr>
          <w:sz w:val="20"/>
        </w:rPr>
        <w:t>Erstellen Sie aus der Wortgleichung die Reaktionsgleichung.</w:t>
      </w:r>
    </w:p>
    <w:p w:rsidR="00812652" w:rsidRPr="005A21DA" w:rsidRDefault="00812652" w:rsidP="00996036">
      <w:pPr>
        <w:pStyle w:val="Kopf8ptlinksnr"/>
        <w:numPr>
          <w:ilvl w:val="0"/>
          <w:numId w:val="0"/>
        </w:numPr>
        <w:ind w:left="567"/>
        <w:jc w:val="both"/>
        <w:rPr>
          <w:sz w:val="20"/>
        </w:rPr>
      </w:pPr>
    </w:p>
    <w:p w:rsidR="00812652" w:rsidRPr="005A21DA" w:rsidRDefault="001C2C38" w:rsidP="00996036">
      <w:pPr>
        <w:pStyle w:val="Kopf8ptlinksnr"/>
        <w:numPr>
          <w:ilvl w:val="0"/>
          <w:numId w:val="0"/>
        </w:numPr>
        <w:ind w:left="284"/>
        <w:jc w:val="both"/>
        <w:rPr>
          <w:sz w:val="20"/>
        </w:rPr>
      </w:pPr>
      <w:r w:rsidRPr="005A21DA">
        <w:rPr>
          <w:bCs w:val="0"/>
          <w:color w:val="FF0000"/>
          <w:sz w:val="20"/>
          <w:u w:val="single"/>
          <w:lang w:eastAsia="de-DE"/>
        </w:rPr>
        <w:t>C</w:t>
      </w:r>
      <w:r w:rsidR="00B45DAF" w:rsidRPr="005A21DA">
        <w:rPr>
          <w:bCs w:val="0"/>
          <w:color w:val="FF0000"/>
          <w:sz w:val="20"/>
          <w:u w:val="single"/>
          <w:vertAlign w:val="subscript"/>
          <w:lang w:eastAsia="de-DE"/>
        </w:rPr>
        <w:t>n</w:t>
      </w:r>
      <w:r w:rsidRPr="005A21DA">
        <w:rPr>
          <w:bCs w:val="0"/>
          <w:color w:val="FF0000"/>
          <w:sz w:val="20"/>
          <w:u w:val="single"/>
          <w:lang w:eastAsia="de-DE"/>
        </w:rPr>
        <w:t>H</w:t>
      </w:r>
      <w:r w:rsidR="00B45DAF" w:rsidRPr="005A21DA">
        <w:rPr>
          <w:bCs w:val="0"/>
          <w:color w:val="FF0000"/>
          <w:sz w:val="20"/>
          <w:u w:val="single"/>
          <w:vertAlign w:val="subscript"/>
          <w:lang w:eastAsia="de-DE"/>
        </w:rPr>
        <w:t>n</w:t>
      </w:r>
      <w:r w:rsidR="00812652" w:rsidRPr="005A21DA">
        <w:rPr>
          <w:sz w:val="20"/>
        </w:rPr>
        <w:t xml:space="preserve"> + 2 O</w:t>
      </w:r>
      <w:r w:rsidR="00812652" w:rsidRPr="005A21DA">
        <w:rPr>
          <w:sz w:val="20"/>
          <w:vertAlign w:val="subscript"/>
        </w:rPr>
        <w:t>2</w:t>
      </w:r>
      <w:r w:rsidR="00812652" w:rsidRPr="005A21DA">
        <w:rPr>
          <w:sz w:val="20"/>
        </w:rPr>
        <w:t xml:space="preserve"> </w:t>
      </w:r>
      <w:r w:rsidR="00812652" w:rsidRPr="005A21DA">
        <w:rPr>
          <w:sz w:val="20"/>
        </w:rPr>
        <w:sym w:font="Wingdings" w:char="F0E0"/>
      </w:r>
      <w:r w:rsidR="00812652" w:rsidRPr="005A21DA">
        <w:rPr>
          <w:sz w:val="20"/>
        </w:rPr>
        <w:t xml:space="preserve"> 2 </w:t>
      </w:r>
      <w:r w:rsidR="00AE1F3B" w:rsidRPr="005A21DA">
        <w:rPr>
          <w:bCs w:val="0"/>
          <w:color w:val="FF0000"/>
          <w:sz w:val="20"/>
          <w:u w:val="single"/>
          <w:lang w:eastAsia="de-DE"/>
        </w:rPr>
        <w:t>H</w:t>
      </w:r>
      <w:r w:rsidR="00AE1F3B" w:rsidRPr="005A21DA">
        <w:rPr>
          <w:bCs w:val="0"/>
          <w:color w:val="FF0000"/>
          <w:sz w:val="20"/>
          <w:u w:val="single"/>
          <w:vertAlign w:val="subscript"/>
          <w:lang w:eastAsia="de-DE"/>
        </w:rPr>
        <w:t>2</w:t>
      </w:r>
      <w:r w:rsidR="00AE1F3B" w:rsidRPr="005A21DA">
        <w:rPr>
          <w:bCs w:val="0"/>
          <w:color w:val="FF0000"/>
          <w:sz w:val="20"/>
          <w:u w:val="single"/>
          <w:lang w:eastAsia="de-DE"/>
        </w:rPr>
        <w:t>O</w:t>
      </w:r>
      <w:r w:rsidR="00AE1F3B" w:rsidRPr="005A21DA">
        <w:rPr>
          <w:sz w:val="20"/>
        </w:rPr>
        <w:t xml:space="preserve"> </w:t>
      </w:r>
      <w:r w:rsidR="00812652" w:rsidRPr="005A21DA">
        <w:rPr>
          <w:sz w:val="20"/>
        </w:rPr>
        <w:t xml:space="preserve">+  </w:t>
      </w:r>
      <w:r w:rsidR="00AE1F3B" w:rsidRPr="005A21DA">
        <w:rPr>
          <w:bCs w:val="0"/>
          <w:color w:val="FF0000"/>
          <w:sz w:val="20"/>
          <w:u w:val="single"/>
          <w:lang w:eastAsia="de-DE"/>
        </w:rPr>
        <w:t>CO</w:t>
      </w:r>
      <w:r w:rsidR="00AE1F3B" w:rsidRPr="005A21DA">
        <w:rPr>
          <w:bCs w:val="0"/>
          <w:color w:val="FF0000"/>
          <w:sz w:val="20"/>
          <w:u w:val="single"/>
          <w:vertAlign w:val="subscript"/>
          <w:lang w:eastAsia="de-DE"/>
        </w:rPr>
        <w:t>2</w:t>
      </w:r>
    </w:p>
    <w:p w:rsidR="00812652" w:rsidRPr="005A21DA" w:rsidRDefault="00812652" w:rsidP="00996036">
      <w:pPr>
        <w:pStyle w:val="Kopf8ptlinksnr"/>
        <w:numPr>
          <w:ilvl w:val="0"/>
          <w:numId w:val="0"/>
        </w:numPr>
        <w:ind w:left="284"/>
        <w:jc w:val="both"/>
        <w:rPr>
          <w:sz w:val="20"/>
        </w:rPr>
      </w:pPr>
    </w:p>
    <w:p w:rsidR="00812652" w:rsidRPr="005A21DA" w:rsidRDefault="00812652" w:rsidP="00996036">
      <w:pPr>
        <w:pStyle w:val="Kopf8ptlinksnr"/>
        <w:numPr>
          <w:ilvl w:val="0"/>
          <w:numId w:val="0"/>
        </w:numPr>
        <w:ind w:left="284"/>
        <w:jc w:val="both"/>
        <w:rPr>
          <w:sz w:val="20"/>
        </w:rPr>
      </w:pPr>
    </w:p>
    <w:p w:rsidR="00812652" w:rsidRDefault="00812652" w:rsidP="007A3DBD">
      <w:pPr>
        <w:pStyle w:val="Kopf8ptlinksnr"/>
        <w:numPr>
          <w:ilvl w:val="1"/>
          <w:numId w:val="50"/>
        </w:numPr>
        <w:ind w:left="567" w:hanging="283"/>
        <w:jc w:val="both"/>
        <w:rPr>
          <w:sz w:val="20"/>
        </w:rPr>
      </w:pPr>
      <w:r w:rsidRPr="005A21DA">
        <w:rPr>
          <w:sz w:val="20"/>
        </w:rPr>
        <w:t xml:space="preserve">Nennen Sie die </w:t>
      </w:r>
      <w:r w:rsidRPr="005A21DA">
        <w:rPr>
          <w:sz w:val="20"/>
          <w:u w:val="single"/>
        </w:rPr>
        <w:t>Elemente</w:t>
      </w:r>
      <w:r w:rsidRPr="005A21DA">
        <w:rPr>
          <w:sz w:val="20"/>
        </w:rPr>
        <w:t>, die in einem organischen Stoff enthalten sind.</w:t>
      </w:r>
    </w:p>
    <w:p w:rsidR="005A21DA" w:rsidRPr="005A21DA" w:rsidRDefault="005A21DA" w:rsidP="005A21DA">
      <w:pPr>
        <w:pStyle w:val="Kopf8ptlinksnr"/>
        <w:numPr>
          <w:ilvl w:val="0"/>
          <w:numId w:val="0"/>
        </w:numPr>
        <w:ind w:left="284"/>
        <w:jc w:val="both"/>
        <w:rPr>
          <w:sz w:val="20"/>
        </w:rPr>
      </w:pPr>
    </w:p>
    <w:p w:rsidR="00812652" w:rsidRPr="005A21DA" w:rsidRDefault="00AE0C64" w:rsidP="00996036">
      <w:pPr>
        <w:pStyle w:val="Kopf8ptlinksnr"/>
        <w:numPr>
          <w:ilvl w:val="0"/>
          <w:numId w:val="0"/>
        </w:numPr>
        <w:ind w:firstLine="284"/>
        <w:jc w:val="both"/>
        <w:rPr>
          <w:bCs w:val="0"/>
          <w:color w:val="FF0000"/>
          <w:sz w:val="20"/>
          <w:lang w:eastAsia="de-DE"/>
        </w:rPr>
      </w:pPr>
      <w:r w:rsidRPr="005A21DA">
        <w:rPr>
          <w:bCs w:val="0"/>
          <w:color w:val="FF0000"/>
          <w:sz w:val="20"/>
          <w:lang w:eastAsia="de-DE"/>
        </w:rPr>
        <w:t>Kohlenstoff</w:t>
      </w:r>
    </w:p>
    <w:p w:rsidR="00A43743" w:rsidRPr="005A21DA" w:rsidRDefault="00AE0C64" w:rsidP="00996036">
      <w:pPr>
        <w:pStyle w:val="Kopf8ptlinksnr"/>
        <w:numPr>
          <w:ilvl w:val="0"/>
          <w:numId w:val="0"/>
        </w:numPr>
        <w:ind w:firstLine="284"/>
        <w:jc w:val="both"/>
        <w:rPr>
          <w:bCs w:val="0"/>
          <w:color w:val="FF0000"/>
          <w:sz w:val="20"/>
          <w:lang w:eastAsia="de-DE"/>
        </w:rPr>
      </w:pPr>
      <w:r w:rsidRPr="005A21DA">
        <w:rPr>
          <w:bCs w:val="0"/>
          <w:color w:val="FF0000"/>
          <w:sz w:val="20"/>
          <w:lang w:eastAsia="de-DE"/>
        </w:rPr>
        <w:t>Wasserstoff</w:t>
      </w:r>
      <w:r w:rsidR="00A43743" w:rsidRPr="005A21DA">
        <w:rPr>
          <w:bCs w:val="0"/>
          <w:color w:val="FF0000"/>
          <w:sz w:val="20"/>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32BE6" w:rsidRPr="00B51DE9" w:rsidTr="00B660AD">
        <w:trPr>
          <w:trHeight w:val="523"/>
        </w:trPr>
        <w:tc>
          <w:tcPr>
            <w:tcW w:w="2268" w:type="dxa"/>
            <w:tcBorders>
              <w:left w:val="single" w:sz="4" w:space="0" w:color="auto"/>
              <w:bottom w:val="single" w:sz="4" w:space="0" w:color="auto"/>
              <w:right w:val="single" w:sz="4" w:space="0" w:color="auto"/>
            </w:tcBorders>
            <w:shd w:val="clear" w:color="auto" w:fill="D9D9D9"/>
            <w:hideMark/>
          </w:tcPr>
          <w:p w:rsidR="00A32BE6" w:rsidRDefault="00A32BE6" w:rsidP="00B660AD">
            <w:pPr>
              <w:pStyle w:val="Tabelle6pt"/>
              <w:rPr>
                <w:color w:val="000000"/>
              </w:rPr>
            </w:pPr>
            <w:r>
              <w:lastRenderedPageBreak/>
              <w:t>Kompetenzbereich</w:t>
            </w:r>
          </w:p>
          <w:p w:rsidR="00A32BE6" w:rsidRDefault="00A32BE6" w:rsidP="00B660AD">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A32BE6" w:rsidRDefault="00A32BE6" w:rsidP="00B660AD">
            <w:pPr>
              <w:pStyle w:val="Tabelle6pt"/>
              <w:rPr>
                <w:color w:val="000000"/>
              </w:rPr>
            </w:pPr>
            <w:r>
              <w:t>Lernfortschritt</w:t>
            </w:r>
          </w:p>
          <w:p w:rsidR="00A32BE6" w:rsidRDefault="00A32BE6" w:rsidP="00B660AD">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A32BE6" w:rsidRDefault="00A32BE6" w:rsidP="00B660AD">
            <w:pPr>
              <w:pStyle w:val="Tabelle6pt"/>
              <w:rPr>
                <w:color w:val="000000"/>
              </w:rPr>
            </w:pPr>
            <w:r>
              <w:t>Materialien/Titel</w:t>
            </w:r>
          </w:p>
          <w:p w:rsidR="00A32BE6" w:rsidRDefault="005528E8" w:rsidP="00CF1D49">
            <w:pPr>
              <w:pStyle w:val="TabelleKopflinks"/>
            </w:pPr>
            <w:r>
              <w:t xml:space="preserve">Organische Chemie </w:t>
            </w:r>
            <w:r w:rsidR="00CF1D49">
              <w:t>–</w:t>
            </w:r>
            <w:r>
              <w:t xml:space="preserve"> gestern und h</w:t>
            </w:r>
            <w:r w:rsidR="00A32BE6">
              <w:t>eute</w:t>
            </w:r>
          </w:p>
        </w:tc>
        <w:tc>
          <w:tcPr>
            <w:tcW w:w="188" w:type="dxa"/>
            <w:vMerge w:val="restart"/>
            <w:tcBorders>
              <w:top w:val="nil"/>
              <w:left w:val="single" w:sz="4" w:space="0" w:color="auto"/>
              <w:bottom w:val="nil"/>
              <w:right w:val="single" w:sz="4" w:space="0" w:color="auto"/>
            </w:tcBorders>
            <w:shd w:val="clear" w:color="auto" w:fill="FFFFFF"/>
          </w:tcPr>
          <w:p w:rsidR="00A32BE6" w:rsidRPr="004B658C" w:rsidRDefault="00A32BE6" w:rsidP="00B660AD">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32BE6" w:rsidRPr="00B51DE9" w:rsidRDefault="00A32BE6" w:rsidP="00B660AD">
            <w:pPr>
              <w:pStyle w:val="TabelleKopfmitte"/>
            </w:pPr>
            <w:r>
              <w:t>Chemie</w:t>
            </w:r>
          </w:p>
          <w:p w:rsidR="00A32BE6" w:rsidRPr="00B51DE9" w:rsidRDefault="00846955" w:rsidP="0098669B">
            <w:pPr>
              <w:pStyle w:val="TabelleKopfmitte"/>
              <w:rPr>
                <w:rFonts w:eastAsia="Calibri"/>
              </w:rPr>
            </w:pPr>
            <w:r>
              <w:t>Ch02.03.0</w:t>
            </w:r>
            <w:r w:rsidR="0098669B">
              <w:t>2</w:t>
            </w:r>
            <w:r>
              <w:t>.0</w:t>
            </w:r>
            <w:r w:rsidR="0098669B">
              <w:t>3</w:t>
            </w:r>
          </w:p>
        </w:tc>
      </w:tr>
      <w:tr w:rsidR="00A32BE6" w:rsidRPr="00B51DE9" w:rsidTr="00B660AD">
        <w:tc>
          <w:tcPr>
            <w:tcW w:w="7348" w:type="dxa"/>
            <w:gridSpan w:val="3"/>
            <w:tcBorders>
              <w:left w:val="single" w:sz="4" w:space="0" w:color="auto"/>
              <w:right w:val="single" w:sz="4" w:space="0" w:color="auto"/>
            </w:tcBorders>
            <w:hideMark/>
          </w:tcPr>
          <w:p w:rsidR="00A32BE6" w:rsidRPr="004B658C" w:rsidRDefault="00A32BE6" w:rsidP="00B660AD">
            <w:pPr>
              <w:pStyle w:val="Tabelle6pt"/>
            </w:pPr>
            <w:r w:rsidRPr="004B658C">
              <w:t>Kompetenz:</w:t>
            </w:r>
          </w:p>
          <w:p w:rsidR="00A32BE6" w:rsidRDefault="00860C21" w:rsidP="00B660AD">
            <w:pPr>
              <w:pStyle w:val="Kopf8ptafz"/>
            </w:pPr>
            <w:r>
              <w:t>Ich kann</w:t>
            </w:r>
            <w:r w:rsidR="00E665A5">
              <w:t xml:space="preserve"> Stoffe anhand ihrer Eigenschaften charakterisieren.</w:t>
            </w:r>
          </w:p>
          <w:p w:rsidR="00A32BE6" w:rsidRDefault="00E665A5" w:rsidP="00B660AD">
            <w:pPr>
              <w:pStyle w:val="Kopf8ptafz"/>
            </w:pPr>
            <w:r>
              <w:t xml:space="preserve">Ich kann die Eigenschaften von Stoffen mit chemischen Fachbegriffen beschreiben. </w:t>
            </w:r>
          </w:p>
        </w:tc>
        <w:tc>
          <w:tcPr>
            <w:tcW w:w="188" w:type="dxa"/>
            <w:vMerge/>
            <w:tcBorders>
              <w:left w:val="single" w:sz="4" w:space="0" w:color="auto"/>
              <w:bottom w:val="nil"/>
              <w:right w:val="nil"/>
            </w:tcBorders>
            <w:vAlign w:val="center"/>
            <w:hideMark/>
          </w:tcPr>
          <w:p w:rsidR="00A32BE6" w:rsidRDefault="00A32BE6" w:rsidP="00B660AD">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32BE6" w:rsidRPr="00B51DE9" w:rsidTr="00B660AD">
              <w:trPr>
                <w:trHeight w:val="284"/>
              </w:trPr>
              <w:tc>
                <w:tcPr>
                  <w:tcW w:w="2090" w:type="dxa"/>
                  <w:shd w:val="clear" w:color="auto" w:fill="auto"/>
                </w:tcPr>
                <w:p w:rsidR="00A32BE6" w:rsidRPr="00B51DE9" w:rsidRDefault="00A32BE6" w:rsidP="00B660AD">
                  <w:pPr>
                    <w:pStyle w:val="Textkrpermitte"/>
                  </w:pPr>
                  <w:r w:rsidRPr="00B51DE9">
                    <w:t>LernPROJEKT</w:t>
                  </w:r>
                </w:p>
              </w:tc>
            </w:tr>
            <w:tr w:rsidR="00A32BE6" w:rsidRPr="00B51DE9" w:rsidTr="00B660AD">
              <w:trPr>
                <w:trHeight w:val="284"/>
              </w:trPr>
              <w:tc>
                <w:tcPr>
                  <w:tcW w:w="2090" w:type="dxa"/>
                  <w:shd w:val="clear" w:color="auto" w:fill="auto"/>
                </w:tcPr>
                <w:p w:rsidR="00A32BE6" w:rsidRPr="00B51DE9" w:rsidRDefault="00A32BE6" w:rsidP="00B660AD">
                  <w:pPr>
                    <w:pStyle w:val="Textkrpermitte"/>
                  </w:pPr>
                  <w:r w:rsidRPr="00B51DE9">
                    <w:t>LernTHEMA</w:t>
                  </w:r>
                </w:p>
              </w:tc>
            </w:tr>
            <w:tr w:rsidR="00A32BE6" w:rsidRPr="00B51DE9" w:rsidTr="00B660AD">
              <w:trPr>
                <w:trHeight w:val="284"/>
              </w:trPr>
              <w:tc>
                <w:tcPr>
                  <w:tcW w:w="2090" w:type="dxa"/>
                  <w:shd w:val="clear" w:color="auto" w:fill="D9D9D9" w:themeFill="background1" w:themeFillShade="D9"/>
                </w:tcPr>
                <w:p w:rsidR="00A32BE6" w:rsidRPr="00B51DE9" w:rsidRDefault="00A32BE6" w:rsidP="00B660AD">
                  <w:pPr>
                    <w:pStyle w:val="TabelleKopfmitte"/>
                  </w:pPr>
                  <w:r w:rsidRPr="00B51DE9">
                    <w:t>LernSCHRITT</w:t>
                  </w:r>
                </w:p>
              </w:tc>
            </w:tr>
          </w:tbl>
          <w:p w:rsidR="00A32BE6" w:rsidRPr="00B51DE9" w:rsidRDefault="00A32BE6" w:rsidP="00B660AD">
            <w:pPr>
              <w:pStyle w:val="TabelleKopfmitte"/>
            </w:pPr>
          </w:p>
        </w:tc>
      </w:tr>
      <w:tr w:rsidR="00A32BE6" w:rsidRPr="00B51DE9" w:rsidTr="00B660AD">
        <w:tc>
          <w:tcPr>
            <w:tcW w:w="7348" w:type="dxa"/>
            <w:gridSpan w:val="3"/>
            <w:tcBorders>
              <w:left w:val="single" w:sz="4" w:space="0" w:color="auto"/>
              <w:right w:val="single" w:sz="4" w:space="0" w:color="auto"/>
            </w:tcBorders>
            <w:hideMark/>
          </w:tcPr>
          <w:p w:rsidR="00A32BE6" w:rsidRPr="004B658C" w:rsidRDefault="00A32BE6" w:rsidP="00B660AD">
            <w:pPr>
              <w:pStyle w:val="Tabelle6pt"/>
            </w:pPr>
            <w:r w:rsidRPr="004B658C">
              <w:t>Hauptbezug:</w:t>
            </w:r>
          </w:p>
          <w:p w:rsidR="00A32BE6" w:rsidRDefault="00E665A5" w:rsidP="00B660AD">
            <w:pPr>
              <w:pStyle w:val="Kopf8ptafz"/>
            </w:pPr>
            <w:r>
              <w:t>Ich kann den historischen Hintergrund der organischen Chemie beschreiben.</w:t>
            </w:r>
          </w:p>
        </w:tc>
        <w:tc>
          <w:tcPr>
            <w:tcW w:w="188" w:type="dxa"/>
            <w:vMerge/>
            <w:tcBorders>
              <w:left w:val="single" w:sz="4" w:space="0" w:color="auto"/>
              <w:bottom w:val="nil"/>
              <w:right w:val="nil"/>
            </w:tcBorders>
            <w:vAlign w:val="center"/>
            <w:hideMark/>
          </w:tcPr>
          <w:p w:rsidR="00A32BE6" w:rsidRDefault="00A32BE6" w:rsidP="00B660AD">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32BE6" w:rsidRPr="00B51DE9" w:rsidRDefault="00A32BE6" w:rsidP="00B660AD">
            <w:pPr>
              <w:pStyle w:val="TabelleKopfmitte"/>
            </w:pPr>
          </w:p>
        </w:tc>
      </w:tr>
      <w:tr w:rsidR="00A32BE6" w:rsidRPr="00B51DE9" w:rsidTr="00B660AD">
        <w:tc>
          <w:tcPr>
            <w:tcW w:w="7348" w:type="dxa"/>
            <w:gridSpan w:val="3"/>
            <w:tcBorders>
              <w:left w:val="single" w:sz="4" w:space="0" w:color="auto"/>
              <w:right w:val="single" w:sz="4" w:space="0" w:color="auto"/>
            </w:tcBorders>
            <w:tcMar>
              <w:bottom w:w="0" w:type="dxa"/>
            </w:tcMar>
            <w:hideMark/>
          </w:tcPr>
          <w:p w:rsidR="00A32BE6" w:rsidRDefault="00A32BE6" w:rsidP="00B660AD">
            <w:pPr>
              <w:pStyle w:val="Tabelle6pt"/>
            </w:pPr>
            <w:r>
              <w:t>Weitere Bezüge:</w:t>
            </w:r>
          </w:p>
          <w:p w:rsidR="00A32BE6" w:rsidRDefault="00A32BE6" w:rsidP="006918B7">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A32BE6" w:rsidRDefault="00A32BE6" w:rsidP="00B660AD">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32BE6" w:rsidRPr="00B51DE9" w:rsidRDefault="00A32BE6" w:rsidP="00B660AD">
            <w:pPr>
              <w:pStyle w:val="TabelleKopfmitte"/>
            </w:pPr>
          </w:p>
        </w:tc>
      </w:tr>
    </w:tbl>
    <w:p w:rsidR="00E90F17" w:rsidRDefault="00E90F17" w:rsidP="00E4202E">
      <w:pPr>
        <w:pStyle w:val="Textkrper"/>
      </w:pPr>
    </w:p>
    <w:p w:rsidR="00A32BE6" w:rsidRDefault="00A32BE6" w:rsidP="00053B74">
      <w:pPr>
        <w:pStyle w:val="berschrift3"/>
      </w:pPr>
      <w:r w:rsidRPr="0068753F">
        <w:rPr>
          <w:b/>
        </w:rPr>
        <w:t>1. Ergänzen Sie folgenden Lückentext</w:t>
      </w:r>
      <w:r>
        <w:t>!</w:t>
      </w:r>
    </w:p>
    <w:p w:rsidR="00A32BE6" w:rsidRDefault="003529B0" w:rsidP="00E4202E">
      <w:pPr>
        <w:pStyle w:val="Textkrper"/>
      </w:pPr>
      <w:r>
        <w:rPr>
          <w:noProof/>
          <w:sz w:val="24"/>
        </w:rPr>
        <w:drawing>
          <wp:anchor distT="0" distB="0" distL="114300" distR="114300" simplePos="0" relativeHeight="251660288" behindDoc="0" locked="0" layoutInCell="0" allowOverlap="1" wp14:anchorId="38B93EFE" wp14:editId="35B26998">
            <wp:simplePos x="0" y="0"/>
            <wp:positionH relativeFrom="rightMargin">
              <wp:posOffset>467995</wp:posOffset>
            </wp:positionH>
            <wp:positionV relativeFrom="paragraph">
              <wp:posOffset>0</wp:posOffset>
            </wp:positionV>
            <wp:extent cx="348615" cy="320040"/>
            <wp:effectExtent l="0" t="0" r="0" b="3810"/>
            <wp:wrapNone/>
            <wp:docPr id="119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59264" behindDoc="0" locked="0" layoutInCell="0" allowOverlap="1" wp14:anchorId="1889C576" wp14:editId="78690027">
            <wp:simplePos x="0" y="0"/>
            <wp:positionH relativeFrom="rightMargin">
              <wp:posOffset>107950</wp:posOffset>
            </wp:positionH>
            <wp:positionV relativeFrom="paragraph">
              <wp:posOffset>0</wp:posOffset>
            </wp:positionV>
            <wp:extent cx="348615" cy="320040"/>
            <wp:effectExtent l="0" t="0" r="0" b="3810"/>
            <wp:wrapNone/>
            <wp:docPr id="11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AF" w:rsidRPr="00B45DAF" w:rsidRDefault="00B45DAF" w:rsidP="004971F2">
      <w:pPr>
        <w:pStyle w:val="Marginaliegrau"/>
        <w:framePr w:h="5220" w:hRule="exact" w:wrap="around" w:x="8695" w:y="439"/>
        <w:rPr>
          <w:b/>
        </w:rPr>
      </w:pPr>
      <w:r w:rsidRPr="00B45DAF">
        <w:rPr>
          <w:b/>
        </w:rPr>
        <w:t>Tippkarte</w:t>
      </w:r>
    </w:p>
    <w:p w:rsidR="00B45DAF" w:rsidRPr="00B45DAF" w:rsidRDefault="00B45DAF" w:rsidP="004971F2">
      <w:pPr>
        <w:pStyle w:val="Marginaliegrau"/>
        <w:framePr w:h="5220" w:hRule="exact" w:wrap="around" w:x="8695" w:y="439"/>
      </w:pPr>
    </w:p>
    <w:p w:rsidR="00B45DAF" w:rsidRPr="00B45DAF" w:rsidRDefault="00B45DAF" w:rsidP="004971F2">
      <w:pPr>
        <w:pStyle w:val="Marginaliegrau"/>
        <w:framePr w:h="5220" w:hRule="exact" w:wrap="around" w:x="8695" w:y="439"/>
      </w:pPr>
      <w:r w:rsidRPr="00B45DAF">
        <w:t>Füge</w:t>
      </w:r>
      <w:r w:rsidR="00364DF9">
        <w:t>n Sie</w:t>
      </w:r>
      <w:r w:rsidRPr="00B45DAF">
        <w:t xml:space="preserve"> die</w:t>
      </w:r>
      <w:r>
        <w:t xml:space="preserve"> Begriffe in den Lückentext ein:</w:t>
      </w:r>
      <w:r w:rsidR="009478ED">
        <w:tab/>
      </w:r>
      <w:r w:rsidR="009478ED">
        <w:tab/>
      </w:r>
    </w:p>
    <w:p w:rsidR="00CD7D93" w:rsidRDefault="00B45DAF" w:rsidP="004971F2">
      <w:pPr>
        <w:pStyle w:val="Marginaliegrau"/>
        <w:framePr w:h="5220" w:hRule="exact" w:wrap="around" w:x="8695" w:y="439"/>
        <w:jc w:val="left"/>
      </w:pPr>
      <w:r w:rsidRPr="00B45DAF">
        <w:t>unbelebten,</w:t>
      </w:r>
    </w:p>
    <w:p w:rsidR="00CD7D93" w:rsidRDefault="00B45DAF" w:rsidP="004971F2">
      <w:pPr>
        <w:pStyle w:val="Marginaliegrau"/>
        <w:framePr w:h="5220" w:hRule="exact" w:wrap="around" w:x="8695" w:y="439"/>
        <w:jc w:val="left"/>
      </w:pPr>
      <w:r w:rsidRPr="00B45DAF">
        <w:t xml:space="preserve">Kohlenstoff, </w:t>
      </w:r>
    </w:p>
    <w:p w:rsidR="00CD7D93" w:rsidRDefault="00B45DAF" w:rsidP="004971F2">
      <w:pPr>
        <w:pStyle w:val="Marginaliegrau"/>
        <w:framePr w:h="5220" w:hRule="exact" w:wrap="around" w:x="8695" w:y="439"/>
        <w:jc w:val="left"/>
      </w:pPr>
      <w:r w:rsidRPr="00B45DAF">
        <w:t xml:space="preserve">belebten, </w:t>
      </w:r>
    </w:p>
    <w:p w:rsidR="00CD7D93" w:rsidRDefault="00B45DAF" w:rsidP="004971F2">
      <w:pPr>
        <w:pStyle w:val="Marginaliegrau"/>
        <w:framePr w:h="5220" w:hRule="exact" w:wrap="around" w:x="8695" w:y="439"/>
        <w:jc w:val="left"/>
      </w:pPr>
      <w:r w:rsidRPr="00B45DAF">
        <w:t xml:space="preserve">Öle, </w:t>
      </w:r>
    </w:p>
    <w:p w:rsidR="00CD7D93" w:rsidRDefault="00B45DAF" w:rsidP="004971F2">
      <w:pPr>
        <w:pStyle w:val="Marginaliegrau"/>
        <w:framePr w:h="5220" w:hRule="exact" w:wrap="around" w:x="8695" w:y="439"/>
        <w:jc w:val="left"/>
      </w:pPr>
      <w:r w:rsidRPr="00B45DAF">
        <w:t xml:space="preserve">F. Wöhler, </w:t>
      </w:r>
    </w:p>
    <w:p w:rsidR="00CD7D93" w:rsidRDefault="00B45DAF" w:rsidP="004971F2">
      <w:pPr>
        <w:pStyle w:val="Marginaliegrau"/>
        <w:framePr w:h="5220" w:hRule="exact" w:wrap="around" w:x="8695" w:y="439"/>
        <w:jc w:val="left"/>
      </w:pPr>
      <w:r w:rsidRPr="00B45DAF">
        <w:t xml:space="preserve">Kohlenstoffverbindungen, </w:t>
      </w:r>
    </w:p>
    <w:p w:rsidR="00CD7D93" w:rsidRDefault="00B45DAF" w:rsidP="004971F2">
      <w:pPr>
        <w:pStyle w:val="Marginaliegrau"/>
        <w:framePr w:h="5220" w:hRule="exact" w:wrap="around" w:x="8695" w:y="439"/>
        <w:jc w:val="left"/>
      </w:pPr>
      <w:r w:rsidRPr="00B45DAF">
        <w:t xml:space="preserve">organische Stoffe, </w:t>
      </w:r>
    </w:p>
    <w:p w:rsidR="00CD7D93" w:rsidRDefault="004971F2" w:rsidP="004971F2">
      <w:pPr>
        <w:pStyle w:val="Marginaliegrau"/>
        <w:framePr w:h="5220" w:hRule="exact" w:wrap="around" w:x="8695" w:y="439"/>
        <w:jc w:val="left"/>
      </w:pPr>
      <w:r>
        <w:t>organisch</w:t>
      </w:r>
      <w:r w:rsidR="00B45DAF" w:rsidRPr="00B45DAF">
        <w:t xml:space="preserve">, </w:t>
      </w:r>
    </w:p>
    <w:p w:rsidR="00CD7D93" w:rsidRDefault="00B45DAF" w:rsidP="004971F2">
      <w:pPr>
        <w:pStyle w:val="Marginaliegrau"/>
        <w:framePr w:h="5220" w:hRule="exact" w:wrap="around" w:x="8695" w:y="439"/>
        <w:jc w:val="left"/>
      </w:pPr>
      <w:r w:rsidRPr="00B45DAF">
        <w:t xml:space="preserve">Lebenskraft, </w:t>
      </w:r>
    </w:p>
    <w:p w:rsidR="00CD7D93" w:rsidRDefault="00B45DAF" w:rsidP="004971F2">
      <w:pPr>
        <w:pStyle w:val="Marginaliegrau"/>
        <w:framePr w:h="5220" w:hRule="exact" w:wrap="around" w:x="8695" w:y="439"/>
        <w:jc w:val="left"/>
      </w:pPr>
      <w:r w:rsidRPr="00B45DAF">
        <w:t xml:space="preserve">1807, </w:t>
      </w:r>
    </w:p>
    <w:p w:rsidR="00CD7D93" w:rsidRDefault="00B45DAF" w:rsidP="004971F2">
      <w:pPr>
        <w:pStyle w:val="Marginaliegrau"/>
        <w:framePr w:h="5220" w:hRule="exact" w:wrap="around" w:x="8695" w:y="439"/>
        <w:jc w:val="left"/>
      </w:pPr>
      <w:r w:rsidRPr="00B45DAF">
        <w:t xml:space="preserve">Harnstoff, </w:t>
      </w:r>
    </w:p>
    <w:p w:rsidR="00CD7D93" w:rsidRDefault="00B45DAF" w:rsidP="004971F2">
      <w:pPr>
        <w:pStyle w:val="Marginaliegrau"/>
        <w:framePr w:h="5220" w:hRule="exact" w:wrap="around" w:x="8695" w:y="439"/>
        <w:jc w:val="left"/>
      </w:pPr>
      <w:r w:rsidRPr="00B45DAF">
        <w:t xml:space="preserve">synthetisch, </w:t>
      </w:r>
    </w:p>
    <w:p w:rsidR="00CD7D93" w:rsidRDefault="004971F2" w:rsidP="004971F2">
      <w:pPr>
        <w:pStyle w:val="Marginaliegrau"/>
        <w:framePr w:h="5220" w:hRule="exact" w:wrap="around" w:x="8695" w:y="439"/>
        <w:jc w:val="left"/>
      </w:pPr>
      <w:r>
        <w:t>anorganisch</w:t>
      </w:r>
      <w:r w:rsidR="00B45DAF" w:rsidRPr="00B45DAF">
        <w:t xml:space="preserve">, </w:t>
      </w:r>
    </w:p>
    <w:p w:rsidR="00CD7D93" w:rsidRDefault="00B45DAF" w:rsidP="004971F2">
      <w:pPr>
        <w:pStyle w:val="Marginaliegrau"/>
        <w:framePr w:h="5220" w:hRule="exact" w:wrap="around" w:x="8695" w:y="439"/>
        <w:jc w:val="left"/>
      </w:pPr>
      <w:r w:rsidRPr="00B45DAF">
        <w:t xml:space="preserve">organische, </w:t>
      </w:r>
    </w:p>
    <w:p w:rsidR="00CD7D93" w:rsidRDefault="00B45DAF" w:rsidP="004971F2">
      <w:pPr>
        <w:pStyle w:val="Marginaliegrau"/>
        <w:framePr w:h="5220" w:hRule="exact" w:wrap="around" w:x="8695" w:y="439"/>
        <w:jc w:val="left"/>
      </w:pPr>
      <w:r w:rsidRPr="00B45DAF">
        <w:t xml:space="preserve">heute, </w:t>
      </w:r>
    </w:p>
    <w:p w:rsidR="00CD7D93" w:rsidRDefault="00B45DAF" w:rsidP="004971F2">
      <w:pPr>
        <w:pStyle w:val="Marginaliegrau"/>
        <w:framePr w:h="5220" w:hRule="exact" w:wrap="around" w:x="8695" w:y="439"/>
        <w:jc w:val="left"/>
      </w:pPr>
      <w:r w:rsidRPr="00B45DAF">
        <w:t xml:space="preserve">Stoffe, </w:t>
      </w:r>
    </w:p>
    <w:p w:rsidR="004971F2" w:rsidRDefault="00B45DAF" w:rsidP="004971F2">
      <w:pPr>
        <w:pStyle w:val="Marginaliegrau"/>
        <w:framePr w:h="5220" w:hRule="exact" w:wrap="around" w:x="8695" w:y="439"/>
        <w:jc w:val="left"/>
      </w:pPr>
      <w:r w:rsidRPr="00B45DAF">
        <w:t>verkohlen</w:t>
      </w:r>
      <w:r w:rsidRPr="00B45DAF">
        <w:br w:type="page"/>
      </w:r>
      <w:r w:rsidR="004971F2">
        <w:t xml:space="preserve">, </w:t>
      </w:r>
    </w:p>
    <w:p w:rsidR="00B45DAF" w:rsidRPr="00B45DAF" w:rsidRDefault="004971F2" w:rsidP="004971F2">
      <w:pPr>
        <w:pStyle w:val="Marginaliegrau"/>
        <w:framePr w:h="5220" w:hRule="exact" w:wrap="around" w:x="8695" w:y="439"/>
        <w:jc w:val="left"/>
      </w:pPr>
      <w:r>
        <w:t>anorganische</w:t>
      </w:r>
    </w:p>
    <w:p w:rsidR="00A32BE6" w:rsidRDefault="00A32BE6" w:rsidP="005711A4">
      <w:pPr>
        <w:pStyle w:val="Textkrper"/>
      </w:pPr>
      <w:r>
        <w:t xml:space="preserve">Der Unterschied zwischen </w:t>
      </w:r>
      <w:r w:rsidR="005711A4">
        <w:t xml:space="preserve">Stoffen der </w:t>
      </w:r>
      <w:r w:rsidR="005711A4" w:rsidRPr="005711A4">
        <w:rPr>
          <w:sz w:val="32"/>
          <w:szCs w:val="32"/>
        </w:rPr>
        <w:t>______________</w:t>
      </w:r>
      <w:r w:rsidR="005711A4">
        <w:t xml:space="preserve"> und </w:t>
      </w:r>
      <w:r w:rsidR="005711A4" w:rsidRPr="005711A4">
        <w:rPr>
          <w:sz w:val="32"/>
          <w:szCs w:val="32"/>
        </w:rPr>
        <w:t>_________________</w:t>
      </w:r>
      <w:r w:rsidR="005711A4">
        <w:t xml:space="preserve"> Natur war schon lange bekannt. Man konnte be</w:t>
      </w:r>
      <w:r w:rsidR="005711A4">
        <w:t>i</w:t>
      </w:r>
      <w:r w:rsidR="005711A4">
        <w:t xml:space="preserve">spielsweise </w:t>
      </w:r>
      <w:r w:rsidR="005711A4" w:rsidRPr="0098669B">
        <w:rPr>
          <w:sz w:val="32"/>
          <w:szCs w:val="32"/>
        </w:rPr>
        <w:t>___________</w:t>
      </w:r>
      <w:r w:rsidR="005711A4">
        <w:t xml:space="preserve"> gegen Mineralien klar abgrenzen. Schon  </w:t>
      </w:r>
      <w:r w:rsidR="005711A4" w:rsidRPr="005711A4">
        <w:rPr>
          <w:sz w:val="32"/>
          <w:szCs w:val="32"/>
        </w:rPr>
        <w:t xml:space="preserve">_____ </w:t>
      </w:r>
      <w:r w:rsidR="005711A4">
        <w:t>beschrieb Berzelius Stoffe von lebenden Organismen als „</w:t>
      </w:r>
      <w:r w:rsidR="005711A4" w:rsidRPr="005711A4">
        <w:rPr>
          <w:sz w:val="32"/>
          <w:szCs w:val="32"/>
        </w:rPr>
        <w:t>___________________</w:t>
      </w:r>
      <w:r w:rsidR="005711A4">
        <w:t>“. Alle anderen wurden als „</w:t>
      </w:r>
      <w:r w:rsidR="005711A4" w:rsidRPr="005711A4">
        <w:rPr>
          <w:sz w:val="32"/>
          <w:szCs w:val="32"/>
        </w:rPr>
        <w:t>___________________</w:t>
      </w:r>
      <w:r w:rsidR="005711A4">
        <w:t xml:space="preserve">“ bezeichnet. Man ging davon aus, dass </w:t>
      </w:r>
      <w:r w:rsidR="00C97A62" w:rsidRPr="005711A4">
        <w:rPr>
          <w:sz w:val="32"/>
          <w:szCs w:val="32"/>
        </w:rPr>
        <w:t>_________________</w:t>
      </w:r>
      <w:r w:rsidR="00C97A62">
        <w:rPr>
          <w:sz w:val="32"/>
          <w:szCs w:val="32"/>
        </w:rPr>
        <w:t>______</w:t>
      </w:r>
      <w:r w:rsidR="005711A4">
        <w:t xml:space="preserve"> nicht im Labor hergestellt werden konnten, sondern nur durch die besondere „</w:t>
      </w:r>
      <w:r w:rsidR="005711A4" w:rsidRPr="005711A4">
        <w:rPr>
          <w:sz w:val="32"/>
          <w:szCs w:val="32"/>
        </w:rPr>
        <w:t>________________________</w:t>
      </w:r>
      <w:r w:rsidR="005711A4">
        <w:t>“ der Organismen entstehen würden.</w:t>
      </w:r>
    </w:p>
    <w:p w:rsidR="005711A4" w:rsidRDefault="005711A4" w:rsidP="005711A4">
      <w:pPr>
        <w:pStyle w:val="Textkrper"/>
      </w:pPr>
    </w:p>
    <w:p w:rsidR="005711A4" w:rsidRDefault="005711A4" w:rsidP="005711A4">
      <w:pPr>
        <w:pStyle w:val="Textkrper"/>
      </w:pPr>
      <w:r>
        <w:t xml:space="preserve">Erst als 1828 der Chemiker </w:t>
      </w:r>
      <w:r w:rsidRPr="005711A4">
        <w:rPr>
          <w:sz w:val="32"/>
          <w:szCs w:val="32"/>
        </w:rPr>
        <w:t>__________________________</w:t>
      </w:r>
      <w:r>
        <w:t xml:space="preserve"> zufällig in seine</w:t>
      </w:r>
      <w:r w:rsidR="00B45DAF">
        <w:t>m</w:t>
      </w:r>
      <w:r>
        <w:t xml:space="preserve"> Labor </w:t>
      </w:r>
      <w:r w:rsidRPr="005711A4">
        <w:rPr>
          <w:sz w:val="32"/>
          <w:szCs w:val="32"/>
        </w:rPr>
        <w:t>_________________</w:t>
      </w:r>
      <w:r>
        <w:t xml:space="preserve"> hergestellt und auch nachgewiesen ha</w:t>
      </w:r>
      <w:r>
        <w:t>t</w:t>
      </w:r>
      <w:r>
        <w:t>te, wurde der Grundstein für</w:t>
      </w:r>
      <w:r w:rsidR="0000345B">
        <w:t xml:space="preserve"> die </w:t>
      </w:r>
      <w:r w:rsidR="0000345B" w:rsidRPr="0000345B">
        <w:rPr>
          <w:sz w:val="32"/>
          <w:szCs w:val="32"/>
        </w:rPr>
        <w:t>_____________</w:t>
      </w:r>
      <w:r w:rsidR="0000345B">
        <w:t xml:space="preserve"> hergestellten o</w:t>
      </w:r>
      <w:r>
        <w:t>rganischen Verbindungen ge</w:t>
      </w:r>
      <w:r w:rsidR="0000345B">
        <w:t>legt, auch wenn bis dahin noch einige Zeit verging.</w:t>
      </w:r>
    </w:p>
    <w:p w:rsidR="0000345B" w:rsidRDefault="0000345B" w:rsidP="005711A4">
      <w:pPr>
        <w:pStyle w:val="Textkrper"/>
      </w:pPr>
    </w:p>
    <w:p w:rsidR="0000345B" w:rsidRDefault="0000345B" w:rsidP="005711A4">
      <w:pPr>
        <w:pStyle w:val="Textkrper"/>
      </w:pPr>
      <w:r>
        <w:t>Die Begriffe „</w:t>
      </w:r>
      <w:r w:rsidRPr="0000345B">
        <w:rPr>
          <w:sz w:val="32"/>
          <w:szCs w:val="32"/>
        </w:rPr>
        <w:t>_______________</w:t>
      </w:r>
      <w:r>
        <w:t>“ und „</w:t>
      </w:r>
      <w:r>
        <w:rPr>
          <w:sz w:val="32"/>
          <w:szCs w:val="32"/>
        </w:rPr>
        <w:t>__________</w:t>
      </w:r>
      <w:r w:rsidRPr="0000345B">
        <w:rPr>
          <w:sz w:val="32"/>
          <w:szCs w:val="32"/>
        </w:rPr>
        <w:t>____</w:t>
      </w:r>
      <w:r>
        <w:t xml:space="preserve">“ Chemie sind also historisch begründet, haben aber </w:t>
      </w:r>
      <w:r w:rsidRPr="0000345B">
        <w:rPr>
          <w:sz w:val="32"/>
          <w:szCs w:val="32"/>
        </w:rPr>
        <w:t xml:space="preserve">________ </w:t>
      </w:r>
      <w:r>
        <w:t xml:space="preserve">noch Geltung. </w:t>
      </w:r>
    </w:p>
    <w:p w:rsidR="00B906A2" w:rsidRDefault="00B906A2" w:rsidP="005711A4">
      <w:pPr>
        <w:pStyle w:val="Textkrper"/>
      </w:pPr>
      <w:r>
        <w:t xml:space="preserve">Man kann schon mit einem einfachen Versuch organische </w:t>
      </w:r>
      <w:r w:rsidRPr="00B906A2">
        <w:rPr>
          <w:sz w:val="32"/>
          <w:szCs w:val="32"/>
        </w:rPr>
        <w:t>________</w:t>
      </w:r>
      <w:r>
        <w:t xml:space="preserve"> von anorgan</w:t>
      </w:r>
      <w:r>
        <w:t>i</w:t>
      </w:r>
      <w:r>
        <w:t xml:space="preserve">schen Stoffen unterscheiden: Erhitzt man organische Stoffe stark, </w:t>
      </w:r>
      <w:r>
        <w:rPr>
          <w:sz w:val="32"/>
          <w:szCs w:val="32"/>
        </w:rPr>
        <w:t>___________</w:t>
      </w:r>
      <w:r w:rsidRPr="00B906A2">
        <w:t xml:space="preserve"> </w:t>
      </w:r>
      <w:r>
        <w:t xml:space="preserve">sie nach einiger Zeit. Das bedeutet, dass diese Stoffe das Element </w:t>
      </w:r>
      <w:r w:rsidR="0098669B">
        <w:rPr>
          <w:sz w:val="32"/>
          <w:szCs w:val="32"/>
        </w:rPr>
        <w:t>__________</w:t>
      </w:r>
      <w:r w:rsidRPr="00B906A2">
        <w:rPr>
          <w:sz w:val="32"/>
          <w:szCs w:val="32"/>
        </w:rPr>
        <w:t>______</w:t>
      </w:r>
      <w:r>
        <w:rPr>
          <w:sz w:val="32"/>
          <w:szCs w:val="32"/>
        </w:rPr>
        <w:t xml:space="preserve"> </w:t>
      </w:r>
      <w:r w:rsidRPr="00B906A2">
        <w:t>enthalten.</w:t>
      </w:r>
      <w:r>
        <w:t xml:space="preserve"> </w:t>
      </w:r>
      <w:r w:rsidR="003529B0">
        <w:t xml:space="preserve">Man spricht daher von </w:t>
      </w:r>
      <w:r w:rsidR="0098669B">
        <w:rPr>
          <w:sz w:val="32"/>
          <w:szCs w:val="32"/>
        </w:rPr>
        <w:t>____________</w:t>
      </w:r>
      <w:r w:rsidR="003529B0" w:rsidRPr="003529B0">
        <w:rPr>
          <w:sz w:val="32"/>
          <w:szCs w:val="32"/>
        </w:rPr>
        <w:t>_____________</w:t>
      </w:r>
      <w:r w:rsidR="003529B0">
        <w:rPr>
          <w:sz w:val="32"/>
          <w:szCs w:val="32"/>
        </w:rPr>
        <w:t xml:space="preserve">. </w:t>
      </w:r>
    </w:p>
    <w:p w:rsidR="003529B0" w:rsidRDefault="003529B0" w:rsidP="005711A4">
      <w:pPr>
        <w:pStyle w:val="Textkrper"/>
      </w:pPr>
    </w:p>
    <w:p w:rsidR="003529B0" w:rsidRDefault="007173A5" w:rsidP="000C1832">
      <w:pPr>
        <w:pStyle w:val="berschrift4"/>
      </w:pPr>
      <w:r>
        <w:t>2. Nennen Sie mindestens 4</w:t>
      </w:r>
      <w:r w:rsidR="003529B0">
        <w:t xml:space="preserve"> Produkte aus Ihrem täglichen Leben, die zur Gruppe der Organischen Chemie gezählt werden.</w:t>
      </w:r>
    </w:p>
    <w:p w:rsidR="009C0269" w:rsidRDefault="009C0269" w:rsidP="005711A4">
      <w:pPr>
        <w:pStyle w:val="Textkrper"/>
      </w:pPr>
    </w:p>
    <w:p w:rsidR="003529B0" w:rsidRDefault="003529B0" w:rsidP="005711A4">
      <w:pPr>
        <w:pStyle w:val="Textkrper"/>
        <w:pBdr>
          <w:bottom w:val="single" w:sz="12" w:space="1" w:color="auto"/>
        </w:pBdr>
      </w:pPr>
    </w:p>
    <w:p w:rsidR="008E4147" w:rsidRDefault="007152A9">
      <w:pPr>
        <w:spacing w:line="240" w:lineRule="exact"/>
        <w:rPr>
          <w:sz w:val="32"/>
          <w:szCs w:val="32"/>
        </w:rPr>
      </w:pPr>
      <w:r>
        <w:rPr>
          <w:noProof/>
          <w:sz w:val="24"/>
          <w:lang w:eastAsia="de-DE"/>
        </w:rPr>
        <w:drawing>
          <wp:anchor distT="0" distB="0" distL="114300" distR="114300" simplePos="0" relativeHeight="251978752" behindDoc="0" locked="0" layoutInCell="0" allowOverlap="1" wp14:anchorId="6F37D286" wp14:editId="4B945058">
            <wp:simplePos x="0" y="0"/>
            <wp:positionH relativeFrom="rightMargin">
              <wp:posOffset>107950</wp:posOffset>
            </wp:positionH>
            <wp:positionV relativeFrom="paragraph">
              <wp:posOffset>6350</wp:posOffset>
            </wp:positionV>
            <wp:extent cx="323850" cy="323850"/>
            <wp:effectExtent l="0" t="0" r="0" b="0"/>
            <wp:wrapNone/>
            <wp:docPr id="4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905" w:rsidRDefault="00447905">
      <w:pPr>
        <w:spacing w:line="240" w:lineRule="exact"/>
        <w:rPr>
          <w:sz w:val="32"/>
          <w:szCs w:val="32"/>
        </w:rPr>
      </w:pPr>
      <w:r>
        <w:rPr>
          <w:sz w:val="32"/>
          <w:szCs w:val="32"/>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529B0" w:rsidRPr="00B51DE9" w:rsidTr="00B660AD">
        <w:trPr>
          <w:trHeight w:val="523"/>
        </w:trPr>
        <w:tc>
          <w:tcPr>
            <w:tcW w:w="2268" w:type="dxa"/>
            <w:tcBorders>
              <w:left w:val="single" w:sz="4" w:space="0" w:color="auto"/>
              <w:bottom w:val="single" w:sz="4" w:space="0" w:color="auto"/>
              <w:right w:val="single" w:sz="4" w:space="0" w:color="auto"/>
            </w:tcBorders>
            <w:shd w:val="clear" w:color="auto" w:fill="D9D9D9"/>
            <w:hideMark/>
          </w:tcPr>
          <w:p w:rsidR="003529B0" w:rsidRDefault="003529B0" w:rsidP="00B660AD">
            <w:pPr>
              <w:pStyle w:val="Tabelle6pt"/>
              <w:rPr>
                <w:color w:val="000000"/>
              </w:rPr>
            </w:pPr>
            <w:r>
              <w:lastRenderedPageBreak/>
              <w:t>Kompetenzbereich</w:t>
            </w:r>
          </w:p>
          <w:p w:rsidR="003529B0" w:rsidRDefault="003529B0" w:rsidP="00B660AD">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3529B0" w:rsidRDefault="003529B0" w:rsidP="00B660AD">
            <w:pPr>
              <w:pStyle w:val="Tabelle6pt"/>
              <w:rPr>
                <w:color w:val="000000"/>
              </w:rPr>
            </w:pPr>
            <w:r>
              <w:t>Lernfortschritt</w:t>
            </w:r>
          </w:p>
          <w:p w:rsidR="003529B0" w:rsidRDefault="003529B0" w:rsidP="00B660AD">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3529B0" w:rsidRDefault="003529B0" w:rsidP="00B660AD">
            <w:pPr>
              <w:pStyle w:val="Tabelle6pt"/>
              <w:rPr>
                <w:color w:val="000000"/>
              </w:rPr>
            </w:pPr>
            <w:r>
              <w:t>Materialien/Titel</w:t>
            </w:r>
          </w:p>
          <w:p w:rsidR="003529B0" w:rsidRDefault="00CF1D49" w:rsidP="00B660AD">
            <w:pPr>
              <w:pStyle w:val="TabelleKopflinks"/>
            </w:pPr>
            <w:r>
              <w:t>Organische Chemie –</w:t>
            </w:r>
            <w:r w:rsidR="005528E8">
              <w:t xml:space="preserve"> gestern und heute</w:t>
            </w:r>
          </w:p>
        </w:tc>
        <w:tc>
          <w:tcPr>
            <w:tcW w:w="188" w:type="dxa"/>
            <w:vMerge w:val="restart"/>
            <w:tcBorders>
              <w:top w:val="nil"/>
              <w:left w:val="single" w:sz="4" w:space="0" w:color="auto"/>
              <w:bottom w:val="nil"/>
              <w:right w:val="single" w:sz="4" w:space="0" w:color="auto"/>
            </w:tcBorders>
            <w:shd w:val="clear" w:color="auto" w:fill="FFFFFF"/>
          </w:tcPr>
          <w:p w:rsidR="003529B0" w:rsidRPr="004B658C" w:rsidRDefault="003529B0" w:rsidP="00B660AD">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529B0" w:rsidRPr="00B51DE9" w:rsidRDefault="003529B0" w:rsidP="00B660AD">
            <w:pPr>
              <w:pStyle w:val="TabelleKopfmitte"/>
            </w:pPr>
            <w:r>
              <w:t>Chemie</w:t>
            </w:r>
          </w:p>
          <w:p w:rsidR="003529B0" w:rsidRPr="00B51DE9" w:rsidRDefault="00846955" w:rsidP="009C0269">
            <w:pPr>
              <w:pStyle w:val="TabelleKopfmitte"/>
              <w:rPr>
                <w:rFonts w:eastAsia="Calibri"/>
              </w:rPr>
            </w:pPr>
            <w:r>
              <w:t>Ch02.03.0</w:t>
            </w:r>
            <w:r w:rsidR="009C0269">
              <w:t>2</w:t>
            </w:r>
            <w:r>
              <w:t>.0</w:t>
            </w:r>
            <w:r w:rsidR="009C0269">
              <w:t>3</w:t>
            </w:r>
          </w:p>
        </w:tc>
      </w:tr>
      <w:tr w:rsidR="00B04A89" w:rsidRPr="00B51DE9" w:rsidTr="00B660AD">
        <w:tc>
          <w:tcPr>
            <w:tcW w:w="7348" w:type="dxa"/>
            <w:gridSpan w:val="3"/>
            <w:tcBorders>
              <w:left w:val="single" w:sz="4" w:space="0" w:color="auto"/>
              <w:right w:val="single" w:sz="4" w:space="0" w:color="auto"/>
            </w:tcBorders>
            <w:hideMark/>
          </w:tcPr>
          <w:p w:rsidR="00B04A89" w:rsidRPr="004B658C" w:rsidRDefault="00B04A89" w:rsidP="00AA6D1D">
            <w:pPr>
              <w:pStyle w:val="Tabelle6pt"/>
            </w:pPr>
            <w:r w:rsidRPr="004B658C">
              <w:t>Kompetenz:</w:t>
            </w:r>
          </w:p>
          <w:p w:rsidR="00B04A89" w:rsidRDefault="00B04A89" w:rsidP="00AA6D1D">
            <w:pPr>
              <w:pStyle w:val="Kopf8ptafz"/>
            </w:pPr>
            <w:r>
              <w:t>Ich kann Stoffe anhand ihrer Eigenschaften charakterisieren.</w:t>
            </w:r>
          </w:p>
          <w:p w:rsidR="00B04A89" w:rsidRDefault="00B04A89" w:rsidP="00AA6D1D">
            <w:pPr>
              <w:pStyle w:val="Kopf8ptafz"/>
            </w:pPr>
            <w:r>
              <w:t xml:space="preserve">Ich kann die Eigenschaften von Stoffen mit chemischen Fachbegriffen beschreiben. </w:t>
            </w:r>
          </w:p>
        </w:tc>
        <w:tc>
          <w:tcPr>
            <w:tcW w:w="188" w:type="dxa"/>
            <w:vMerge/>
            <w:tcBorders>
              <w:left w:val="single" w:sz="4" w:space="0" w:color="auto"/>
              <w:bottom w:val="nil"/>
              <w:right w:val="nil"/>
            </w:tcBorders>
            <w:vAlign w:val="center"/>
            <w:hideMark/>
          </w:tcPr>
          <w:p w:rsidR="00B04A89" w:rsidRDefault="00B04A89" w:rsidP="00B660AD">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04A89" w:rsidRPr="00B51DE9" w:rsidTr="00B660AD">
              <w:trPr>
                <w:trHeight w:val="284"/>
              </w:trPr>
              <w:tc>
                <w:tcPr>
                  <w:tcW w:w="2090" w:type="dxa"/>
                  <w:shd w:val="clear" w:color="auto" w:fill="auto"/>
                </w:tcPr>
                <w:p w:rsidR="00B04A89" w:rsidRPr="00B51DE9" w:rsidRDefault="00B04A89" w:rsidP="00B660AD">
                  <w:pPr>
                    <w:pStyle w:val="Textkrpermitte"/>
                  </w:pPr>
                  <w:r w:rsidRPr="00B51DE9">
                    <w:t>LernPROJEKT</w:t>
                  </w:r>
                </w:p>
              </w:tc>
            </w:tr>
            <w:tr w:rsidR="00B04A89" w:rsidRPr="00B51DE9" w:rsidTr="00B660AD">
              <w:trPr>
                <w:trHeight w:val="284"/>
              </w:trPr>
              <w:tc>
                <w:tcPr>
                  <w:tcW w:w="2090" w:type="dxa"/>
                  <w:shd w:val="clear" w:color="auto" w:fill="auto"/>
                </w:tcPr>
                <w:p w:rsidR="00B04A89" w:rsidRPr="00B51DE9" w:rsidRDefault="00B04A89" w:rsidP="00B660AD">
                  <w:pPr>
                    <w:pStyle w:val="Textkrpermitte"/>
                  </w:pPr>
                  <w:r w:rsidRPr="00B51DE9">
                    <w:t>LernTHEMA</w:t>
                  </w:r>
                </w:p>
              </w:tc>
            </w:tr>
            <w:tr w:rsidR="00B04A89" w:rsidRPr="00B51DE9" w:rsidTr="00B660AD">
              <w:trPr>
                <w:trHeight w:val="284"/>
              </w:trPr>
              <w:tc>
                <w:tcPr>
                  <w:tcW w:w="2090" w:type="dxa"/>
                  <w:shd w:val="clear" w:color="auto" w:fill="D9D9D9" w:themeFill="background1" w:themeFillShade="D9"/>
                </w:tcPr>
                <w:p w:rsidR="00B04A89" w:rsidRPr="00B51DE9" w:rsidRDefault="00B04A89" w:rsidP="00B660AD">
                  <w:pPr>
                    <w:pStyle w:val="TabelleKopfmitte"/>
                  </w:pPr>
                  <w:r w:rsidRPr="00B51DE9">
                    <w:t>LernSCHRITT</w:t>
                  </w:r>
                </w:p>
              </w:tc>
            </w:tr>
          </w:tbl>
          <w:p w:rsidR="00B04A89" w:rsidRPr="00B51DE9" w:rsidRDefault="00B04A89" w:rsidP="00B660AD">
            <w:pPr>
              <w:pStyle w:val="TabelleKopfmitte"/>
            </w:pPr>
          </w:p>
        </w:tc>
      </w:tr>
      <w:tr w:rsidR="00B04A89" w:rsidRPr="00B51DE9" w:rsidTr="00B660AD">
        <w:tc>
          <w:tcPr>
            <w:tcW w:w="7348" w:type="dxa"/>
            <w:gridSpan w:val="3"/>
            <w:tcBorders>
              <w:left w:val="single" w:sz="4" w:space="0" w:color="auto"/>
              <w:right w:val="single" w:sz="4" w:space="0" w:color="auto"/>
            </w:tcBorders>
            <w:hideMark/>
          </w:tcPr>
          <w:p w:rsidR="00B04A89" w:rsidRPr="004B658C" w:rsidRDefault="00B04A89" w:rsidP="00AA6D1D">
            <w:pPr>
              <w:pStyle w:val="Tabelle6pt"/>
            </w:pPr>
            <w:r w:rsidRPr="004B658C">
              <w:t>Hauptbezug:</w:t>
            </w:r>
          </w:p>
          <w:p w:rsidR="00B04A89" w:rsidRDefault="00B04A89" w:rsidP="00AA6D1D">
            <w:pPr>
              <w:pStyle w:val="Kopf8ptafz"/>
            </w:pPr>
            <w:r>
              <w:t>Ich kann den historischen Hintergrund der organischen Chemie beschreiben.</w:t>
            </w:r>
          </w:p>
        </w:tc>
        <w:tc>
          <w:tcPr>
            <w:tcW w:w="188" w:type="dxa"/>
            <w:vMerge/>
            <w:tcBorders>
              <w:left w:val="single" w:sz="4" w:space="0" w:color="auto"/>
              <w:bottom w:val="nil"/>
              <w:right w:val="nil"/>
            </w:tcBorders>
            <w:vAlign w:val="center"/>
            <w:hideMark/>
          </w:tcPr>
          <w:p w:rsidR="00B04A89" w:rsidRDefault="00B04A89" w:rsidP="00B660AD">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04A89" w:rsidRPr="00B51DE9" w:rsidRDefault="00B04A89" w:rsidP="00B660AD">
            <w:pPr>
              <w:pStyle w:val="TabelleKopfmitte"/>
            </w:pPr>
          </w:p>
        </w:tc>
      </w:tr>
      <w:tr w:rsidR="00B04A89" w:rsidRPr="00B51DE9" w:rsidTr="00B660AD">
        <w:tc>
          <w:tcPr>
            <w:tcW w:w="7348" w:type="dxa"/>
            <w:gridSpan w:val="3"/>
            <w:tcBorders>
              <w:left w:val="single" w:sz="4" w:space="0" w:color="auto"/>
              <w:right w:val="single" w:sz="4" w:space="0" w:color="auto"/>
            </w:tcBorders>
            <w:tcMar>
              <w:bottom w:w="0" w:type="dxa"/>
            </w:tcMar>
            <w:hideMark/>
          </w:tcPr>
          <w:p w:rsidR="00B04A89" w:rsidRDefault="00B04A89" w:rsidP="00AA6D1D">
            <w:pPr>
              <w:pStyle w:val="Tabelle6pt"/>
            </w:pPr>
            <w:r>
              <w:t>Weitere Bezüge:</w:t>
            </w:r>
          </w:p>
          <w:p w:rsidR="00B04A89" w:rsidRDefault="00B04A89" w:rsidP="00544F1F">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B04A89" w:rsidRDefault="00B04A89" w:rsidP="00B660AD">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04A89" w:rsidRPr="00B51DE9" w:rsidRDefault="00B04A89" w:rsidP="00B660AD">
            <w:pPr>
              <w:pStyle w:val="TabelleKopfmitte"/>
            </w:pPr>
          </w:p>
        </w:tc>
      </w:tr>
    </w:tbl>
    <w:p w:rsidR="003529B0" w:rsidRPr="00B45DAF" w:rsidRDefault="000C1832" w:rsidP="00053B74">
      <w:pPr>
        <w:pStyle w:val="berschrift3"/>
      </w:pPr>
      <w:r>
        <w:rPr>
          <w:noProof/>
          <w:sz w:val="24"/>
        </w:rPr>
        <w:drawing>
          <wp:anchor distT="0" distB="0" distL="114300" distR="114300" simplePos="0" relativeHeight="251662336" behindDoc="0" locked="0" layoutInCell="0" allowOverlap="1" wp14:anchorId="0B38C0BD" wp14:editId="1B46C96F">
            <wp:simplePos x="0" y="0"/>
            <wp:positionH relativeFrom="rightMargin">
              <wp:posOffset>107950</wp:posOffset>
            </wp:positionH>
            <wp:positionV relativeFrom="paragraph">
              <wp:posOffset>97790</wp:posOffset>
            </wp:positionV>
            <wp:extent cx="345440" cy="323850"/>
            <wp:effectExtent l="0" t="0" r="0" b="0"/>
            <wp:wrapNone/>
            <wp:docPr id="9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9B0" w:rsidRPr="00B45DAF">
        <w:t>1. Ergänzen Sie folgenden Lückentext</w:t>
      </w:r>
      <w:r w:rsidR="00A84903">
        <w:t xml:space="preserve"> mithilfe der angegebenen Begriffe</w:t>
      </w:r>
      <w:r w:rsidR="00053B74">
        <w:t>!</w:t>
      </w:r>
    </w:p>
    <w:p w:rsidR="003529B0" w:rsidRDefault="003529B0" w:rsidP="003529B0">
      <w:pPr>
        <w:pStyle w:val="Textkrper"/>
      </w:pPr>
    </w:p>
    <w:p w:rsidR="00B45DAF" w:rsidRPr="00B45DAF" w:rsidRDefault="00B45DAF" w:rsidP="004971F2">
      <w:pPr>
        <w:pStyle w:val="Marginaliegrau"/>
        <w:framePr w:h="5213" w:hRule="exact" w:wrap="around" w:x="8695" w:y="439"/>
        <w:rPr>
          <w:b/>
        </w:rPr>
      </w:pPr>
      <w:r w:rsidRPr="00B45DAF">
        <w:rPr>
          <w:b/>
        </w:rPr>
        <w:t>Tippkarte</w:t>
      </w:r>
    </w:p>
    <w:p w:rsidR="00B45DAF" w:rsidRPr="00B45DAF" w:rsidRDefault="00B45DAF" w:rsidP="004971F2">
      <w:pPr>
        <w:pStyle w:val="Marginaliegrau"/>
        <w:framePr w:h="5213" w:hRule="exact" w:wrap="around" w:x="8695" w:y="439"/>
      </w:pPr>
    </w:p>
    <w:p w:rsidR="00B45DAF" w:rsidRPr="00B45DAF" w:rsidRDefault="00B45DAF" w:rsidP="004971F2">
      <w:pPr>
        <w:pStyle w:val="Marginaliegrau"/>
        <w:framePr w:h="5213" w:hRule="exact" w:wrap="around" w:x="8695" w:y="439"/>
      </w:pPr>
      <w:r w:rsidRPr="00B45DAF">
        <w:t>Füge</w:t>
      </w:r>
      <w:r w:rsidR="00364DF9">
        <w:t>n Sie</w:t>
      </w:r>
      <w:r w:rsidRPr="00B45DAF">
        <w:t xml:space="preserve"> die</w:t>
      </w:r>
      <w:r>
        <w:t xml:space="preserve"> Begriffe in den Lückentext ein:</w:t>
      </w:r>
      <w:r w:rsidR="009478ED">
        <w:tab/>
      </w:r>
      <w:r w:rsidR="009478ED">
        <w:tab/>
      </w:r>
    </w:p>
    <w:p w:rsidR="00CD7D93" w:rsidRDefault="00B45DAF" w:rsidP="004971F2">
      <w:pPr>
        <w:pStyle w:val="Marginaliegrau"/>
        <w:framePr w:h="5213" w:hRule="exact" w:wrap="around" w:x="8695" w:y="439"/>
        <w:jc w:val="left"/>
      </w:pPr>
      <w:r w:rsidRPr="00B45DAF">
        <w:t>unbelebten,</w:t>
      </w:r>
      <w:r w:rsidR="006918B7">
        <w:t xml:space="preserve"> </w:t>
      </w:r>
    </w:p>
    <w:p w:rsidR="00CD7D93" w:rsidRDefault="00B45DAF" w:rsidP="004971F2">
      <w:pPr>
        <w:pStyle w:val="Marginaliegrau"/>
        <w:framePr w:h="5213" w:hRule="exact" w:wrap="around" w:x="8695" w:y="439"/>
        <w:jc w:val="left"/>
      </w:pPr>
      <w:r w:rsidRPr="00B45DAF">
        <w:t>Kohlenstoff,</w:t>
      </w:r>
      <w:r w:rsidR="006918B7">
        <w:t xml:space="preserve"> </w:t>
      </w:r>
    </w:p>
    <w:p w:rsidR="00CD7D93" w:rsidRDefault="00B45DAF" w:rsidP="004971F2">
      <w:pPr>
        <w:pStyle w:val="Marginaliegrau"/>
        <w:framePr w:h="5213" w:hRule="exact" w:wrap="around" w:x="8695" w:y="439"/>
        <w:jc w:val="left"/>
      </w:pPr>
      <w:r w:rsidRPr="00B45DAF">
        <w:t>beleb</w:t>
      </w:r>
      <w:r w:rsidR="006918B7">
        <w:t xml:space="preserve">ten, </w:t>
      </w:r>
    </w:p>
    <w:p w:rsidR="00CD7D93" w:rsidRDefault="006918B7" w:rsidP="004971F2">
      <w:pPr>
        <w:pStyle w:val="Marginaliegrau"/>
        <w:framePr w:h="5213" w:hRule="exact" w:wrap="around" w:x="8695" w:y="439"/>
        <w:jc w:val="left"/>
      </w:pPr>
      <w:r>
        <w:t xml:space="preserve">Öle, </w:t>
      </w:r>
    </w:p>
    <w:p w:rsidR="00CD7D93" w:rsidRDefault="00B45DAF" w:rsidP="004971F2">
      <w:pPr>
        <w:pStyle w:val="Marginaliegrau"/>
        <w:framePr w:h="5213" w:hRule="exact" w:wrap="around" w:x="8695" w:y="439"/>
        <w:jc w:val="left"/>
      </w:pPr>
      <w:r w:rsidRPr="00B45DAF">
        <w:t>F. Wöhler,</w:t>
      </w:r>
      <w:r w:rsidR="006918B7">
        <w:t xml:space="preserve"> </w:t>
      </w:r>
    </w:p>
    <w:p w:rsidR="00CD7D93" w:rsidRDefault="00B45DAF" w:rsidP="004971F2">
      <w:pPr>
        <w:pStyle w:val="Marginaliegrau"/>
        <w:framePr w:h="5213" w:hRule="exact" w:wrap="around" w:x="8695" w:y="439"/>
        <w:jc w:val="left"/>
      </w:pPr>
      <w:r w:rsidRPr="00B45DAF">
        <w:t>Kohlenstoffverbindungen,</w:t>
      </w:r>
      <w:r w:rsidR="006918B7">
        <w:t xml:space="preserve"> </w:t>
      </w:r>
    </w:p>
    <w:p w:rsidR="00CD7D93" w:rsidRDefault="00B45DAF" w:rsidP="004971F2">
      <w:pPr>
        <w:pStyle w:val="Marginaliegrau"/>
        <w:framePr w:h="5213" w:hRule="exact" w:wrap="around" w:x="8695" w:y="439"/>
        <w:jc w:val="left"/>
      </w:pPr>
      <w:r w:rsidRPr="00B45DAF">
        <w:t>organi</w:t>
      </w:r>
      <w:r w:rsidR="006918B7">
        <w:t>sche Stoffe,</w:t>
      </w:r>
      <w:r w:rsidR="006918B7">
        <w:tab/>
        <w:t xml:space="preserve"> </w:t>
      </w:r>
    </w:p>
    <w:p w:rsidR="00CD7D93" w:rsidRDefault="00B45DAF" w:rsidP="004971F2">
      <w:pPr>
        <w:pStyle w:val="Marginaliegrau"/>
        <w:framePr w:h="5213" w:hRule="exact" w:wrap="around" w:x="8695" w:y="439"/>
        <w:jc w:val="left"/>
      </w:pPr>
      <w:r w:rsidRPr="00B45DAF">
        <w:t>organi</w:t>
      </w:r>
      <w:r w:rsidR="006918B7">
        <w:t xml:space="preserve">sch, </w:t>
      </w:r>
    </w:p>
    <w:p w:rsidR="00CD7D93" w:rsidRDefault="00B45DAF" w:rsidP="004971F2">
      <w:pPr>
        <w:pStyle w:val="Marginaliegrau"/>
        <w:framePr w:h="5213" w:hRule="exact" w:wrap="around" w:x="8695" w:y="439"/>
        <w:jc w:val="left"/>
      </w:pPr>
      <w:r w:rsidRPr="00B45DAF">
        <w:t>Le</w:t>
      </w:r>
      <w:r w:rsidR="00CD7D93">
        <w:t>benskraft,</w:t>
      </w:r>
      <w:r w:rsidR="006918B7">
        <w:t xml:space="preserve"> </w:t>
      </w:r>
    </w:p>
    <w:p w:rsidR="00CD7D93" w:rsidRDefault="006918B7" w:rsidP="004971F2">
      <w:pPr>
        <w:pStyle w:val="Marginaliegrau"/>
        <w:framePr w:h="5213" w:hRule="exact" w:wrap="around" w:x="8695" w:y="439"/>
        <w:jc w:val="left"/>
      </w:pPr>
      <w:r>
        <w:t xml:space="preserve">1807, </w:t>
      </w:r>
    </w:p>
    <w:p w:rsidR="00CD7D93" w:rsidRDefault="00B45DAF" w:rsidP="004971F2">
      <w:pPr>
        <w:pStyle w:val="Marginaliegrau"/>
        <w:framePr w:h="5213" w:hRule="exact" w:wrap="around" w:x="8695" w:y="439"/>
        <w:jc w:val="left"/>
      </w:pPr>
      <w:r w:rsidRPr="00B45DAF">
        <w:t>Harnstoff,</w:t>
      </w:r>
      <w:r w:rsidR="006918B7">
        <w:t xml:space="preserve"> </w:t>
      </w:r>
    </w:p>
    <w:p w:rsidR="00CD7D93" w:rsidRDefault="00B45DAF" w:rsidP="004971F2">
      <w:pPr>
        <w:pStyle w:val="Marginaliegrau"/>
        <w:framePr w:h="5213" w:hRule="exact" w:wrap="around" w:x="8695" w:y="439"/>
        <w:jc w:val="left"/>
      </w:pPr>
      <w:r w:rsidRPr="00B45DAF">
        <w:t>syntheti</w:t>
      </w:r>
      <w:r w:rsidR="006918B7">
        <w:t xml:space="preserve">sch, </w:t>
      </w:r>
    </w:p>
    <w:p w:rsidR="00CD7D93" w:rsidRDefault="00B45DAF" w:rsidP="004971F2">
      <w:pPr>
        <w:pStyle w:val="Marginaliegrau"/>
        <w:framePr w:h="5213" w:hRule="exact" w:wrap="around" w:x="8695" w:y="439"/>
        <w:jc w:val="left"/>
      </w:pPr>
      <w:r w:rsidRPr="00B45DAF">
        <w:t>anorga</w:t>
      </w:r>
      <w:r w:rsidR="006918B7">
        <w:t>nisch,</w:t>
      </w:r>
      <w:r w:rsidR="00CD7D93">
        <w:t xml:space="preserve"> </w:t>
      </w:r>
    </w:p>
    <w:p w:rsidR="00CD7D93" w:rsidRDefault="00B45DAF" w:rsidP="004971F2">
      <w:pPr>
        <w:pStyle w:val="Marginaliegrau"/>
        <w:framePr w:h="5213" w:hRule="exact" w:wrap="around" w:x="8695" w:y="439"/>
        <w:jc w:val="left"/>
      </w:pPr>
      <w:r w:rsidRPr="00B45DAF">
        <w:t>orga</w:t>
      </w:r>
      <w:r w:rsidR="006918B7">
        <w:t xml:space="preserve">nische, </w:t>
      </w:r>
    </w:p>
    <w:p w:rsidR="00CD7D93" w:rsidRDefault="006918B7" w:rsidP="004971F2">
      <w:pPr>
        <w:pStyle w:val="Marginaliegrau"/>
        <w:framePr w:h="5213" w:hRule="exact" w:wrap="around" w:x="8695" w:y="439"/>
        <w:jc w:val="left"/>
      </w:pPr>
      <w:r>
        <w:t xml:space="preserve">heute, </w:t>
      </w:r>
    </w:p>
    <w:p w:rsidR="00CD7D93" w:rsidRDefault="006918B7" w:rsidP="004971F2">
      <w:pPr>
        <w:pStyle w:val="Marginaliegrau"/>
        <w:framePr w:h="5213" w:hRule="exact" w:wrap="around" w:x="8695" w:y="439"/>
        <w:jc w:val="left"/>
      </w:pPr>
      <w:r>
        <w:t xml:space="preserve">Stoffe, </w:t>
      </w:r>
    </w:p>
    <w:p w:rsidR="004971F2" w:rsidRDefault="00B45DAF" w:rsidP="004971F2">
      <w:pPr>
        <w:pStyle w:val="Marginaliegrau"/>
        <w:framePr w:h="5213" w:hRule="exact" w:wrap="around" w:x="8695" w:y="439"/>
        <w:jc w:val="left"/>
      </w:pPr>
      <w:r w:rsidRPr="00B45DAF">
        <w:t>verkohlen</w:t>
      </w:r>
      <w:r w:rsidRPr="00B45DAF">
        <w:br w:type="page"/>
      </w:r>
      <w:r w:rsidR="004971F2">
        <w:t xml:space="preserve">, </w:t>
      </w:r>
    </w:p>
    <w:p w:rsidR="004971F2" w:rsidRPr="00B45DAF" w:rsidRDefault="004971F2" w:rsidP="004971F2">
      <w:pPr>
        <w:pStyle w:val="Marginaliegrau"/>
        <w:framePr w:h="5213" w:hRule="exact" w:wrap="around" w:x="8695" w:y="439"/>
        <w:jc w:val="left"/>
      </w:pPr>
      <w:r>
        <w:t>anorganische</w:t>
      </w:r>
    </w:p>
    <w:p w:rsidR="00B45DAF" w:rsidRPr="00B45DAF" w:rsidRDefault="00B45DAF" w:rsidP="004971F2">
      <w:pPr>
        <w:pStyle w:val="Marginaliegrau"/>
        <w:framePr w:h="5213" w:hRule="exact" w:wrap="around" w:x="8695" w:y="439"/>
        <w:jc w:val="left"/>
      </w:pPr>
    </w:p>
    <w:p w:rsidR="003529B0" w:rsidRDefault="003529B0" w:rsidP="003529B0">
      <w:pPr>
        <w:pStyle w:val="Textkrper"/>
      </w:pPr>
      <w:r>
        <w:t xml:space="preserve">Der Unterschied zwischen Stoffen der </w:t>
      </w:r>
      <w:r w:rsidRPr="005711A4">
        <w:rPr>
          <w:sz w:val="32"/>
          <w:szCs w:val="32"/>
        </w:rPr>
        <w:t>______________</w:t>
      </w:r>
      <w:r>
        <w:t xml:space="preserve"> und </w:t>
      </w:r>
      <w:r w:rsidRPr="005711A4">
        <w:rPr>
          <w:sz w:val="32"/>
          <w:szCs w:val="32"/>
        </w:rPr>
        <w:t>_________________</w:t>
      </w:r>
      <w:r>
        <w:t xml:space="preserve"> Natur war schon lange bekannt. Man konnte be</w:t>
      </w:r>
      <w:r>
        <w:t>i</w:t>
      </w:r>
      <w:r>
        <w:t xml:space="preserve">spielsweise ___________ gegen Mineralien klar abgrenzen. Schon  </w:t>
      </w:r>
      <w:r w:rsidRPr="005711A4">
        <w:rPr>
          <w:sz w:val="32"/>
          <w:szCs w:val="32"/>
        </w:rPr>
        <w:t xml:space="preserve">_____ </w:t>
      </w:r>
      <w:r>
        <w:t>beschrieb Berzelius Stoffe von lebenden Organismen als „</w:t>
      </w:r>
      <w:r w:rsidRPr="005711A4">
        <w:rPr>
          <w:sz w:val="32"/>
          <w:szCs w:val="32"/>
        </w:rPr>
        <w:t>___________________</w:t>
      </w:r>
      <w:r>
        <w:t>“. Alle anderen wurden als „</w:t>
      </w:r>
      <w:r w:rsidRPr="005711A4">
        <w:rPr>
          <w:sz w:val="32"/>
          <w:szCs w:val="32"/>
        </w:rPr>
        <w:t>___________________</w:t>
      </w:r>
      <w:r>
        <w:t xml:space="preserve">“ bezeichnet. Man ging davon aus, dass </w:t>
      </w:r>
      <w:r w:rsidRPr="005711A4">
        <w:rPr>
          <w:sz w:val="32"/>
          <w:szCs w:val="32"/>
        </w:rPr>
        <w:t>_________________</w:t>
      </w:r>
      <w:r w:rsidR="00C97A62">
        <w:rPr>
          <w:sz w:val="32"/>
          <w:szCs w:val="32"/>
        </w:rPr>
        <w:t>______</w:t>
      </w:r>
      <w:r>
        <w:t xml:space="preserve"> nicht im Labor hergestellt werden konnten, sondern nur durch die besondere „</w:t>
      </w:r>
      <w:r w:rsidRPr="005711A4">
        <w:rPr>
          <w:sz w:val="32"/>
          <w:szCs w:val="32"/>
        </w:rPr>
        <w:t>________________________</w:t>
      </w:r>
      <w:r>
        <w:t>“ der Organismen entstehen würden.</w:t>
      </w:r>
    </w:p>
    <w:p w:rsidR="003529B0" w:rsidRDefault="003529B0" w:rsidP="003529B0">
      <w:pPr>
        <w:pStyle w:val="Textkrper"/>
      </w:pPr>
    </w:p>
    <w:p w:rsidR="003529B0" w:rsidRDefault="003529B0" w:rsidP="003529B0">
      <w:pPr>
        <w:pStyle w:val="Textkrper"/>
      </w:pPr>
      <w:r>
        <w:t xml:space="preserve">Erst als 1828 der Chemiker </w:t>
      </w:r>
      <w:r w:rsidRPr="005711A4">
        <w:rPr>
          <w:sz w:val="32"/>
          <w:szCs w:val="32"/>
        </w:rPr>
        <w:t>__________________________</w:t>
      </w:r>
      <w:r>
        <w:t xml:space="preserve"> zufällig in se</w:t>
      </w:r>
      <w:r w:rsidR="00CF1D49">
        <w:t>inem</w:t>
      </w:r>
      <w:r>
        <w:t xml:space="preserve"> Labor </w:t>
      </w:r>
      <w:r w:rsidRPr="005711A4">
        <w:rPr>
          <w:sz w:val="32"/>
          <w:szCs w:val="32"/>
        </w:rPr>
        <w:t>_________________</w:t>
      </w:r>
      <w:r>
        <w:t xml:space="preserve"> hergestellt und auch nachgewiesen ha</w:t>
      </w:r>
      <w:r>
        <w:t>t</w:t>
      </w:r>
      <w:r>
        <w:t xml:space="preserve">te, wurde der Grundstein für die </w:t>
      </w:r>
      <w:r w:rsidRPr="0000345B">
        <w:rPr>
          <w:sz w:val="32"/>
          <w:szCs w:val="32"/>
        </w:rPr>
        <w:t>_____________</w:t>
      </w:r>
      <w:r>
        <w:t xml:space="preserve"> hergestellten organischen Verbindungen gelegt, auch wenn bis dahin noch einige Zeit verging.</w:t>
      </w:r>
    </w:p>
    <w:p w:rsidR="003529B0" w:rsidRDefault="003529B0" w:rsidP="003529B0">
      <w:pPr>
        <w:pStyle w:val="Textkrper"/>
      </w:pPr>
    </w:p>
    <w:p w:rsidR="003529B0" w:rsidRDefault="003529B0" w:rsidP="003529B0">
      <w:pPr>
        <w:pStyle w:val="Textkrper"/>
      </w:pPr>
      <w:r>
        <w:t>Die Begriffe „</w:t>
      </w:r>
      <w:r w:rsidRPr="0000345B">
        <w:rPr>
          <w:sz w:val="32"/>
          <w:szCs w:val="32"/>
        </w:rPr>
        <w:t>_______________</w:t>
      </w:r>
      <w:r>
        <w:t>“ und „</w:t>
      </w:r>
      <w:r>
        <w:rPr>
          <w:sz w:val="32"/>
          <w:szCs w:val="32"/>
        </w:rPr>
        <w:t>__________</w:t>
      </w:r>
      <w:r w:rsidRPr="0000345B">
        <w:rPr>
          <w:sz w:val="32"/>
          <w:szCs w:val="32"/>
        </w:rPr>
        <w:t>____</w:t>
      </w:r>
      <w:r>
        <w:t xml:space="preserve">“ Chemie sind also historisch begründet, haben aber </w:t>
      </w:r>
      <w:r w:rsidRPr="0000345B">
        <w:rPr>
          <w:sz w:val="32"/>
          <w:szCs w:val="32"/>
        </w:rPr>
        <w:t xml:space="preserve">________ </w:t>
      </w:r>
      <w:r>
        <w:t xml:space="preserve">noch Geltung. </w:t>
      </w:r>
    </w:p>
    <w:p w:rsidR="003529B0" w:rsidRDefault="003529B0" w:rsidP="003529B0">
      <w:pPr>
        <w:pStyle w:val="Textkrper"/>
      </w:pPr>
      <w:r>
        <w:t xml:space="preserve">Man kann schon mit einem einfachen Versuch organische </w:t>
      </w:r>
      <w:r w:rsidRPr="00B906A2">
        <w:rPr>
          <w:sz w:val="32"/>
          <w:szCs w:val="32"/>
        </w:rPr>
        <w:t>________</w:t>
      </w:r>
      <w:r>
        <w:t xml:space="preserve"> von anorgan</w:t>
      </w:r>
      <w:r>
        <w:t>i</w:t>
      </w:r>
      <w:r>
        <w:t xml:space="preserve">schen Stoffen unterscheiden: Erhitzt man organische Stoffe stark, </w:t>
      </w:r>
      <w:r>
        <w:rPr>
          <w:sz w:val="32"/>
          <w:szCs w:val="32"/>
        </w:rPr>
        <w:t>___________</w:t>
      </w:r>
      <w:r w:rsidRPr="00B906A2">
        <w:t xml:space="preserve"> </w:t>
      </w:r>
      <w:r>
        <w:t xml:space="preserve">sie nach einiger Zeit. Das bedeutet, dass diese Stoffe das Element </w:t>
      </w:r>
      <w:r w:rsidR="00846955">
        <w:rPr>
          <w:sz w:val="32"/>
          <w:szCs w:val="32"/>
        </w:rPr>
        <w:t>__________</w:t>
      </w:r>
      <w:r w:rsidRPr="00B906A2">
        <w:rPr>
          <w:sz w:val="32"/>
          <w:szCs w:val="32"/>
        </w:rPr>
        <w:t>______</w:t>
      </w:r>
      <w:r>
        <w:rPr>
          <w:sz w:val="32"/>
          <w:szCs w:val="32"/>
        </w:rPr>
        <w:t xml:space="preserve"> </w:t>
      </w:r>
      <w:r w:rsidRPr="00B906A2">
        <w:t>enthalten.</w:t>
      </w:r>
      <w:r>
        <w:t xml:space="preserve"> Man spricht daher von </w:t>
      </w:r>
      <w:r w:rsidRPr="003529B0">
        <w:rPr>
          <w:sz w:val="32"/>
          <w:szCs w:val="32"/>
        </w:rPr>
        <w:t>_________________________</w:t>
      </w:r>
      <w:r>
        <w:rPr>
          <w:sz w:val="32"/>
          <w:szCs w:val="32"/>
        </w:rPr>
        <w:t xml:space="preserve">. </w:t>
      </w:r>
    </w:p>
    <w:p w:rsidR="003529B0" w:rsidRPr="003529B0" w:rsidRDefault="003529B0" w:rsidP="005711A4">
      <w:pPr>
        <w:pStyle w:val="Textkrper"/>
      </w:pPr>
    </w:p>
    <w:p w:rsidR="007152A9" w:rsidRDefault="007152A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7152A9" w:rsidRPr="00B51DE9" w:rsidTr="006D1D32">
        <w:trPr>
          <w:trHeight w:val="523"/>
        </w:trPr>
        <w:tc>
          <w:tcPr>
            <w:tcW w:w="2268" w:type="dxa"/>
            <w:tcBorders>
              <w:left w:val="single" w:sz="4" w:space="0" w:color="auto"/>
              <w:bottom w:val="single" w:sz="4" w:space="0" w:color="auto"/>
              <w:right w:val="single" w:sz="4" w:space="0" w:color="auto"/>
            </w:tcBorders>
            <w:shd w:val="clear" w:color="auto" w:fill="D9D9D9"/>
            <w:hideMark/>
          </w:tcPr>
          <w:p w:rsidR="007152A9" w:rsidRDefault="007152A9" w:rsidP="006D1D32">
            <w:pPr>
              <w:pStyle w:val="Tabelle6pt"/>
              <w:rPr>
                <w:color w:val="000000"/>
              </w:rPr>
            </w:pPr>
            <w:r>
              <w:lastRenderedPageBreak/>
              <w:t>Kompetenzbereich</w:t>
            </w:r>
          </w:p>
          <w:p w:rsidR="007152A9" w:rsidRDefault="007152A9" w:rsidP="006D1D32">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7152A9" w:rsidRDefault="007152A9" w:rsidP="006D1D32">
            <w:pPr>
              <w:pStyle w:val="Tabelle6pt"/>
              <w:rPr>
                <w:color w:val="000000"/>
              </w:rPr>
            </w:pPr>
            <w:r>
              <w:t>Lernfortschritt</w:t>
            </w:r>
          </w:p>
          <w:p w:rsidR="007152A9" w:rsidRDefault="007152A9" w:rsidP="006D1D3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7152A9" w:rsidRDefault="007152A9" w:rsidP="006D1D32">
            <w:pPr>
              <w:pStyle w:val="Tabelle6pt"/>
              <w:rPr>
                <w:color w:val="000000"/>
              </w:rPr>
            </w:pPr>
            <w:r>
              <w:t>Materialien/Titel</w:t>
            </w:r>
          </w:p>
          <w:p w:rsidR="007152A9" w:rsidRDefault="005528E8" w:rsidP="00CF1D49">
            <w:pPr>
              <w:pStyle w:val="TabelleKopflinks"/>
            </w:pPr>
            <w:r>
              <w:t xml:space="preserve">Organische Chemie </w:t>
            </w:r>
            <w:r w:rsidR="00CF1D49">
              <w:t>–</w:t>
            </w:r>
            <w:r>
              <w:t xml:space="preserve"> gestern und heute</w:t>
            </w:r>
          </w:p>
        </w:tc>
        <w:tc>
          <w:tcPr>
            <w:tcW w:w="188" w:type="dxa"/>
            <w:vMerge w:val="restart"/>
            <w:tcBorders>
              <w:top w:val="nil"/>
              <w:left w:val="single" w:sz="4" w:space="0" w:color="auto"/>
              <w:bottom w:val="nil"/>
              <w:right w:val="single" w:sz="4" w:space="0" w:color="auto"/>
            </w:tcBorders>
            <w:shd w:val="clear" w:color="auto" w:fill="FFFFFF"/>
          </w:tcPr>
          <w:p w:rsidR="007152A9" w:rsidRPr="004B658C" w:rsidRDefault="007152A9" w:rsidP="006D1D3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152A9" w:rsidRPr="00B51DE9" w:rsidRDefault="007152A9" w:rsidP="006D1D32">
            <w:pPr>
              <w:pStyle w:val="TabelleKopfmitte"/>
            </w:pPr>
            <w:r>
              <w:t>Chemie</w:t>
            </w:r>
          </w:p>
          <w:p w:rsidR="007152A9" w:rsidRPr="00B51DE9" w:rsidRDefault="00846955" w:rsidP="009C0269">
            <w:pPr>
              <w:pStyle w:val="TabelleKopfmitte"/>
              <w:rPr>
                <w:rFonts w:eastAsia="Calibri"/>
              </w:rPr>
            </w:pPr>
            <w:r>
              <w:t>Ch02.03.0</w:t>
            </w:r>
            <w:r w:rsidR="009C0269">
              <w:t>2</w:t>
            </w:r>
            <w:r>
              <w:t>.0</w:t>
            </w:r>
            <w:r w:rsidR="009C0269">
              <w:t>3</w:t>
            </w:r>
          </w:p>
        </w:tc>
      </w:tr>
      <w:tr w:rsidR="00B04A89" w:rsidRPr="00B51DE9" w:rsidTr="006D1D32">
        <w:tc>
          <w:tcPr>
            <w:tcW w:w="7348" w:type="dxa"/>
            <w:gridSpan w:val="3"/>
            <w:tcBorders>
              <w:left w:val="single" w:sz="4" w:space="0" w:color="auto"/>
              <w:right w:val="single" w:sz="4" w:space="0" w:color="auto"/>
            </w:tcBorders>
            <w:hideMark/>
          </w:tcPr>
          <w:p w:rsidR="00B04A89" w:rsidRPr="004B658C" w:rsidRDefault="00B04A89" w:rsidP="00AA6D1D">
            <w:pPr>
              <w:pStyle w:val="Tabelle6pt"/>
            </w:pPr>
            <w:r w:rsidRPr="004B658C">
              <w:t>Kompetenz:</w:t>
            </w:r>
          </w:p>
          <w:p w:rsidR="00B04A89" w:rsidRDefault="00B04A89" w:rsidP="00AA6D1D">
            <w:pPr>
              <w:pStyle w:val="Kopf8ptafz"/>
            </w:pPr>
            <w:r>
              <w:t>Ich kann Stoffe anhand ihrer Eigenschaften charakterisieren.</w:t>
            </w:r>
          </w:p>
          <w:p w:rsidR="00B04A89" w:rsidRDefault="00B04A89" w:rsidP="00AA6D1D">
            <w:pPr>
              <w:pStyle w:val="Kopf8ptafz"/>
            </w:pPr>
            <w:r>
              <w:t xml:space="preserve">Ich kann die Eigenschaften von Stoffen mit chemischen Fachbegriffen beschreiben. </w:t>
            </w:r>
          </w:p>
        </w:tc>
        <w:tc>
          <w:tcPr>
            <w:tcW w:w="188" w:type="dxa"/>
            <w:vMerge/>
            <w:tcBorders>
              <w:left w:val="single" w:sz="4" w:space="0" w:color="auto"/>
              <w:bottom w:val="nil"/>
              <w:right w:val="nil"/>
            </w:tcBorders>
            <w:vAlign w:val="center"/>
            <w:hideMark/>
          </w:tcPr>
          <w:p w:rsidR="00B04A89" w:rsidRDefault="00B04A89" w:rsidP="006D1D3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04A89" w:rsidRPr="00B51DE9" w:rsidTr="006D1D32">
              <w:trPr>
                <w:trHeight w:val="284"/>
              </w:trPr>
              <w:tc>
                <w:tcPr>
                  <w:tcW w:w="2090" w:type="dxa"/>
                  <w:shd w:val="clear" w:color="auto" w:fill="D9D9D9" w:themeFill="background1" w:themeFillShade="D9"/>
                </w:tcPr>
                <w:p w:rsidR="00B04A89" w:rsidRPr="00B51DE9" w:rsidRDefault="00B04A89" w:rsidP="006D1D32">
                  <w:pPr>
                    <w:pStyle w:val="TabelleKopfmitte"/>
                  </w:pPr>
                  <w:r>
                    <w:t>Lösung</w:t>
                  </w:r>
                </w:p>
              </w:tc>
            </w:tr>
          </w:tbl>
          <w:p w:rsidR="00B04A89" w:rsidRPr="00B51DE9" w:rsidRDefault="00B04A89" w:rsidP="006D1D32">
            <w:pPr>
              <w:pStyle w:val="TabelleKopfmitte"/>
            </w:pPr>
          </w:p>
        </w:tc>
      </w:tr>
      <w:tr w:rsidR="00B04A89" w:rsidRPr="00B51DE9" w:rsidTr="006D1D32">
        <w:tc>
          <w:tcPr>
            <w:tcW w:w="7348" w:type="dxa"/>
            <w:gridSpan w:val="3"/>
            <w:tcBorders>
              <w:left w:val="single" w:sz="4" w:space="0" w:color="auto"/>
              <w:right w:val="single" w:sz="4" w:space="0" w:color="auto"/>
            </w:tcBorders>
            <w:hideMark/>
          </w:tcPr>
          <w:p w:rsidR="00B04A89" w:rsidRPr="004B658C" w:rsidRDefault="00B04A89" w:rsidP="00AA6D1D">
            <w:pPr>
              <w:pStyle w:val="Tabelle6pt"/>
            </w:pPr>
            <w:r w:rsidRPr="004B658C">
              <w:t>Hauptbezug:</w:t>
            </w:r>
          </w:p>
          <w:p w:rsidR="00B04A89" w:rsidRDefault="00B04A89" w:rsidP="00AA6D1D">
            <w:pPr>
              <w:pStyle w:val="Kopf8ptafz"/>
            </w:pPr>
            <w:r>
              <w:t>Ich kann den historischen Hintergrund der organischen Chemie beschreiben.</w:t>
            </w:r>
          </w:p>
        </w:tc>
        <w:tc>
          <w:tcPr>
            <w:tcW w:w="188" w:type="dxa"/>
            <w:vMerge/>
            <w:tcBorders>
              <w:left w:val="single" w:sz="4" w:space="0" w:color="auto"/>
              <w:bottom w:val="nil"/>
              <w:right w:val="nil"/>
            </w:tcBorders>
            <w:vAlign w:val="center"/>
            <w:hideMark/>
          </w:tcPr>
          <w:p w:rsidR="00B04A89" w:rsidRDefault="00B04A89"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04A89" w:rsidRPr="00B51DE9" w:rsidRDefault="00B04A89" w:rsidP="006D1D32">
            <w:pPr>
              <w:pStyle w:val="TabelleKopfmitte"/>
            </w:pPr>
          </w:p>
        </w:tc>
      </w:tr>
      <w:tr w:rsidR="00B04A89" w:rsidRPr="00B51DE9" w:rsidTr="006D1D32">
        <w:tc>
          <w:tcPr>
            <w:tcW w:w="7348" w:type="dxa"/>
            <w:gridSpan w:val="3"/>
            <w:tcBorders>
              <w:left w:val="single" w:sz="4" w:space="0" w:color="auto"/>
              <w:right w:val="single" w:sz="4" w:space="0" w:color="auto"/>
            </w:tcBorders>
            <w:tcMar>
              <w:bottom w:w="0" w:type="dxa"/>
            </w:tcMar>
            <w:hideMark/>
          </w:tcPr>
          <w:p w:rsidR="00B04A89" w:rsidRDefault="00B04A89" w:rsidP="00AA6D1D">
            <w:pPr>
              <w:pStyle w:val="Tabelle6pt"/>
            </w:pPr>
            <w:r>
              <w:t>Weitere Bezüge:</w:t>
            </w:r>
          </w:p>
          <w:p w:rsidR="00B04A89" w:rsidRDefault="00B04A89" w:rsidP="009478ED">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B04A89" w:rsidRDefault="00B04A89"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04A89" w:rsidRPr="00B51DE9" w:rsidRDefault="00B04A89" w:rsidP="006D1D32">
            <w:pPr>
              <w:pStyle w:val="TabelleKopfmitte"/>
            </w:pPr>
          </w:p>
        </w:tc>
      </w:tr>
    </w:tbl>
    <w:p w:rsidR="000A2241" w:rsidRDefault="000A2241" w:rsidP="000A2241">
      <w:pPr>
        <w:pStyle w:val="Textkrper"/>
      </w:pPr>
    </w:p>
    <w:p w:rsidR="000A2241" w:rsidRDefault="000A2241" w:rsidP="000A2241">
      <w:pPr>
        <w:pStyle w:val="Textkrper"/>
      </w:pPr>
    </w:p>
    <w:p w:rsidR="000A2241" w:rsidRPr="00364DF9" w:rsidRDefault="000A2241" w:rsidP="000A2241">
      <w:pPr>
        <w:pStyle w:val="Textkrper"/>
      </w:pPr>
      <w:r w:rsidRPr="00364DF9">
        <w:t xml:space="preserve">Der Unterschied zwischen Stoffen der </w:t>
      </w:r>
      <w:r w:rsidR="002B6155" w:rsidRPr="00364DF9">
        <w:rPr>
          <w:color w:val="FF0000"/>
          <w:u w:val="single"/>
        </w:rPr>
        <w:t>belebten</w:t>
      </w:r>
      <w:r w:rsidRPr="00364DF9">
        <w:t xml:space="preserve"> und </w:t>
      </w:r>
      <w:r w:rsidR="002B6155" w:rsidRPr="00364DF9">
        <w:rPr>
          <w:color w:val="FF0000"/>
          <w:u w:val="single"/>
        </w:rPr>
        <w:t>unbelebten</w:t>
      </w:r>
      <w:r w:rsidRPr="00364DF9">
        <w:t xml:space="preserve"> Natur war schon lange bekannt. Man konnte beispielsweise </w:t>
      </w:r>
      <w:r w:rsidR="002B6155" w:rsidRPr="00364DF9">
        <w:rPr>
          <w:color w:val="FF0000"/>
          <w:u w:val="single"/>
        </w:rPr>
        <w:t>Öle</w:t>
      </w:r>
      <w:r w:rsidRPr="00364DF9">
        <w:t xml:space="preserve"> gegen Mineralien klar abgrenzen. Schon  </w:t>
      </w:r>
      <w:r w:rsidR="002B6155" w:rsidRPr="00364DF9">
        <w:rPr>
          <w:color w:val="FF0000"/>
          <w:u w:val="single"/>
        </w:rPr>
        <w:t>1807</w:t>
      </w:r>
      <w:r w:rsidRPr="00364DF9">
        <w:t xml:space="preserve"> beschrieb Berzelius Stoffe von lebenden Organismen als „</w:t>
      </w:r>
      <w:r w:rsidR="002B6155" w:rsidRPr="00364DF9">
        <w:rPr>
          <w:color w:val="FF0000"/>
          <w:u w:val="single"/>
        </w:rPr>
        <w:t>organisch</w:t>
      </w:r>
      <w:r w:rsidRPr="00364DF9">
        <w:t>“. Alle anderen wu</w:t>
      </w:r>
      <w:r w:rsidRPr="00364DF9">
        <w:t>r</w:t>
      </w:r>
      <w:r w:rsidRPr="00364DF9">
        <w:t>den als „</w:t>
      </w:r>
      <w:r w:rsidR="002B6155" w:rsidRPr="00364DF9">
        <w:rPr>
          <w:color w:val="FF0000"/>
          <w:u w:val="single"/>
        </w:rPr>
        <w:t>anorganisch</w:t>
      </w:r>
      <w:r w:rsidRPr="00364DF9">
        <w:t xml:space="preserve">“ bezeichnet. Man ging davon aus, dass </w:t>
      </w:r>
      <w:r w:rsidR="002B6155" w:rsidRPr="00C97A62">
        <w:rPr>
          <w:color w:val="FF0000"/>
          <w:u w:val="single"/>
        </w:rPr>
        <w:t>organische</w:t>
      </w:r>
      <w:r w:rsidRPr="00C97A62">
        <w:rPr>
          <w:color w:val="FF0000"/>
          <w:u w:val="single"/>
        </w:rPr>
        <w:t xml:space="preserve"> Stoffe</w:t>
      </w:r>
      <w:r w:rsidRPr="00C97A62">
        <w:rPr>
          <w:color w:val="FF0000"/>
        </w:rPr>
        <w:t xml:space="preserve"> </w:t>
      </w:r>
      <w:r w:rsidRPr="00364DF9">
        <w:t>nicht im Labor hergestellt werden konnten, sondern nur durch die besondere „</w:t>
      </w:r>
      <w:r w:rsidR="002B6155" w:rsidRPr="00364DF9">
        <w:rPr>
          <w:color w:val="FF0000"/>
          <w:u w:val="single"/>
        </w:rPr>
        <w:t>Lebenskraft</w:t>
      </w:r>
      <w:r w:rsidRPr="00364DF9">
        <w:t>“ der Organismen entstehen würden.</w:t>
      </w:r>
    </w:p>
    <w:p w:rsidR="000A2241" w:rsidRPr="00364DF9" w:rsidRDefault="000A2241" w:rsidP="000A2241">
      <w:pPr>
        <w:pStyle w:val="Textkrper"/>
      </w:pPr>
    </w:p>
    <w:p w:rsidR="000A2241" w:rsidRPr="00364DF9" w:rsidRDefault="000A2241" w:rsidP="000A2241">
      <w:pPr>
        <w:pStyle w:val="Textkrper"/>
      </w:pPr>
      <w:r w:rsidRPr="00364DF9">
        <w:t xml:space="preserve">Erst als 1828 der Chemiker </w:t>
      </w:r>
      <w:r w:rsidR="002B6155" w:rsidRPr="00364DF9">
        <w:rPr>
          <w:color w:val="FF0000"/>
          <w:u w:val="single"/>
        </w:rPr>
        <w:t>F. Wöhler</w:t>
      </w:r>
      <w:r w:rsidRPr="00364DF9">
        <w:t xml:space="preserve"> zufällig in seine</w:t>
      </w:r>
      <w:r w:rsidR="00053B74">
        <w:t>m</w:t>
      </w:r>
      <w:r w:rsidRPr="00364DF9">
        <w:t xml:space="preserve"> Labor </w:t>
      </w:r>
      <w:r w:rsidR="002B6155" w:rsidRPr="00364DF9">
        <w:rPr>
          <w:color w:val="FF0000"/>
          <w:u w:val="single"/>
        </w:rPr>
        <w:t>Harnstoff</w:t>
      </w:r>
      <w:r w:rsidRPr="00364DF9">
        <w:t xml:space="preserve"> hergestellt und auch nachgewiesen hatte, wurde der Grundstein für die </w:t>
      </w:r>
      <w:r w:rsidR="002B6155" w:rsidRPr="00364DF9">
        <w:rPr>
          <w:color w:val="FF0000"/>
          <w:u w:val="single"/>
        </w:rPr>
        <w:t>synthetisch</w:t>
      </w:r>
      <w:r w:rsidRPr="00364DF9">
        <w:t xml:space="preserve"> hergestellten org</w:t>
      </w:r>
      <w:r w:rsidRPr="00364DF9">
        <w:t>a</w:t>
      </w:r>
      <w:r w:rsidRPr="00364DF9">
        <w:t>nischen Verbindungen gelegt, auch wenn bis dahin noch einige Zeit verging.</w:t>
      </w:r>
    </w:p>
    <w:p w:rsidR="000A2241" w:rsidRPr="00364DF9" w:rsidRDefault="000A2241" w:rsidP="000A2241">
      <w:pPr>
        <w:pStyle w:val="Textkrper"/>
      </w:pPr>
    </w:p>
    <w:p w:rsidR="000A2241" w:rsidRPr="00364DF9" w:rsidRDefault="000A2241" w:rsidP="000A2241">
      <w:pPr>
        <w:pStyle w:val="Textkrper"/>
      </w:pPr>
      <w:r w:rsidRPr="00364DF9">
        <w:t>Die Begriffe „</w:t>
      </w:r>
      <w:r w:rsidR="002B6155" w:rsidRPr="00364DF9">
        <w:rPr>
          <w:color w:val="FF0000"/>
          <w:u w:val="single"/>
        </w:rPr>
        <w:t>anorganische</w:t>
      </w:r>
      <w:r w:rsidR="002B6155" w:rsidRPr="00364DF9">
        <w:t>“ und „</w:t>
      </w:r>
      <w:r w:rsidR="002B6155" w:rsidRPr="00364DF9">
        <w:rPr>
          <w:color w:val="FF0000"/>
          <w:u w:val="single"/>
        </w:rPr>
        <w:t>organische</w:t>
      </w:r>
      <w:r w:rsidRPr="00364DF9">
        <w:t xml:space="preserve">“ Chemie sind also historisch begründet, haben aber </w:t>
      </w:r>
      <w:r w:rsidR="002B6155" w:rsidRPr="00364DF9">
        <w:rPr>
          <w:color w:val="FF0000"/>
          <w:u w:val="single"/>
        </w:rPr>
        <w:t>heute</w:t>
      </w:r>
      <w:r w:rsidRPr="00364DF9">
        <w:t xml:space="preserve"> noch Geltung. </w:t>
      </w:r>
    </w:p>
    <w:p w:rsidR="000A2241" w:rsidRPr="00364DF9" w:rsidRDefault="000A2241" w:rsidP="000A2241">
      <w:pPr>
        <w:pStyle w:val="Textkrper"/>
      </w:pPr>
      <w:r w:rsidRPr="00364DF9">
        <w:t xml:space="preserve">Man kann schon mit einem einfachen Versuch organische </w:t>
      </w:r>
      <w:r w:rsidR="002B6155" w:rsidRPr="00364DF9">
        <w:rPr>
          <w:color w:val="FF0000"/>
          <w:u w:val="single"/>
        </w:rPr>
        <w:t>Stoffe</w:t>
      </w:r>
      <w:r w:rsidRPr="00364DF9">
        <w:t xml:space="preserve"> von anorganischen Stoffen unterscheiden: Erhitzt man organische Stoffe stark, </w:t>
      </w:r>
      <w:r w:rsidR="002B6155" w:rsidRPr="00364DF9">
        <w:rPr>
          <w:color w:val="FF0000"/>
          <w:u w:val="single"/>
        </w:rPr>
        <w:t>verkohlen</w:t>
      </w:r>
      <w:r w:rsidRPr="00364DF9">
        <w:t xml:space="preserve"> sie nach einiger Zeit. Das bedeutet, dass diese Stoffe das Element </w:t>
      </w:r>
      <w:r w:rsidR="002B6155" w:rsidRPr="00364DF9">
        <w:rPr>
          <w:color w:val="FF0000"/>
          <w:u w:val="single"/>
        </w:rPr>
        <w:t>Kohlenstoff</w:t>
      </w:r>
      <w:r w:rsidRPr="00364DF9">
        <w:t xml:space="preserve"> enthalten. Man spricht daher von </w:t>
      </w:r>
      <w:r w:rsidR="002B6155" w:rsidRPr="00364DF9">
        <w:rPr>
          <w:color w:val="FF0000"/>
          <w:u w:val="single"/>
        </w:rPr>
        <w:t>Kohlenstoffverbindungen</w:t>
      </w:r>
      <w:r w:rsidRPr="00364DF9">
        <w:t xml:space="preserve">. </w:t>
      </w:r>
    </w:p>
    <w:p w:rsidR="000A2241" w:rsidRPr="003529B0" w:rsidRDefault="000A2241" w:rsidP="000A2241">
      <w:pPr>
        <w:pStyle w:val="Textkrper"/>
      </w:pPr>
    </w:p>
    <w:p w:rsidR="00C34D48" w:rsidRDefault="00C34D48">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34D48"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C34D48" w:rsidRDefault="00C34D48" w:rsidP="001C068F">
            <w:pPr>
              <w:pStyle w:val="Tabelle6pt"/>
              <w:rPr>
                <w:color w:val="000000"/>
              </w:rPr>
            </w:pPr>
            <w:r>
              <w:lastRenderedPageBreak/>
              <w:t>Kompetenzbereich</w:t>
            </w:r>
          </w:p>
          <w:p w:rsidR="00C34D48" w:rsidRDefault="00C34D48"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C34D48" w:rsidRDefault="00C34D48" w:rsidP="001C068F">
            <w:pPr>
              <w:pStyle w:val="Tabelle6pt"/>
              <w:rPr>
                <w:color w:val="000000"/>
              </w:rPr>
            </w:pPr>
            <w:r>
              <w:t>Lernfortschritt</w:t>
            </w:r>
          </w:p>
          <w:p w:rsidR="00C34D48" w:rsidRDefault="00C34D48"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C34D48" w:rsidRDefault="00C34D48" w:rsidP="001C068F">
            <w:pPr>
              <w:pStyle w:val="Tabelle6pt"/>
              <w:rPr>
                <w:color w:val="000000"/>
              </w:rPr>
            </w:pPr>
            <w:r>
              <w:t>Materialien/Titel</w:t>
            </w:r>
          </w:p>
          <w:p w:rsidR="00C34D48" w:rsidRDefault="00C34D48" w:rsidP="001C068F">
            <w:pPr>
              <w:pStyle w:val="TabelleKopflinks"/>
            </w:pPr>
            <w:r>
              <w:t>Organische Chemie – einfache Kohlenwasse</w:t>
            </w:r>
            <w:r>
              <w:t>r</w:t>
            </w:r>
            <w:r>
              <w:t>stoffe</w:t>
            </w:r>
          </w:p>
        </w:tc>
        <w:tc>
          <w:tcPr>
            <w:tcW w:w="188" w:type="dxa"/>
            <w:vMerge w:val="restart"/>
            <w:tcBorders>
              <w:top w:val="nil"/>
              <w:left w:val="single" w:sz="4" w:space="0" w:color="auto"/>
              <w:bottom w:val="nil"/>
              <w:right w:val="single" w:sz="4" w:space="0" w:color="auto"/>
            </w:tcBorders>
            <w:shd w:val="clear" w:color="auto" w:fill="FFFFFF"/>
          </w:tcPr>
          <w:p w:rsidR="00C34D48" w:rsidRPr="004B658C" w:rsidRDefault="00C34D48"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C34D48" w:rsidRPr="00B51DE9" w:rsidRDefault="00C34D48" w:rsidP="001C068F">
            <w:pPr>
              <w:pStyle w:val="TabelleKopfmitte"/>
            </w:pPr>
            <w:r>
              <w:t>Chemie</w:t>
            </w:r>
          </w:p>
          <w:p w:rsidR="00C34D48" w:rsidRPr="00B51DE9" w:rsidRDefault="00C34D48" w:rsidP="00146B96">
            <w:pPr>
              <w:pStyle w:val="TabelleKopfmitte"/>
              <w:rPr>
                <w:rFonts w:eastAsia="Calibri"/>
              </w:rPr>
            </w:pPr>
            <w:r>
              <w:t>Ch02.03.0</w:t>
            </w:r>
            <w:r w:rsidR="00146B96">
              <w:t>3</w:t>
            </w:r>
            <w:r>
              <w:t>.0</w:t>
            </w:r>
            <w:r w:rsidR="00146B96">
              <w:t>1</w:t>
            </w:r>
          </w:p>
        </w:tc>
      </w:tr>
      <w:tr w:rsidR="00C34D48" w:rsidRPr="00B51DE9" w:rsidTr="001C068F">
        <w:tc>
          <w:tcPr>
            <w:tcW w:w="7348" w:type="dxa"/>
            <w:gridSpan w:val="3"/>
            <w:tcBorders>
              <w:left w:val="single" w:sz="4" w:space="0" w:color="auto"/>
              <w:right w:val="single" w:sz="4" w:space="0" w:color="auto"/>
            </w:tcBorders>
            <w:hideMark/>
          </w:tcPr>
          <w:p w:rsidR="00C34D48" w:rsidRPr="004B658C" w:rsidRDefault="00C34D48" w:rsidP="001C068F">
            <w:pPr>
              <w:pStyle w:val="Tabelle6pt"/>
            </w:pPr>
            <w:r w:rsidRPr="004B658C">
              <w:t>Kompetenz:</w:t>
            </w:r>
          </w:p>
          <w:p w:rsidR="00C34D48" w:rsidRDefault="00C34D48" w:rsidP="00930AC2">
            <w:pPr>
              <w:pStyle w:val="Kopf8ptafz"/>
            </w:pPr>
            <w:r>
              <w:t xml:space="preserve">Ich kann </w:t>
            </w:r>
            <w:r w:rsidR="00930AC2">
              <w:t>den strukturellen Aufbau von Stoffen benennen.</w:t>
            </w:r>
          </w:p>
        </w:tc>
        <w:tc>
          <w:tcPr>
            <w:tcW w:w="188" w:type="dxa"/>
            <w:vMerge/>
            <w:tcBorders>
              <w:left w:val="single" w:sz="4" w:space="0" w:color="auto"/>
              <w:bottom w:val="nil"/>
              <w:right w:val="nil"/>
            </w:tcBorders>
            <w:vAlign w:val="center"/>
            <w:hideMark/>
          </w:tcPr>
          <w:p w:rsidR="00C34D48" w:rsidRDefault="00C34D48" w:rsidP="001C068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C489C" w:rsidRPr="00B51DE9" w:rsidTr="001C068F">
              <w:trPr>
                <w:trHeight w:val="284"/>
              </w:trPr>
              <w:tc>
                <w:tcPr>
                  <w:tcW w:w="2090" w:type="dxa"/>
                  <w:shd w:val="clear" w:color="auto" w:fill="auto"/>
                </w:tcPr>
                <w:p w:rsidR="00BC489C" w:rsidRPr="00B51DE9" w:rsidRDefault="00BC489C" w:rsidP="00BC489C">
                  <w:pPr>
                    <w:pStyle w:val="Textkrpermitte"/>
                  </w:pPr>
                  <w:r w:rsidRPr="00B51DE9">
                    <w:t>LernPROJEKT</w:t>
                  </w:r>
                </w:p>
              </w:tc>
            </w:tr>
            <w:tr w:rsidR="00BC489C" w:rsidRPr="00B51DE9" w:rsidTr="001C068F">
              <w:trPr>
                <w:trHeight w:val="284"/>
              </w:trPr>
              <w:tc>
                <w:tcPr>
                  <w:tcW w:w="2090" w:type="dxa"/>
                  <w:shd w:val="clear" w:color="auto" w:fill="auto"/>
                </w:tcPr>
                <w:p w:rsidR="00BC489C" w:rsidRPr="00B51DE9" w:rsidRDefault="00BC489C" w:rsidP="00BC489C">
                  <w:pPr>
                    <w:pStyle w:val="Textkrpermitte"/>
                  </w:pPr>
                  <w:r w:rsidRPr="00B51DE9">
                    <w:t>LernTHEMA</w:t>
                  </w:r>
                </w:p>
              </w:tc>
            </w:tr>
            <w:tr w:rsidR="00BC489C" w:rsidRPr="00B51DE9" w:rsidTr="001C068F">
              <w:trPr>
                <w:trHeight w:val="284"/>
              </w:trPr>
              <w:tc>
                <w:tcPr>
                  <w:tcW w:w="2090" w:type="dxa"/>
                  <w:shd w:val="clear" w:color="auto" w:fill="D9D9D9" w:themeFill="background1" w:themeFillShade="D9"/>
                </w:tcPr>
                <w:p w:rsidR="00BC489C" w:rsidRPr="00B51DE9" w:rsidRDefault="00BC489C" w:rsidP="00BC489C">
                  <w:pPr>
                    <w:pStyle w:val="TabelleKopfmitte"/>
                  </w:pPr>
                  <w:r w:rsidRPr="00B51DE9">
                    <w:t>LernSCHRITT</w:t>
                  </w:r>
                </w:p>
              </w:tc>
            </w:tr>
          </w:tbl>
          <w:p w:rsidR="00C34D48" w:rsidRPr="00B51DE9" w:rsidRDefault="00C34D48" w:rsidP="001C068F">
            <w:pPr>
              <w:pStyle w:val="TabelleKopfmitte"/>
            </w:pPr>
          </w:p>
        </w:tc>
      </w:tr>
      <w:tr w:rsidR="00C34D48" w:rsidRPr="00B51DE9" w:rsidTr="001C068F">
        <w:tc>
          <w:tcPr>
            <w:tcW w:w="7348" w:type="dxa"/>
            <w:gridSpan w:val="3"/>
            <w:tcBorders>
              <w:left w:val="single" w:sz="4" w:space="0" w:color="auto"/>
              <w:right w:val="single" w:sz="4" w:space="0" w:color="auto"/>
            </w:tcBorders>
            <w:hideMark/>
          </w:tcPr>
          <w:p w:rsidR="00C34D48" w:rsidRPr="004B658C" w:rsidRDefault="00C34D48" w:rsidP="001C068F">
            <w:pPr>
              <w:pStyle w:val="Tabelle6pt"/>
            </w:pPr>
            <w:r w:rsidRPr="004B658C">
              <w:t>Hauptbezug:</w:t>
            </w:r>
          </w:p>
          <w:p w:rsidR="00930AC2" w:rsidRDefault="00930AC2" w:rsidP="00930AC2">
            <w:pPr>
              <w:pStyle w:val="Kopf8ptafz"/>
            </w:pPr>
            <w:r>
              <w:t>Ich kann die Namen von aliphatischen Kohlenwasserstoffe</w:t>
            </w:r>
            <w:r w:rsidR="00053B74">
              <w:t>n</w:t>
            </w:r>
            <w:r>
              <w:t xml:space="preserve"> den Strukturformeln zuordnen.</w:t>
            </w:r>
          </w:p>
          <w:p w:rsidR="00C34D48" w:rsidRDefault="00930AC2" w:rsidP="00930AC2">
            <w:pPr>
              <w:pStyle w:val="Kopf8ptafz"/>
            </w:pPr>
            <w:r>
              <w:t>Ich kann aliphatische Kohlenwasserstoffe benennen.</w:t>
            </w:r>
          </w:p>
        </w:tc>
        <w:tc>
          <w:tcPr>
            <w:tcW w:w="188" w:type="dxa"/>
            <w:vMerge/>
            <w:tcBorders>
              <w:left w:val="single" w:sz="4" w:space="0" w:color="auto"/>
              <w:bottom w:val="nil"/>
              <w:right w:val="nil"/>
            </w:tcBorders>
            <w:vAlign w:val="center"/>
            <w:hideMark/>
          </w:tcPr>
          <w:p w:rsidR="00C34D48" w:rsidRDefault="00C34D48"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34D48" w:rsidRPr="00B51DE9" w:rsidRDefault="00C34D48" w:rsidP="001C068F">
            <w:pPr>
              <w:pStyle w:val="TabelleKopfmitte"/>
            </w:pPr>
          </w:p>
        </w:tc>
      </w:tr>
      <w:tr w:rsidR="00C34D48" w:rsidRPr="00B51DE9" w:rsidTr="001C068F">
        <w:tc>
          <w:tcPr>
            <w:tcW w:w="7348" w:type="dxa"/>
            <w:gridSpan w:val="3"/>
            <w:tcBorders>
              <w:left w:val="single" w:sz="4" w:space="0" w:color="auto"/>
              <w:right w:val="single" w:sz="4" w:space="0" w:color="auto"/>
            </w:tcBorders>
            <w:tcMar>
              <w:bottom w:w="0" w:type="dxa"/>
            </w:tcMar>
            <w:hideMark/>
          </w:tcPr>
          <w:p w:rsidR="00C34D48" w:rsidRDefault="00C34D48" w:rsidP="001C068F">
            <w:pPr>
              <w:pStyle w:val="Tabelle6pt"/>
            </w:pPr>
            <w:r>
              <w:t>Weitere Bezüge:</w:t>
            </w:r>
          </w:p>
          <w:p w:rsidR="00C34D48" w:rsidRDefault="00930AC2" w:rsidP="001C068F">
            <w:pPr>
              <w:pStyle w:val="Kopf8ptafz"/>
            </w:pPr>
            <w:r>
              <w:t>Ich kann mit modernen Medien, z.</w:t>
            </w:r>
            <w:r w:rsidR="00B45DAF">
              <w:t xml:space="preserve"> </w:t>
            </w:r>
            <w:r>
              <w:t>B. Handy oder Tablet</w:t>
            </w:r>
            <w:r w:rsidR="00053B74">
              <w:t>,</w:t>
            </w:r>
            <w:r>
              <w:t xml:space="preserve"> zielführend umgehen (</w:t>
            </w:r>
            <w:r w:rsidR="00053B74">
              <w:t>online-</w:t>
            </w:r>
            <w:r>
              <w:t>Version).</w:t>
            </w:r>
          </w:p>
        </w:tc>
        <w:tc>
          <w:tcPr>
            <w:tcW w:w="188" w:type="dxa"/>
            <w:vMerge/>
            <w:tcBorders>
              <w:left w:val="single" w:sz="4" w:space="0" w:color="auto"/>
              <w:bottom w:val="nil"/>
              <w:right w:val="nil"/>
            </w:tcBorders>
            <w:vAlign w:val="center"/>
            <w:hideMark/>
          </w:tcPr>
          <w:p w:rsidR="00C34D48" w:rsidRDefault="00C34D48"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34D48" w:rsidRPr="00B51DE9" w:rsidRDefault="00C34D48" w:rsidP="001C068F">
            <w:pPr>
              <w:pStyle w:val="TabelleKopfmitte"/>
            </w:pPr>
          </w:p>
        </w:tc>
      </w:tr>
    </w:tbl>
    <w:p w:rsidR="00266EF8" w:rsidRDefault="00266EF8" w:rsidP="00266EF8">
      <w:pPr>
        <w:pStyle w:val="berschrift1"/>
      </w:pPr>
      <w:r>
        <w:t xml:space="preserve">Nomenklatur </w:t>
      </w:r>
      <w:r w:rsidR="0068753F">
        <w:t xml:space="preserve">(Benennung) </w:t>
      </w:r>
      <w:r>
        <w:t>der aliphatis</w:t>
      </w:r>
      <w:r w:rsidR="00053B74">
        <w:t>chen Kohlenwasserstoffe (online-</w:t>
      </w:r>
      <w:r>
        <w:t>Version)</w:t>
      </w:r>
      <w:r w:rsidRPr="0068544F">
        <w:rPr>
          <w:noProof/>
          <w:sz w:val="24"/>
          <w:szCs w:val="20"/>
        </w:rPr>
        <w:t xml:space="preserve"> </w:t>
      </w:r>
    </w:p>
    <w:p w:rsidR="00266EF8" w:rsidRPr="00100D14" w:rsidRDefault="00266EF8" w:rsidP="00266EF8">
      <w:pPr>
        <w:pStyle w:val="berschrift1"/>
        <w:jc w:val="both"/>
        <w:rPr>
          <w:b/>
          <w:sz w:val="20"/>
          <w:szCs w:val="20"/>
        </w:rPr>
      </w:pPr>
      <w:r w:rsidRPr="00100D14">
        <w:rPr>
          <w:b/>
          <w:sz w:val="20"/>
          <w:szCs w:val="20"/>
        </w:rPr>
        <w:t>Aufgaben</w:t>
      </w:r>
    </w:p>
    <w:p w:rsidR="00266EF8" w:rsidRPr="007A3DBD" w:rsidRDefault="00266EF8" w:rsidP="007A3DBD">
      <w:pPr>
        <w:pStyle w:val="Textkrpernrauen"/>
      </w:pPr>
      <w:r w:rsidRPr="007A3DBD">
        <w:t>Um die Benennung der Kohlenwasserstoffe zuordnen zu können, scannen Sie den untenstehenden QR-Code.</w:t>
      </w:r>
    </w:p>
    <w:p w:rsidR="00266EF8" w:rsidRPr="007A3DBD" w:rsidRDefault="00421064" w:rsidP="007A3DBD">
      <w:pPr>
        <w:pStyle w:val="Textkrpernrauen"/>
      </w:pPr>
      <w:r w:rsidRPr="007A3DBD">
        <w:rPr>
          <w:noProof/>
          <w:sz w:val="24"/>
          <w:lang w:eastAsia="de-DE"/>
        </w:rPr>
        <w:drawing>
          <wp:anchor distT="0" distB="0" distL="114300" distR="114300" simplePos="0" relativeHeight="251713536" behindDoc="0" locked="0" layoutInCell="0" allowOverlap="1" wp14:anchorId="33E51630" wp14:editId="7690F92A">
            <wp:simplePos x="0" y="0"/>
            <wp:positionH relativeFrom="rightMargin">
              <wp:posOffset>119380</wp:posOffset>
            </wp:positionH>
            <wp:positionV relativeFrom="paragraph">
              <wp:posOffset>191135</wp:posOffset>
            </wp:positionV>
            <wp:extent cx="302260" cy="323850"/>
            <wp:effectExtent l="0" t="0" r="2540" b="0"/>
            <wp:wrapNone/>
            <wp:docPr id="3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EF8" w:rsidRPr="007A3DBD">
        <w:t>Ordnen Sie die entsprechenden Namen den Summenformeln zu.</w:t>
      </w:r>
    </w:p>
    <w:p w:rsidR="00266EF8" w:rsidRPr="007A3DBD" w:rsidRDefault="00421064" w:rsidP="007A3DBD">
      <w:pPr>
        <w:pStyle w:val="Textkrpernrauen"/>
      </w:pPr>
      <w:r w:rsidRPr="007A3DBD">
        <w:rPr>
          <w:noProof/>
          <w:sz w:val="24"/>
          <w:lang w:eastAsia="de-DE"/>
        </w:rPr>
        <w:drawing>
          <wp:anchor distT="0" distB="0" distL="114300" distR="114300" simplePos="0" relativeHeight="251715584" behindDoc="0" locked="0" layoutInCell="0" allowOverlap="1" wp14:anchorId="32B3B645" wp14:editId="33645234">
            <wp:simplePos x="0" y="0"/>
            <wp:positionH relativeFrom="rightMargin">
              <wp:posOffset>480060</wp:posOffset>
            </wp:positionH>
            <wp:positionV relativeFrom="paragraph">
              <wp:posOffset>308610</wp:posOffset>
            </wp:positionV>
            <wp:extent cx="345440" cy="323850"/>
            <wp:effectExtent l="0" t="0" r="0" b="0"/>
            <wp:wrapNone/>
            <wp:docPr id="96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DBD">
        <w:rPr>
          <w:noProof/>
          <w:sz w:val="24"/>
          <w:lang w:eastAsia="de-DE"/>
        </w:rPr>
        <w:drawing>
          <wp:anchor distT="0" distB="0" distL="114300" distR="114300" simplePos="0" relativeHeight="251714560" behindDoc="0" locked="0" layoutInCell="0" allowOverlap="1" wp14:anchorId="2AB26644" wp14:editId="1909FC39">
            <wp:simplePos x="0" y="0"/>
            <wp:positionH relativeFrom="rightMargin">
              <wp:posOffset>120015</wp:posOffset>
            </wp:positionH>
            <wp:positionV relativeFrom="paragraph">
              <wp:posOffset>307975</wp:posOffset>
            </wp:positionV>
            <wp:extent cx="345440" cy="323850"/>
            <wp:effectExtent l="0" t="0" r="0" b="0"/>
            <wp:wrapNone/>
            <wp:docPr id="9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DBD">
        <w:rPr>
          <w:noProof/>
          <w:sz w:val="24"/>
          <w:lang w:eastAsia="de-DE"/>
        </w:rPr>
        <w:drawing>
          <wp:anchor distT="0" distB="0" distL="114300" distR="114300" simplePos="0" relativeHeight="251716608" behindDoc="0" locked="0" layoutInCell="0" allowOverlap="1" wp14:anchorId="2F1DCF0E" wp14:editId="259D1658">
            <wp:simplePos x="0" y="0"/>
            <wp:positionH relativeFrom="rightMargin">
              <wp:posOffset>859790</wp:posOffset>
            </wp:positionH>
            <wp:positionV relativeFrom="paragraph">
              <wp:posOffset>304800</wp:posOffset>
            </wp:positionV>
            <wp:extent cx="345440" cy="323850"/>
            <wp:effectExtent l="0" t="0" r="0" b="0"/>
            <wp:wrapNone/>
            <wp:docPr id="48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EF8" w:rsidRPr="007A3DBD">
        <w:t>Schreiben Sie die Namen in der Reihenfolge auf, bei der der Kohlenwasserstoff mit den wenigsten C-Atomen am Anfang steht.</w:t>
      </w:r>
    </w:p>
    <w:p w:rsidR="00266EF8" w:rsidRDefault="00266EF8" w:rsidP="00447905">
      <w:pPr>
        <w:pStyle w:val="berschrift1"/>
      </w:pPr>
      <w:r>
        <w:rPr>
          <w:noProof/>
        </w:rPr>
        <w:drawing>
          <wp:anchor distT="0" distB="0" distL="114300" distR="114300" simplePos="0" relativeHeight="252293120" behindDoc="0" locked="0" layoutInCell="1" allowOverlap="1">
            <wp:simplePos x="0" y="0"/>
            <wp:positionH relativeFrom="column">
              <wp:posOffset>4776701</wp:posOffset>
            </wp:positionH>
            <wp:positionV relativeFrom="paragraph">
              <wp:posOffset>355773</wp:posOffset>
            </wp:positionV>
            <wp:extent cx="1265317" cy="1265317"/>
            <wp:effectExtent l="0" t="0" r="0" b="0"/>
            <wp:wrapNone/>
            <wp:docPr id="37" name="Grafik 37" descr="http://learningapps.org/qrcode.php?id=pr3scvqej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earningapps.org/qrcode.php?id=pr3scvqej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5317" cy="1265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903" w:rsidRDefault="00A84903" w:rsidP="00A84903">
      <w:pPr>
        <w:spacing w:line="240" w:lineRule="exact"/>
        <w:rPr>
          <w:lang w:eastAsia="de-DE"/>
        </w:rPr>
      </w:pPr>
    </w:p>
    <w:p w:rsidR="00A84903" w:rsidRDefault="00A84903" w:rsidP="00A84903">
      <w:pPr>
        <w:spacing w:line="240" w:lineRule="exact"/>
        <w:rPr>
          <w:lang w:eastAsia="de-DE"/>
        </w:rPr>
      </w:pPr>
    </w:p>
    <w:p w:rsidR="00A84903" w:rsidRDefault="00A84903" w:rsidP="00A84903">
      <w:pPr>
        <w:spacing w:line="240" w:lineRule="exact"/>
        <w:rPr>
          <w:lang w:eastAsia="de-DE"/>
        </w:rPr>
      </w:pPr>
    </w:p>
    <w:p w:rsidR="00447905" w:rsidRDefault="00447905" w:rsidP="00A84903">
      <w:pPr>
        <w:spacing w:line="240" w:lineRule="exact"/>
        <w:rPr>
          <w:lang w:eastAsia="de-DE"/>
        </w:rPr>
      </w:pPr>
    </w:p>
    <w:p w:rsidR="00447905" w:rsidRDefault="00447905" w:rsidP="00A84903">
      <w:pPr>
        <w:spacing w:line="240" w:lineRule="exact"/>
        <w:rPr>
          <w:lang w:eastAsia="de-DE"/>
        </w:rPr>
      </w:pPr>
    </w:p>
    <w:p w:rsidR="00447905" w:rsidRDefault="00447905" w:rsidP="00A84903">
      <w:pPr>
        <w:spacing w:line="240" w:lineRule="exact"/>
        <w:rPr>
          <w:lang w:eastAsia="de-DE"/>
        </w:rPr>
      </w:pPr>
    </w:p>
    <w:p w:rsidR="00447905" w:rsidRDefault="00447905" w:rsidP="00A84903">
      <w:pPr>
        <w:spacing w:line="240" w:lineRule="exact"/>
        <w:rPr>
          <w:lang w:eastAsia="de-DE"/>
        </w:rPr>
      </w:pPr>
    </w:p>
    <w:p w:rsidR="00447905" w:rsidRDefault="00447905" w:rsidP="00A84903">
      <w:pPr>
        <w:spacing w:line="240" w:lineRule="exact"/>
        <w:rPr>
          <w:lang w:eastAsia="de-DE"/>
        </w:rPr>
      </w:pPr>
    </w:p>
    <w:p w:rsidR="00A84903" w:rsidRDefault="00A84903" w:rsidP="00A84903">
      <w:pPr>
        <w:spacing w:line="240" w:lineRule="exact"/>
        <w:rPr>
          <w:lang w:eastAsia="de-DE"/>
        </w:rPr>
      </w:pPr>
    </w:p>
    <w:p w:rsidR="00A84903" w:rsidRDefault="00A84903" w:rsidP="00A84903">
      <w:pPr>
        <w:spacing w:line="240" w:lineRule="exact"/>
      </w:pPr>
      <w:r>
        <w:rPr>
          <w:lang w:eastAsia="de-DE"/>
        </w:rPr>
        <w:t xml:space="preserve">- - - - - - - - - - - - - - - - - - - - - - - - - - - - - - - - - - - - - - - - - - - - - - - - - - - - - - - - - - - - - - - </w:t>
      </w:r>
    </w:p>
    <w:p w:rsidR="00A84903" w:rsidRDefault="00421064" w:rsidP="00A84903">
      <w:pPr>
        <w:spacing w:line="240" w:lineRule="exact"/>
      </w:pPr>
      <w:r>
        <w:rPr>
          <w:noProof/>
          <w:sz w:val="24"/>
          <w:lang w:eastAsia="de-DE"/>
        </w:rPr>
        <w:drawing>
          <wp:anchor distT="0" distB="0" distL="114300" distR="114300" simplePos="0" relativeHeight="252248064" behindDoc="0" locked="0" layoutInCell="0" allowOverlap="1" wp14:anchorId="4E87737A" wp14:editId="3D65FCDE">
            <wp:simplePos x="0" y="0"/>
            <wp:positionH relativeFrom="rightMargin">
              <wp:posOffset>119380</wp:posOffset>
            </wp:positionH>
            <wp:positionV relativeFrom="paragraph">
              <wp:posOffset>9080</wp:posOffset>
            </wp:positionV>
            <wp:extent cx="323850" cy="323850"/>
            <wp:effectExtent l="0" t="0" r="0" b="0"/>
            <wp:wrapNone/>
            <wp:docPr id="7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903" w:rsidRDefault="00421064" w:rsidP="00A84903">
      <w:pPr>
        <w:pStyle w:val="berschrift1"/>
      </w:pPr>
      <w:r>
        <w:rPr>
          <w:noProof/>
          <w:sz w:val="24"/>
        </w:rPr>
        <w:drawing>
          <wp:anchor distT="0" distB="0" distL="114300" distR="114300" simplePos="0" relativeHeight="252249088" behindDoc="0" locked="0" layoutInCell="0" allowOverlap="1" wp14:anchorId="0CA2998F" wp14:editId="54E9AC4F">
            <wp:simplePos x="0" y="0"/>
            <wp:positionH relativeFrom="rightMargin">
              <wp:posOffset>119380</wp:posOffset>
            </wp:positionH>
            <wp:positionV relativeFrom="paragraph">
              <wp:posOffset>225425</wp:posOffset>
            </wp:positionV>
            <wp:extent cx="349885" cy="320675"/>
            <wp:effectExtent l="0" t="0" r="0" b="3175"/>
            <wp:wrapNone/>
            <wp:docPr id="6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50112" behindDoc="0" locked="0" layoutInCell="0" allowOverlap="1" wp14:anchorId="238436BB" wp14:editId="22346A38">
            <wp:simplePos x="0" y="0"/>
            <wp:positionH relativeFrom="rightMargin">
              <wp:posOffset>479425</wp:posOffset>
            </wp:positionH>
            <wp:positionV relativeFrom="paragraph">
              <wp:posOffset>225425</wp:posOffset>
            </wp:positionV>
            <wp:extent cx="349885" cy="320675"/>
            <wp:effectExtent l="0" t="0" r="0" b="3175"/>
            <wp:wrapNone/>
            <wp:docPr id="142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903">
        <w:rPr>
          <w:noProof/>
          <w:sz w:val="24"/>
        </w:rPr>
        <w:drawing>
          <wp:anchor distT="0" distB="0" distL="114300" distR="114300" simplePos="0" relativeHeight="252251136" behindDoc="0" locked="0" layoutInCell="0" allowOverlap="1" wp14:anchorId="4FDBA85B" wp14:editId="38D685DF">
            <wp:simplePos x="0" y="0"/>
            <wp:positionH relativeFrom="rightMargin">
              <wp:posOffset>839511</wp:posOffset>
            </wp:positionH>
            <wp:positionV relativeFrom="paragraph">
              <wp:posOffset>225631</wp:posOffset>
            </wp:positionV>
            <wp:extent cx="348615" cy="320040"/>
            <wp:effectExtent l="0" t="0" r="0" b="3810"/>
            <wp:wrapNone/>
            <wp:docPr id="14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903">
        <w:t>Tipps zu</w:t>
      </w:r>
      <w:r w:rsidR="006A43F8">
        <w:t>r</w:t>
      </w:r>
      <w:r w:rsidR="00A84903">
        <w:t xml:space="preserve"> Nomenklatur der aliphatischen Kohlenwasserstoffe (analoge Version)</w:t>
      </w:r>
    </w:p>
    <w:tbl>
      <w:tblPr>
        <w:tblStyle w:val="Tabellenraster"/>
        <w:tblW w:w="0" w:type="auto"/>
        <w:jc w:val="center"/>
        <w:tblInd w:w="1668" w:type="dxa"/>
        <w:tblLook w:val="04A0" w:firstRow="1" w:lastRow="0" w:firstColumn="1" w:lastColumn="0" w:noHBand="0" w:noVBand="1"/>
      </w:tblPr>
      <w:tblGrid>
        <w:gridCol w:w="835"/>
        <w:gridCol w:w="2503"/>
        <w:gridCol w:w="2504"/>
      </w:tblGrid>
      <w:tr w:rsidR="00A84903" w:rsidTr="00252E42">
        <w:trPr>
          <w:jc w:val="center"/>
        </w:trPr>
        <w:tc>
          <w:tcPr>
            <w:tcW w:w="835" w:type="dxa"/>
          </w:tcPr>
          <w:p w:rsidR="00A84903" w:rsidRDefault="00A84903" w:rsidP="00252E42">
            <w:pPr>
              <w:spacing w:line="240" w:lineRule="exact"/>
            </w:pPr>
            <w:r>
              <w:t>Zahl</w:t>
            </w:r>
          </w:p>
        </w:tc>
        <w:tc>
          <w:tcPr>
            <w:tcW w:w="2503" w:type="dxa"/>
          </w:tcPr>
          <w:p w:rsidR="00A84903" w:rsidRDefault="00A84903" w:rsidP="00252E42">
            <w:pPr>
              <w:spacing w:line="240" w:lineRule="exact"/>
            </w:pPr>
            <w:r>
              <w:t>Griechisches Zahlenwort</w:t>
            </w:r>
          </w:p>
        </w:tc>
        <w:tc>
          <w:tcPr>
            <w:tcW w:w="2504" w:type="dxa"/>
          </w:tcPr>
          <w:p w:rsidR="00A84903" w:rsidRDefault="00A84903" w:rsidP="00252E42">
            <w:pPr>
              <w:spacing w:line="240" w:lineRule="exact"/>
            </w:pPr>
            <w:r>
              <w:t>lateinische Zahlenwort</w:t>
            </w:r>
          </w:p>
        </w:tc>
      </w:tr>
      <w:tr w:rsidR="00A84903" w:rsidTr="00252E42">
        <w:trPr>
          <w:jc w:val="center"/>
        </w:trPr>
        <w:tc>
          <w:tcPr>
            <w:tcW w:w="835" w:type="dxa"/>
          </w:tcPr>
          <w:p w:rsidR="00A84903" w:rsidRDefault="00A84903" w:rsidP="00252E42">
            <w:pPr>
              <w:spacing w:line="240" w:lineRule="exact"/>
            </w:pPr>
            <w:r>
              <w:t>5</w:t>
            </w:r>
          </w:p>
        </w:tc>
        <w:tc>
          <w:tcPr>
            <w:tcW w:w="2503" w:type="dxa"/>
          </w:tcPr>
          <w:p w:rsidR="00A84903" w:rsidRDefault="00A84903" w:rsidP="00252E42">
            <w:pPr>
              <w:spacing w:line="240" w:lineRule="exact"/>
            </w:pPr>
            <w:r>
              <w:t>pente</w:t>
            </w:r>
          </w:p>
        </w:tc>
        <w:tc>
          <w:tcPr>
            <w:tcW w:w="2504" w:type="dxa"/>
          </w:tcPr>
          <w:p w:rsidR="00A84903" w:rsidRDefault="00A84903" w:rsidP="00252E42">
            <w:pPr>
              <w:spacing w:line="240" w:lineRule="exact"/>
            </w:pPr>
          </w:p>
        </w:tc>
      </w:tr>
      <w:tr w:rsidR="00A84903" w:rsidTr="00252E42">
        <w:trPr>
          <w:jc w:val="center"/>
        </w:trPr>
        <w:tc>
          <w:tcPr>
            <w:tcW w:w="835" w:type="dxa"/>
          </w:tcPr>
          <w:p w:rsidR="00A84903" w:rsidRDefault="00A84903" w:rsidP="00252E42">
            <w:pPr>
              <w:spacing w:line="240" w:lineRule="exact"/>
            </w:pPr>
            <w:r>
              <w:t>6</w:t>
            </w:r>
          </w:p>
        </w:tc>
        <w:tc>
          <w:tcPr>
            <w:tcW w:w="2503" w:type="dxa"/>
          </w:tcPr>
          <w:p w:rsidR="00A84903" w:rsidRDefault="00A84903" w:rsidP="00252E42">
            <w:pPr>
              <w:spacing w:line="240" w:lineRule="exact"/>
            </w:pPr>
            <w:r>
              <w:t>hex</w:t>
            </w:r>
          </w:p>
        </w:tc>
        <w:tc>
          <w:tcPr>
            <w:tcW w:w="2504" w:type="dxa"/>
          </w:tcPr>
          <w:p w:rsidR="00A84903" w:rsidRDefault="00A84903" w:rsidP="00252E42">
            <w:pPr>
              <w:spacing w:line="240" w:lineRule="exact"/>
            </w:pPr>
          </w:p>
        </w:tc>
      </w:tr>
      <w:tr w:rsidR="00A84903" w:rsidTr="00252E42">
        <w:trPr>
          <w:jc w:val="center"/>
        </w:trPr>
        <w:tc>
          <w:tcPr>
            <w:tcW w:w="835" w:type="dxa"/>
          </w:tcPr>
          <w:p w:rsidR="00A84903" w:rsidRDefault="00A84903" w:rsidP="00252E42">
            <w:pPr>
              <w:spacing w:line="240" w:lineRule="exact"/>
            </w:pPr>
            <w:r>
              <w:t>7</w:t>
            </w:r>
          </w:p>
        </w:tc>
        <w:tc>
          <w:tcPr>
            <w:tcW w:w="2503" w:type="dxa"/>
          </w:tcPr>
          <w:p w:rsidR="00A84903" w:rsidRDefault="00A84903" w:rsidP="00252E42">
            <w:pPr>
              <w:spacing w:line="240" w:lineRule="exact"/>
            </w:pPr>
            <w:r>
              <w:t>hepta</w:t>
            </w:r>
          </w:p>
        </w:tc>
        <w:tc>
          <w:tcPr>
            <w:tcW w:w="2504" w:type="dxa"/>
          </w:tcPr>
          <w:p w:rsidR="00A84903" w:rsidRDefault="00A84903" w:rsidP="00252E42">
            <w:pPr>
              <w:spacing w:line="240" w:lineRule="exact"/>
            </w:pPr>
          </w:p>
        </w:tc>
      </w:tr>
      <w:tr w:rsidR="00A84903" w:rsidTr="00252E42">
        <w:trPr>
          <w:jc w:val="center"/>
        </w:trPr>
        <w:tc>
          <w:tcPr>
            <w:tcW w:w="835" w:type="dxa"/>
          </w:tcPr>
          <w:p w:rsidR="00A84903" w:rsidRDefault="00A84903" w:rsidP="00252E42">
            <w:pPr>
              <w:spacing w:line="240" w:lineRule="exact"/>
            </w:pPr>
            <w:r>
              <w:t>8</w:t>
            </w:r>
          </w:p>
        </w:tc>
        <w:tc>
          <w:tcPr>
            <w:tcW w:w="2503" w:type="dxa"/>
          </w:tcPr>
          <w:p w:rsidR="00A84903" w:rsidRDefault="00A84903" w:rsidP="00252E42">
            <w:pPr>
              <w:spacing w:line="240" w:lineRule="exact"/>
            </w:pPr>
            <w:r>
              <w:t>okto</w:t>
            </w:r>
          </w:p>
        </w:tc>
        <w:tc>
          <w:tcPr>
            <w:tcW w:w="2504" w:type="dxa"/>
          </w:tcPr>
          <w:p w:rsidR="00A84903" w:rsidRDefault="00A84903" w:rsidP="00252E42">
            <w:pPr>
              <w:spacing w:line="240" w:lineRule="exact"/>
            </w:pPr>
            <w:r>
              <w:t>octavus</w:t>
            </w:r>
          </w:p>
        </w:tc>
      </w:tr>
      <w:tr w:rsidR="00A84903" w:rsidTr="00252E42">
        <w:trPr>
          <w:jc w:val="center"/>
        </w:trPr>
        <w:tc>
          <w:tcPr>
            <w:tcW w:w="835" w:type="dxa"/>
          </w:tcPr>
          <w:p w:rsidR="00A84903" w:rsidRDefault="00A84903" w:rsidP="00252E42">
            <w:pPr>
              <w:spacing w:line="240" w:lineRule="exact"/>
            </w:pPr>
            <w:r>
              <w:t>9</w:t>
            </w:r>
          </w:p>
        </w:tc>
        <w:tc>
          <w:tcPr>
            <w:tcW w:w="2503" w:type="dxa"/>
          </w:tcPr>
          <w:p w:rsidR="00A84903" w:rsidRDefault="00A84903" w:rsidP="00252E42">
            <w:pPr>
              <w:spacing w:line="240" w:lineRule="exact"/>
            </w:pPr>
          </w:p>
        </w:tc>
        <w:tc>
          <w:tcPr>
            <w:tcW w:w="2504" w:type="dxa"/>
          </w:tcPr>
          <w:p w:rsidR="00A84903" w:rsidRDefault="00A84903" w:rsidP="00252E42">
            <w:pPr>
              <w:spacing w:line="240" w:lineRule="exact"/>
            </w:pPr>
            <w:r>
              <w:t>nonus</w:t>
            </w:r>
          </w:p>
        </w:tc>
      </w:tr>
      <w:tr w:rsidR="00A84903" w:rsidTr="00252E42">
        <w:trPr>
          <w:jc w:val="center"/>
        </w:trPr>
        <w:tc>
          <w:tcPr>
            <w:tcW w:w="835" w:type="dxa"/>
          </w:tcPr>
          <w:p w:rsidR="00A84903" w:rsidRDefault="00A84903" w:rsidP="00252E42">
            <w:pPr>
              <w:spacing w:line="240" w:lineRule="exact"/>
            </w:pPr>
            <w:r>
              <w:t>10</w:t>
            </w:r>
          </w:p>
        </w:tc>
        <w:tc>
          <w:tcPr>
            <w:tcW w:w="2503" w:type="dxa"/>
          </w:tcPr>
          <w:p w:rsidR="00A84903" w:rsidRDefault="00A84903" w:rsidP="00252E42">
            <w:pPr>
              <w:spacing w:line="240" w:lineRule="exact"/>
            </w:pPr>
            <w:r>
              <w:t>deka</w:t>
            </w:r>
          </w:p>
        </w:tc>
        <w:tc>
          <w:tcPr>
            <w:tcW w:w="2504" w:type="dxa"/>
          </w:tcPr>
          <w:p w:rsidR="00A84903" w:rsidRDefault="00A84903" w:rsidP="00252E42">
            <w:pPr>
              <w:spacing w:line="240" w:lineRule="exact"/>
            </w:pPr>
            <w:r>
              <w:t>decimus</w:t>
            </w:r>
          </w:p>
        </w:tc>
      </w:tr>
    </w:tbl>
    <w:p w:rsidR="00A84903" w:rsidRDefault="00A84903" w:rsidP="00A84903">
      <w:pPr>
        <w:spacing w:line="240" w:lineRule="exact"/>
      </w:pPr>
      <w:r>
        <w:br w:type="page"/>
      </w:r>
    </w:p>
    <w:p w:rsidR="004602A4" w:rsidRDefault="004602A4" w:rsidP="004602A4">
      <w:pPr>
        <w:pStyle w:val="berschrift1"/>
      </w:pPr>
      <w:r w:rsidRPr="00FC12BB">
        <w:rPr>
          <w:noProof/>
          <w:sz w:val="24"/>
          <w:szCs w:val="20"/>
        </w:rPr>
        <w:lastRenderedPageBreak/>
        <w:drawing>
          <wp:anchor distT="0" distB="0" distL="114300" distR="114300" simplePos="0" relativeHeight="251724800" behindDoc="0" locked="0" layoutInCell="0" allowOverlap="1" wp14:anchorId="18DA9B8C" wp14:editId="158E140B">
            <wp:simplePos x="0" y="0"/>
            <wp:positionH relativeFrom="rightMargin">
              <wp:posOffset>107950</wp:posOffset>
            </wp:positionH>
            <wp:positionV relativeFrom="paragraph">
              <wp:posOffset>0</wp:posOffset>
            </wp:positionV>
            <wp:extent cx="345440" cy="323850"/>
            <wp:effectExtent l="0" t="0" r="0" b="0"/>
            <wp:wrapNone/>
            <wp:docPr id="97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Nomenklatur </w:t>
      </w:r>
      <w:r w:rsidR="0068753F">
        <w:t xml:space="preserve">(Benennung) </w:t>
      </w:r>
      <w:r>
        <w:t>der aliphatischen Kohlenwasserstoffe (analoge Version)</w:t>
      </w:r>
    </w:p>
    <w:p w:rsidR="004602A4" w:rsidRPr="00091F2F" w:rsidRDefault="004602A4" w:rsidP="004602A4">
      <w:pPr>
        <w:pStyle w:val="berschrift1"/>
        <w:jc w:val="both"/>
        <w:rPr>
          <w:b/>
          <w:sz w:val="20"/>
          <w:szCs w:val="20"/>
        </w:rPr>
      </w:pPr>
      <w:r w:rsidRPr="00091F2F">
        <w:rPr>
          <w:b/>
          <w:sz w:val="20"/>
          <w:szCs w:val="20"/>
        </w:rPr>
        <w:t>Aufgaben</w:t>
      </w:r>
    </w:p>
    <w:p w:rsidR="004602A4" w:rsidRDefault="004602A4" w:rsidP="007A3DBD">
      <w:pPr>
        <w:pStyle w:val="Textkrpernrauen"/>
        <w:numPr>
          <w:ilvl w:val="0"/>
          <w:numId w:val="75"/>
        </w:numPr>
      </w:pPr>
      <w:r w:rsidRPr="00832E6A">
        <w:t xml:space="preserve">Um die Benennung der </w:t>
      </w:r>
      <w:r>
        <w:t>Kohlenwasserstoffe zuordnen zu können, schneiden Sie die Namen und die entsprechenden Summenformeln aus.</w:t>
      </w:r>
    </w:p>
    <w:p w:rsidR="004602A4" w:rsidRDefault="004602A4" w:rsidP="007A3DBD">
      <w:pPr>
        <w:pStyle w:val="Textkrpernrauen"/>
      </w:pPr>
      <w:r>
        <w:t>Ordnen Sie die entsprechenden Namen den Summenformeln zu.</w:t>
      </w:r>
    </w:p>
    <w:p w:rsidR="004602A4" w:rsidRDefault="004602A4" w:rsidP="007A3DBD">
      <w:pPr>
        <w:pStyle w:val="Textkrpernrauen"/>
      </w:pPr>
      <w:r w:rsidRPr="006E6E6B">
        <w:t>Ordne</w:t>
      </w:r>
      <w:r>
        <w:t>n Sie</w:t>
      </w:r>
      <w:r w:rsidRPr="006E6E6B">
        <w:t xml:space="preserve"> die Kohlenwasserstoffe nach der Anzahl der C-Atome in der Verbindung. Beginne</w:t>
      </w:r>
      <w:r w:rsidR="008A5705">
        <w:t>n Sie</w:t>
      </w:r>
      <w:r w:rsidRPr="006E6E6B">
        <w:t xml:space="preserve"> mit der Verbindung, die nur ein C-Atom beinhaltet.</w:t>
      </w:r>
    </w:p>
    <w:p w:rsidR="004602A4" w:rsidRPr="00205E09" w:rsidRDefault="004602A4" w:rsidP="007A3DBD">
      <w:pPr>
        <w:pStyle w:val="Textkrpernrauen"/>
      </w:pPr>
      <w:r w:rsidRPr="00205E09">
        <w:t>Vervollständige</w:t>
      </w:r>
      <w:r>
        <w:t>n Sie</w:t>
      </w:r>
      <w:r w:rsidRPr="00205E09">
        <w:t xml:space="preserve"> die fehlenden Summenformeln</w:t>
      </w:r>
      <w:r>
        <w:t>.</w:t>
      </w:r>
    </w:p>
    <w:p w:rsidR="004602A4" w:rsidRPr="00832E6A" w:rsidRDefault="004602A4" w:rsidP="007A3DBD">
      <w:pPr>
        <w:pStyle w:val="Textkrpernrauen"/>
      </w:pPr>
      <w:r>
        <w:t>Kleben Sie die Namen in der Reihenfolge auf.</w:t>
      </w:r>
    </w:p>
    <w:p w:rsidR="004602A4" w:rsidRDefault="004602A4" w:rsidP="004602A4">
      <w:pPr>
        <w:pStyle w:val="berschrift1"/>
      </w:pP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16"/>
        <w:gridCol w:w="1806"/>
        <w:gridCol w:w="1866"/>
        <w:gridCol w:w="1746"/>
      </w:tblGrid>
      <w:tr w:rsidR="004602A4" w:rsidTr="007475A9">
        <w:tc>
          <w:tcPr>
            <w:tcW w:w="1487" w:type="dxa"/>
            <w:vAlign w:val="center"/>
          </w:tcPr>
          <w:p w:rsidR="004602A4" w:rsidRDefault="004602A4" w:rsidP="007475A9">
            <w:pPr>
              <w:pStyle w:val="berschrift1"/>
              <w:jc w:val="center"/>
              <w:outlineLvl w:val="0"/>
            </w:pPr>
            <w:r>
              <w:rPr>
                <w:noProof/>
              </w:rPr>
              <w:drawing>
                <wp:inline distT="0" distB="0" distL="0" distR="0" wp14:anchorId="06A396BB" wp14:editId="4CDA4845">
                  <wp:extent cx="797560" cy="541020"/>
                  <wp:effectExtent l="0" t="0" r="2540" b="0"/>
                  <wp:docPr id="965" name="Grafik 965" descr="C:\Users\Mara-Laptop\AppData\Local\Microsoft\Windows\INetCache\Content.Word\M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ra-Laptop\AppData\Local\Microsoft\Windows\INetCache\Content.Word\Metha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7560" cy="541020"/>
                          </a:xfrm>
                          <a:prstGeom prst="rect">
                            <a:avLst/>
                          </a:prstGeom>
                          <a:noFill/>
                          <a:ln>
                            <a:noFill/>
                          </a:ln>
                        </pic:spPr>
                      </pic:pic>
                    </a:graphicData>
                  </a:graphic>
                </wp:inline>
              </w:drawing>
            </w:r>
          </w:p>
        </w:tc>
        <w:tc>
          <w:tcPr>
            <w:tcW w:w="1806" w:type="dxa"/>
            <w:vAlign w:val="center"/>
          </w:tcPr>
          <w:p w:rsidR="004602A4" w:rsidRPr="00C46BA2" w:rsidRDefault="004602A4" w:rsidP="007475A9">
            <w:pPr>
              <w:pStyle w:val="berschrift1"/>
              <w:jc w:val="center"/>
              <w:outlineLvl w:val="0"/>
              <w:rPr>
                <w:b/>
                <w:noProof/>
              </w:rPr>
            </w:pPr>
            <w:r w:rsidRPr="00C46BA2">
              <w:rPr>
                <w:b/>
                <w:noProof/>
              </w:rPr>
              <w:t>?</w:t>
            </w:r>
          </w:p>
        </w:tc>
        <w:tc>
          <w:tcPr>
            <w:tcW w:w="1806" w:type="dxa"/>
          </w:tcPr>
          <w:p w:rsidR="004602A4" w:rsidRDefault="004602A4" w:rsidP="007475A9">
            <w:pPr>
              <w:pStyle w:val="berschrift1"/>
              <w:jc w:val="center"/>
              <w:outlineLvl w:val="0"/>
              <w:rPr>
                <w:noProof/>
              </w:rPr>
            </w:pPr>
            <w:r>
              <w:rPr>
                <w:noProof/>
              </w:rPr>
              <w:drawing>
                <wp:inline distT="0" distB="0" distL="0" distR="0" wp14:anchorId="6D134BB7" wp14:editId="184CA4B8">
                  <wp:extent cx="1009650" cy="446405"/>
                  <wp:effectExtent l="0" t="0" r="0" b="0"/>
                  <wp:docPr id="967" name="Grafik 967" descr="C:\Users\Mara-Laptop\AppData\Local\Microsoft\Windows\INetCache\Content.Word\Pe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a-Laptop\AppData\Local\Microsoft\Windows\INetCache\Content.Word\Penta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9650" cy="446405"/>
                          </a:xfrm>
                          <a:prstGeom prst="rect">
                            <a:avLst/>
                          </a:prstGeom>
                          <a:noFill/>
                          <a:ln>
                            <a:noFill/>
                          </a:ln>
                        </pic:spPr>
                      </pic:pic>
                    </a:graphicData>
                  </a:graphic>
                </wp:inline>
              </w:drawing>
            </w:r>
          </w:p>
        </w:tc>
        <w:tc>
          <w:tcPr>
            <w:tcW w:w="1746" w:type="dxa"/>
          </w:tcPr>
          <w:p w:rsidR="004602A4" w:rsidRDefault="004602A4" w:rsidP="007475A9">
            <w:pPr>
              <w:pStyle w:val="berschrift1"/>
              <w:jc w:val="center"/>
              <w:outlineLvl w:val="0"/>
              <w:rPr>
                <w:noProof/>
              </w:rPr>
            </w:pPr>
            <w:r>
              <w:rPr>
                <w:noProof/>
              </w:rPr>
              <w:drawing>
                <wp:inline distT="0" distB="0" distL="0" distR="0" wp14:anchorId="4F57D646" wp14:editId="77C41471">
                  <wp:extent cx="965835" cy="475615"/>
                  <wp:effectExtent l="0" t="0" r="5715" b="635"/>
                  <wp:docPr id="968" name="Grafik 968" descr="C:\Users\Mara-Laptop\AppData\Local\Microsoft\Windows\INetCache\Content.Word\B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a-Laptop\AppData\Local\Microsoft\Windows\INetCache\Content.Word\Buta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5835" cy="475615"/>
                          </a:xfrm>
                          <a:prstGeom prst="rect">
                            <a:avLst/>
                          </a:prstGeom>
                          <a:noFill/>
                          <a:ln>
                            <a:noFill/>
                          </a:ln>
                        </pic:spPr>
                      </pic:pic>
                    </a:graphicData>
                  </a:graphic>
                </wp:inline>
              </w:drawing>
            </w:r>
          </w:p>
        </w:tc>
      </w:tr>
      <w:tr w:rsidR="004602A4" w:rsidTr="007475A9">
        <w:tc>
          <w:tcPr>
            <w:tcW w:w="1487" w:type="dxa"/>
            <w:vAlign w:val="center"/>
          </w:tcPr>
          <w:p w:rsidR="004602A4" w:rsidRPr="00C46BA2" w:rsidRDefault="004602A4" w:rsidP="007475A9">
            <w:pPr>
              <w:pStyle w:val="berschrift1"/>
              <w:jc w:val="center"/>
              <w:outlineLvl w:val="0"/>
              <w:rPr>
                <w:b/>
                <w:noProof/>
              </w:rPr>
            </w:pPr>
            <w:r w:rsidRPr="00C46BA2">
              <w:rPr>
                <w:b/>
                <w:noProof/>
              </w:rPr>
              <w:t>?</w:t>
            </w:r>
          </w:p>
        </w:tc>
        <w:tc>
          <w:tcPr>
            <w:tcW w:w="1806" w:type="dxa"/>
          </w:tcPr>
          <w:p w:rsidR="004602A4" w:rsidRDefault="004602A4" w:rsidP="007475A9">
            <w:pPr>
              <w:pStyle w:val="berschrift1"/>
              <w:jc w:val="center"/>
              <w:outlineLvl w:val="0"/>
              <w:rPr>
                <w:noProof/>
              </w:rPr>
            </w:pPr>
            <w:r>
              <w:rPr>
                <w:noProof/>
              </w:rPr>
              <w:drawing>
                <wp:inline distT="0" distB="0" distL="0" distR="0" wp14:anchorId="38512B29" wp14:editId="1CF1A454">
                  <wp:extent cx="885190" cy="380365"/>
                  <wp:effectExtent l="0" t="0" r="0" b="635"/>
                  <wp:docPr id="970" name="Grafik 970" descr="C:\Users\Mara-Laptop\AppData\Local\Microsoft\Windows\INetCache\Content.Word\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a-Laptop\AppData\Local\Microsoft\Windows\INetCache\Content.Word\Etha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5190" cy="380365"/>
                          </a:xfrm>
                          <a:prstGeom prst="rect">
                            <a:avLst/>
                          </a:prstGeom>
                          <a:noFill/>
                          <a:ln>
                            <a:noFill/>
                          </a:ln>
                        </pic:spPr>
                      </pic:pic>
                    </a:graphicData>
                  </a:graphic>
                </wp:inline>
              </w:drawing>
            </w:r>
          </w:p>
        </w:tc>
        <w:tc>
          <w:tcPr>
            <w:tcW w:w="1806" w:type="dxa"/>
          </w:tcPr>
          <w:p w:rsidR="004602A4" w:rsidRDefault="004602A4" w:rsidP="007475A9">
            <w:pPr>
              <w:pStyle w:val="berschrift1"/>
              <w:jc w:val="center"/>
              <w:outlineLvl w:val="0"/>
              <w:rPr>
                <w:noProof/>
              </w:rPr>
            </w:pPr>
            <w:r>
              <w:rPr>
                <w:noProof/>
              </w:rPr>
              <w:drawing>
                <wp:inline distT="0" distB="0" distL="0" distR="0" wp14:anchorId="7D39FB96" wp14:editId="347597DD">
                  <wp:extent cx="1038860" cy="482600"/>
                  <wp:effectExtent l="0" t="0" r="8890" b="0"/>
                  <wp:docPr id="971" name="Grafik 971" descr="C:\Users\Mara-Laptop\AppData\Local\Microsoft\Windows\INetCache\Content.Word\Oc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a-Laptop\AppData\Local\Microsoft\Windows\INetCache\Content.Word\Octa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8860" cy="482600"/>
                          </a:xfrm>
                          <a:prstGeom prst="rect">
                            <a:avLst/>
                          </a:prstGeom>
                          <a:noFill/>
                          <a:ln>
                            <a:noFill/>
                          </a:ln>
                        </pic:spPr>
                      </pic:pic>
                    </a:graphicData>
                  </a:graphic>
                </wp:inline>
              </w:drawing>
            </w:r>
          </w:p>
        </w:tc>
        <w:tc>
          <w:tcPr>
            <w:tcW w:w="1746" w:type="dxa"/>
          </w:tcPr>
          <w:p w:rsidR="004602A4" w:rsidRDefault="004602A4" w:rsidP="007475A9">
            <w:pPr>
              <w:pStyle w:val="berschrift1"/>
              <w:jc w:val="center"/>
              <w:outlineLvl w:val="0"/>
              <w:rPr>
                <w:noProof/>
              </w:rPr>
            </w:pPr>
            <w:r>
              <w:rPr>
                <w:noProof/>
              </w:rPr>
              <w:drawing>
                <wp:inline distT="0" distB="0" distL="0" distR="0" wp14:anchorId="1E4FC231" wp14:editId="74D9A186">
                  <wp:extent cx="877570" cy="475615"/>
                  <wp:effectExtent l="0" t="0" r="0" b="635"/>
                  <wp:docPr id="972" name="Grafik 972" descr="C:\Users\Mara-Laptop\AppData\Local\Microsoft\Windows\INetCache\Content.Word\Pr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ara-Laptop\AppData\Local\Microsoft\Windows\INetCache\Content.Word\Propa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7570" cy="475615"/>
                          </a:xfrm>
                          <a:prstGeom prst="rect">
                            <a:avLst/>
                          </a:prstGeom>
                          <a:noFill/>
                          <a:ln>
                            <a:noFill/>
                          </a:ln>
                        </pic:spPr>
                      </pic:pic>
                    </a:graphicData>
                  </a:graphic>
                </wp:inline>
              </w:drawing>
            </w:r>
          </w:p>
        </w:tc>
      </w:tr>
      <w:tr w:rsidR="004602A4" w:rsidTr="007475A9">
        <w:tc>
          <w:tcPr>
            <w:tcW w:w="1487" w:type="dxa"/>
          </w:tcPr>
          <w:p w:rsidR="004602A4" w:rsidRDefault="004602A4" w:rsidP="007475A9">
            <w:pPr>
              <w:pStyle w:val="berschrift1"/>
              <w:jc w:val="center"/>
              <w:outlineLvl w:val="0"/>
              <w:rPr>
                <w:noProof/>
              </w:rPr>
            </w:pPr>
            <w:r>
              <w:rPr>
                <w:noProof/>
              </w:rPr>
              <w:drawing>
                <wp:inline distT="0" distB="0" distL="0" distR="0" wp14:anchorId="5C1675B5" wp14:editId="64AE8D79">
                  <wp:extent cx="1134110" cy="417195"/>
                  <wp:effectExtent l="0" t="0" r="8890" b="1905"/>
                  <wp:docPr id="973" name="Grafik 973" descr="C:\Users\Mara-Laptop\AppData\Local\Microsoft\Windows\INetCache\Content.Word\De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ara-Laptop\AppData\Local\Microsoft\Windows\INetCache\Content.Word\Deca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4110" cy="417195"/>
                          </a:xfrm>
                          <a:prstGeom prst="rect">
                            <a:avLst/>
                          </a:prstGeom>
                          <a:noFill/>
                          <a:ln>
                            <a:noFill/>
                          </a:ln>
                        </pic:spPr>
                      </pic:pic>
                    </a:graphicData>
                  </a:graphic>
                </wp:inline>
              </w:drawing>
            </w:r>
          </w:p>
        </w:tc>
        <w:tc>
          <w:tcPr>
            <w:tcW w:w="1806" w:type="dxa"/>
            <w:vAlign w:val="center"/>
          </w:tcPr>
          <w:p w:rsidR="004602A4" w:rsidRPr="00C46BA2" w:rsidRDefault="004602A4" w:rsidP="007475A9">
            <w:pPr>
              <w:pStyle w:val="berschrift1"/>
              <w:jc w:val="center"/>
              <w:outlineLvl w:val="0"/>
              <w:rPr>
                <w:b/>
                <w:noProof/>
              </w:rPr>
            </w:pPr>
            <w:r w:rsidRPr="00C46BA2">
              <w:rPr>
                <w:b/>
                <w:noProof/>
              </w:rPr>
              <w:t>?</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Butan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Decan</w:t>
            </w:r>
          </w:p>
        </w:tc>
      </w:tr>
      <w:tr w:rsidR="004602A4" w:rsidTr="007475A9">
        <w:trPr>
          <w:trHeight w:val="816"/>
        </w:trPr>
        <w:tc>
          <w:tcPr>
            <w:tcW w:w="1487" w:type="dxa"/>
            <w:vAlign w:val="center"/>
          </w:tcPr>
          <w:p w:rsidR="004602A4" w:rsidRPr="00091F2F" w:rsidRDefault="004602A4" w:rsidP="007475A9">
            <w:pPr>
              <w:pStyle w:val="Textkrper"/>
              <w:jc w:val="center"/>
              <w:rPr>
                <w:b/>
                <w:sz w:val="30"/>
                <w:szCs w:val="30"/>
              </w:rPr>
            </w:pPr>
            <w:r w:rsidRPr="00091F2F">
              <w:rPr>
                <w:b/>
                <w:sz w:val="30"/>
                <w:szCs w:val="30"/>
              </w:rPr>
              <w:t>Ethan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Heptan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Hexan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Methan</w:t>
            </w:r>
          </w:p>
        </w:tc>
      </w:tr>
      <w:tr w:rsidR="004602A4" w:rsidTr="007475A9">
        <w:trPr>
          <w:trHeight w:val="816"/>
        </w:trPr>
        <w:tc>
          <w:tcPr>
            <w:tcW w:w="1487" w:type="dxa"/>
            <w:vAlign w:val="center"/>
          </w:tcPr>
          <w:p w:rsidR="004602A4" w:rsidRPr="00091F2F" w:rsidRDefault="004602A4" w:rsidP="007475A9">
            <w:pPr>
              <w:pStyle w:val="Textkrper"/>
              <w:jc w:val="center"/>
              <w:rPr>
                <w:b/>
                <w:sz w:val="30"/>
                <w:szCs w:val="30"/>
              </w:rPr>
            </w:pPr>
            <w:r w:rsidRPr="00091F2F">
              <w:rPr>
                <w:b/>
                <w:sz w:val="30"/>
                <w:szCs w:val="30"/>
              </w:rPr>
              <w:t>Nonan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Octan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Pentan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Propan</w:t>
            </w:r>
          </w:p>
        </w:tc>
      </w:tr>
    </w:tbl>
    <w:p w:rsidR="004602A4" w:rsidRDefault="004602A4" w:rsidP="004602A4">
      <w:pPr>
        <w:spacing w:line="240" w:lineRule="exact"/>
        <w:rPr>
          <w:rFonts w:ascii="Source Sans Pro Semibold" w:eastAsia="Times New Roman" w:hAnsi="Source Sans Pro Semibold" w:cs="Times New Roman"/>
          <w:bCs/>
          <w:sz w:val="30"/>
          <w:szCs w:val="28"/>
          <w:lang w:eastAsia="de-DE"/>
        </w:rPr>
      </w:pPr>
      <w:r>
        <w:br w:type="page"/>
      </w:r>
    </w:p>
    <w:p w:rsidR="004602A4" w:rsidRDefault="004602A4" w:rsidP="00526AB3">
      <w:pPr>
        <w:pStyle w:val="berschrift1"/>
        <w:ind w:right="-1"/>
      </w:pPr>
      <w:r w:rsidRPr="00091F2F">
        <w:rPr>
          <w:noProof/>
          <w:sz w:val="24"/>
          <w:szCs w:val="20"/>
        </w:rPr>
        <w:lastRenderedPageBreak/>
        <w:drawing>
          <wp:anchor distT="0" distB="0" distL="114300" distR="114300" simplePos="0" relativeHeight="251718656" behindDoc="0" locked="0" layoutInCell="0" allowOverlap="1" wp14:anchorId="17764A4E" wp14:editId="300D42AA">
            <wp:simplePos x="0" y="0"/>
            <wp:positionH relativeFrom="rightMargin">
              <wp:posOffset>107950</wp:posOffset>
            </wp:positionH>
            <wp:positionV relativeFrom="paragraph">
              <wp:posOffset>51765</wp:posOffset>
            </wp:positionV>
            <wp:extent cx="345440" cy="323850"/>
            <wp:effectExtent l="0" t="0" r="0" b="0"/>
            <wp:wrapNone/>
            <wp:docPr id="4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Nomenklatur </w:t>
      </w:r>
      <w:r w:rsidR="0068753F">
        <w:t xml:space="preserve">(Benennung) </w:t>
      </w:r>
      <w:r>
        <w:t>der aliphatischen Kohlenwasserstoffe (analoge Version)</w:t>
      </w:r>
    </w:p>
    <w:p w:rsidR="004602A4" w:rsidRPr="00091F2F" w:rsidRDefault="004602A4" w:rsidP="004602A4">
      <w:pPr>
        <w:pStyle w:val="berschrift1"/>
        <w:jc w:val="both"/>
        <w:rPr>
          <w:b/>
          <w:sz w:val="20"/>
          <w:szCs w:val="20"/>
        </w:rPr>
      </w:pPr>
      <w:r w:rsidRPr="00091F2F">
        <w:rPr>
          <w:b/>
          <w:sz w:val="20"/>
          <w:szCs w:val="20"/>
        </w:rPr>
        <w:t>Aufgaben</w:t>
      </w:r>
    </w:p>
    <w:p w:rsidR="004602A4" w:rsidRDefault="004602A4" w:rsidP="007A3DBD">
      <w:pPr>
        <w:pStyle w:val="Textkrpernrauen"/>
        <w:numPr>
          <w:ilvl w:val="0"/>
          <w:numId w:val="76"/>
        </w:numPr>
      </w:pPr>
      <w:r w:rsidRPr="00832E6A">
        <w:t xml:space="preserve">Um die Benennung der </w:t>
      </w:r>
      <w:r>
        <w:t>Kohlenwasserstoffe zuordnen zu können, schneide</w:t>
      </w:r>
      <w:r w:rsidR="00D06D62">
        <w:t>n Sie</w:t>
      </w:r>
      <w:r>
        <w:t xml:space="preserve"> die Namen und die entsprechenden Summenformeln aus.</w:t>
      </w:r>
    </w:p>
    <w:p w:rsidR="004602A4" w:rsidRDefault="004602A4" w:rsidP="007A3DBD">
      <w:pPr>
        <w:pStyle w:val="Textkrpernrauen"/>
      </w:pPr>
      <w:r>
        <w:t>Ordnen Sie die entsprechenden Namen den Summenformeln zu.</w:t>
      </w:r>
    </w:p>
    <w:p w:rsidR="004602A4" w:rsidRPr="006E6E6B" w:rsidRDefault="004602A4" w:rsidP="007A3DBD">
      <w:pPr>
        <w:pStyle w:val="Textkrpernrauen"/>
      </w:pPr>
      <w:r w:rsidRPr="006E6E6B">
        <w:t>Ordne</w:t>
      </w:r>
      <w:r w:rsidR="008A5705">
        <w:t>n Sie</w:t>
      </w:r>
      <w:r w:rsidRPr="006E6E6B">
        <w:t xml:space="preserve"> die Kohlenwasserstoffe nach der Anzahl der C-Atome in der Verbindung. Beginne</w:t>
      </w:r>
      <w:r w:rsidR="008A5705">
        <w:t>n Sie</w:t>
      </w:r>
      <w:r w:rsidRPr="006E6E6B">
        <w:t xml:space="preserve"> mit der Verbindung, die nur ein C-Atom beinhaltet.</w:t>
      </w:r>
    </w:p>
    <w:p w:rsidR="004602A4" w:rsidRPr="00832E6A" w:rsidRDefault="004602A4" w:rsidP="007A3DBD">
      <w:pPr>
        <w:pStyle w:val="Textkrpernrauen"/>
      </w:pPr>
      <w:r>
        <w:t>Klebe</w:t>
      </w:r>
      <w:r w:rsidR="00A84903">
        <w:t>n Sie</w:t>
      </w:r>
      <w:r>
        <w:t xml:space="preserve"> die Namen in der Reihenfolge auf.</w:t>
      </w:r>
    </w:p>
    <w:p w:rsidR="004602A4" w:rsidRDefault="004602A4" w:rsidP="004602A4">
      <w:pPr>
        <w:pStyle w:val="berschrift1"/>
      </w:pP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16"/>
        <w:gridCol w:w="1866"/>
        <w:gridCol w:w="1866"/>
        <w:gridCol w:w="1746"/>
      </w:tblGrid>
      <w:tr w:rsidR="004602A4" w:rsidTr="007475A9">
        <w:tc>
          <w:tcPr>
            <w:tcW w:w="1487" w:type="dxa"/>
            <w:vAlign w:val="center"/>
          </w:tcPr>
          <w:p w:rsidR="004602A4" w:rsidRDefault="004602A4" w:rsidP="007475A9">
            <w:pPr>
              <w:pStyle w:val="berschrift1"/>
              <w:jc w:val="center"/>
              <w:outlineLvl w:val="0"/>
            </w:pPr>
            <w:r>
              <w:rPr>
                <w:noProof/>
              </w:rPr>
              <w:drawing>
                <wp:inline distT="0" distB="0" distL="0" distR="0" wp14:anchorId="07C353AB" wp14:editId="6B6D8DC7">
                  <wp:extent cx="797560" cy="541020"/>
                  <wp:effectExtent l="0" t="0" r="2540" b="0"/>
                  <wp:docPr id="45" name="Grafik 45" descr="C:\Users\Mara-Laptop\AppData\Local\Microsoft\Windows\INetCache\Content.Word\M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ra-Laptop\AppData\Local\Microsoft\Windows\INetCache\Content.Word\Metha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7560" cy="541020"/>
                          </a:xfrm>
                          <a:prstGeom prst="rect">
                            <a:avLst/>
                          </a:prstGeom>
                          <a:noFill/>
                          <a:ln>
                            <a:noFill/>
                          </a:ln>
                        </pic:spPr>
                      </pic:pic>
                    </a:graphicData>
                  </a:graphic>
                </wp:inline>
              </w:drawing>
            </w:r>
          </w:p>
        </w:tc>
        <w:tc>
          <w:tcPr>
            <w:tcW w:w="1806" w:type="dxa"/>
          </w:tcPr>
          <w:p w:rsidR="004602A4" w:rsidRDefault="004602A4" w:rsidP="007475A9">
            <w:pPr>
              <w:pStyle w:val="berschrift1"/>
              <w:jc w:val="center"/>
              <w:outlineLvl w:val="0"/>
              <w:rPr>
                <w:noProof/>
              </w:rPr>
            </w:pPr>
            <w:r>
              <w:rPr>
                <w:noProof/>
              </w:rPr>
              <w:drawing>
                <wp:inline distT="0" distB="0" distL="0" distR="0" wp14:anchorId="64E4F025" wp14:editId="3DDDA803">
                  <wp:extent cx="1009650" cy="467995"/>
                  <wp:effectExtent l="0" t="0" r="0" b="8255"/>
                  <wp:docPr id="46" name="Grafik 46" descr="C:\Users\Mara-Laptop\AppData\Local\Microsoft\Windows\INetCache\Content.Word\N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ra-Laptop\AppData\Local\Microsoft\Windows\INetCache\Content.Word\Nona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9650" cy="467995"/>
                          </a:xfrm>
                          <a:prstGeom prst="rect">
                            <a:avLst/>
                          </a:prstGeom>
                          <a:noFill/>
                          <a:ln>
                            <a:noFill/>
                          </a:ln>
                        </pic:spPr>
                      </pic:pic>
                    </a:graphicData>
                  </a:graphic>
                </wp:inline>
              </w:drawing>
            </w:r>
          </w:p>
        </w:tc>
        <w:tc>
          <w:tcPr>
            <w:tcW w:w="1806" w:type="dxa"/>
          </w:tcPr>
          <w:p w:rsidR="004602A4" w:rsidRDefault="004602A4" w:rsidP="007475A9">
            <w:pPr>
              <w:pStyle w:val="berschrift1"/>
              <w:jc w:val="center"/>
              <w:outlineLvl w:val="0"/>
              <w:rPr>
                <w:noProof/>
              </w:rPr>
            </w:pPr>
            <w:r>
              <w:rPr>
                <w:noProof/>
              </w:rPr>
              <w:drawing>
                <wp:inline distT="0" distB="0" distL="0" distR="0" wp14:anchorId="7B835C7E" wp14:editId="79805311">
                  <wp:extent cx="1009650" cy="446405"/>
                  <wp:effectExtent l="0" t="0" r="0" b="0"/>
                  <wp:docPr id="47" name="Grafik 47" descr="C:\Users\Mara-Laptop\AppData\Local\Microsoft\Windows\INetCache\Content.Word\Pe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a-Laptop\AppData\Local\Microsoft\Windows\INetCache\Content.Word\Penta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9650" cy="446405"/>
                          </a:xfrm>
                          <a:prstGeom prst="rect">
                            <a:avLst/>
                          </a:prstGeom>
                          <a:noFill/>
                          <a:ln>
                            <a:noFill/>
                          </a:ln>
                        </pic:spPr>
                      </pic:pic>
                    </a:graphicData>
                  </a:graphic>
                </wp:inline>
              </w:drawing>
            </w:r>
          </w:p>
        </w:tc>
        <w:tc>
          <w:tcPr>
            <w:tcW w:w="1746" w:type="dxa"/>
          </w:tcPr>
          <w:p w:rsidR="004602A4" w:rsidRDefault="004602A4" w:rsidP="007475A9">
            <w:pPr>
              <w:pStyle w:val="berschrift1"/>
              <w:jc w:val="center"/>
              <w:outlineLvl w:val="0"/>
              <w:rPr>
                <w:noProof/>
              </w:rPr>
            </w:pPr>
            <w:r>
              <w:rPr>
                <w:noProof/>
              </w:rPr>
              <w:drawing>
                <wp:inline distT="0" distB="0" distL="0" distR="0" wp14:anchorId="4AFFB8C6" wp14:editId="4F6058AC">
                  <wp:extent cx="965835" cy="475615"/>
                  <wp:effectExtent l="0" t="0" r="5715" b="635"/>
                  <wp:docPr id="48" name="Grafik 48" descr="C:\Users\Mara-Laptop\AppData\Local\Microsoft\Windows\INetCache\Content.Word\B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a-Laptop\AppData\Local\Microsoft\Windows\INetCache\Content.Word\Buta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5835" cy="475615"/>
                          </a:xfrm>
                          <a:prstGeom prst="rect">
                            <a:avLst/>
                          </a:prstGeom>
                          <a:noFill/>
                          <a:ln>
                            <a:noFill/>
                          </a:ln>
                        </pic:spPr>
                      </pic:pic>
                    </a:graphicData>
                  </a:graphic>
                </wp:inline>
              </w:drawing>
            </w:r>
          </w:p>
        </w:tc>
      </w:tr>
      <w:tr w:rsidR="004602A4" w:rsidTr="007475A9">
        <w:tc>
          <w:tcPr>
            <w:tcW w:w="1487" w:type="dxa"/>
          </w:tcPr>
          <w:p w:rsidR="004602A4" w:rsidRDefault="004602A4" w:rsidP="007475A9">
            <w:pPr>
              <w:pStyle w:val="berschrift1"/>
              <w:jc w:val="center"/>
              <w:outlineLvl w:val="0"/>
              <w:rPr>
                <w:noProof/>
              </w:rPr>
            </w:pPr>
            <w:r>
              <w:rPr>
                <w:noProof/>
              </w:rPr>
              <w:drawing>
                <wp:inline distT="0" distB="0" distL="0" distR="0" wp14:anchorId="3E36A908" wp14:editId="51FF7CFC">
                  <wp:extent cx="1045845" cy="461010"/>
                  <wp:effectExtent l="0" t="0" r="1905" b="0"/>
                  <wp:docPr id="49" name="Grafik 49" descr="C:\Users\Mara-Laptop\AppData\Local\Microsoft\Windows\INetCache\Content.Word\Hex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ra-Laptop\AppData\Local\Microsoft\Windows\INetCache\Content.Word\Hexa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5845" cy="461010"/>
                          </a:xfrm>
                          <a:prstGeom prst="rect">
                            <a:avLst/>
                          </a:prstGeom>
                          <a:noFill/>
                          <a:ln>
                            <a:noFill/>
                          </a:ln>
                        </pic:spPr>
                      </pic:pic>
                    </a:graphicData>
                  </a:graphic>
                </wp:inline>
              </w:drawing>
            </w:r>
          </w:p>
        </w:tc>
        <w:tc>
          <w:tcPr>
            <w:tcW w:w="1806" w:type="dxa"/>
          </w:tcPr>
          <w:p w:rsidR="004602A4" w:rsidRDefault="004602A4" w:rsidP="007475A9">
            <w:pPr>
              <w:pStyle w:val="berschrift1"/>
              <w:jc w:val="center"/>
              <w:outlineLvl w:val="0"/>
              <w:rPr>
                <w:noProof/>
              </w:rPr>
            </w:pPr>
            <w:r>
              <w:rPr>
                <w:noProof/>
              </w:rPr>
              <w:drawing>
                <wp:inline distT="0" distB="0" distL="0" distR="0" wp14:anchorId="516AAAA9" wp14:editId="0421EA71">
                  <wp:extent cx="885190" cy="380365"/>
                  <wp:effectExtent l="0" t="0" r="0" b="635"/>
                  <wp:docPr id="50" name="Grafik 50" descr="C:\Users\Mara-Laptop\AppData\Local\Microsoft\Windows\INetCache\Content.Word\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a-Laptop\AppData\Local\Microsoft\Windows\INetCache\Content.Word\Etha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5190" cy="380365"/>
                          </a:xfrm>
                          <a:prstGeom prst="rect">
                            <a:avLst/>
                          </a:prstGeom>
                          <a:noFill/>
                          <a:ln>
                            <a:noFill/>
                          </a:ln>
                        </pic:spPr>
                      </pic:pic>
                    </a:graphicData>
                  </a:graphic>
                </wp:inline>
              </w:drawing>
            </w:r>
          </w:p>
        </w:tc>
        <w:tc>
          <w:tcPr>
            <w:tcW w:w="1806" w:type="dxa"/>
          </w:tcPr>
          <w:p w:rsidR="004602A4" w:rsidRDefault="004602A4" w:rsidP="007475A9">
            <w:pPr>
              <w:pStyle w:val="berschrift1"/>
              <w:jc w:val="center"/>
              <w:outlineLvl w:val="0"/>
              <w:rPr>
                <w:noProof/>
              </w:rPr>
            </w:pPr>
            <w:r>
              <w:rPr>
                <w:noProof/>
              </w:rPr>
              <w:drawing>
                <wp:inline distT="0" distB="0" distL="0" distR="0" wp14:anchorId="242BAABF" wp14:editId="3A4235FB">
                  <wp:extent cx="1038860" cy="482600"/>
                  <wp:effectExtent l="0" t="0" r="8890" b="0"/>
                  <wp:docPr id="51" name="Grafik 51" descr="C:\Users\Mara-Laptop\AppData\Local\Microsoft\Windows\INetCache\Content.Word\Oc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a-Laptop\AppData\Local\Microsoft\Windows\INetCache\Content.Word\Octa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8860" cy="482600"/>
                          </a:xfrm>
                          <a:prstGeom prst="rect">
                            <a:avLst/>
                          </a:prstGeom>
                          <a:noFill/>
                          <a:ln>
                            <a:noFill/>
                          </a:ln>
                        </pic:spPr>
                      </pic:pic>
                    </a:graphicData>
                  </a:graphic>
                </wp:inline>
              </w:drawing>
            </w:r>
          </w:p>
        </w:tc>
        <w:tc>
          <w:tcPr>
            <w:tcW w:w="1746" w:type="dxa"/>
          </w:tcPr>
          <w:p w:rsidR="004602A4" w:rsidRDefault="004602A4" w:rsidP="007475A9">
            <w:pPr>
              <w:pStyle w:val="berschrift1"/>
              <w:jc w:val="center"/>
              <w:outlineLvl w:val="0"/>
              <w:rPr>
                <w:noProof/>
              </w:rPr>
            </w:pPr>
            <w:r>
              <w:rPr>
                <w:noProof/>
              </w:rPr>
              <w:drawing>
                <wp:inline distT="0" distB="0" distL="0" distR="0" wp14:anchorId="191DBACC" wp14:editId="2493EB12">
                  <wp:extent cx="877570" cy="475615"/>
                  <wp:effectExtent l="0" t="0" r="0" b="635"/>
                  <wp:docPr id="928" name="Grafik 928" descr="C:\Users\Mara-Laptop\AppData\Local\Microsoft\Windows\INetCache\Content.Word\Pr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ara-Laptop\AppData\Local\Microsoft\Windows\INetCache\Content.Word\Propa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7570" cy="475615"/>
                          </a:xfrm>
                          <a:prstGeom prst="rect">
                            <a:avLst/>
                          </a:prstGeom>
                          <a:noFill/>
                          <a:ln>
                            <a:noFill/>
                          </a:ln>
                        </pic:spPr>
                      </pic:pic>
                    </a:graphicData>
                  </a:graphic>
                </wp:inline>
              </w:drawing>
            </w:r>
          </w:p>
        </w:tc>
      </w:tr>
      <w:tr w:rsidR="004602A4" w:rsidTr="007475A9">
        <w:tc>
          <w:tcPr>
            <w:tcW w:w="1487" w:type="dxa"/>
          </w:tcPr>
          <w:p w:rsidR="004602A4" w:rsidRDefault="004602A4" w:rsidP="007475A9">
            <w:pPr>
              <w:pStyle w:val="berschrift1"/>
              <w:jc w:val="center"/>
              <w:outlineLvl w:val="0"/>
              <w:rPr>
                <w:noProof/>
              </w:rPr>
            </w:pPr>
            <w:r>
              <w:rPr>
                <w:noProof/>
              </w:rPr>
              <w:drawing>
                <wp:inline distT="0" distB="0" distL="0" distR="0" wp14:anchorId="59ADC58A" wp14:editId="7A801B37">
                  <wp:extent cx="1134110" cy="417195"/>
                  <wp:effectExtent l="0" t="0" r="8890" b="1905"/>
                  <wp:docPr id="929" name="Grafik 929" descr="C:\Users\Mara-Laptop\AppData\Local\Microsoft\Windows\INetCache\Content.Word\De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ara-Laptop\AppData\Local\Microsoft\Windows\INetCache\Content.Word\Deca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4110" cy="417195"/>
                          </a:xfrm>
                          <a:prstGeom prst="rect">
                            <a:avLst/>
                          </a:prstGeom>
                          <a:noFill/>
                          <a:ln>
                            <a:noFill/>
                          </a:ln>
                        </pic:spPr>
                      </pic:pic>
                    </a:graphicData>
                  </a:graphic>
                </wp:inline>
              </w:drawing>
            </w:r>
          </w:p>
        </w:tc>
        <w:tc>
          <w:tcPr>
            <w:tcW w:w="1806" w:type="dxa"/>
          </w:tcPr>
          <w:p w:rsidR="004602A4" w:rsidRDefault="004602A4" w:rsidP="007475A9">
            <w:pPr>
              <w:pStyle w:val="berschrift1"/>
              <w:jc w:val="center"/>
              <w:outlineLvl w:val="0"/>
              <w:rPr>
                <w:noProof/>
              </w:rPr>
            </w:pPr>
            <w:r>
              <w:rPr>
                <w:noProof/>
              </w:rPr>
              <w:drawing>
                <wp:inline distT="0" distB="0" distL="0" distR="0" wp14:anchorId="1FA11640" wp14:editId="01DF661A">
                  <wp:extent cx="1045845" cy="402590"/>
                  <wp:effectExtent l="0" t="0" r="1905" b="0"/>
                  <wp:docPr id="930" name="Grafik 930" descr="C:\Users\Mara-Laptop\AppData\Local\Microsoft\Windows\INetCache\Content.Word\Hep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ara-Laptop\AppData\Local\Microsoft\Windows\INetCache\Content.Word\Heptan.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Butan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Decan</w:t>
            </w:r>
          </w:p>
        </w:tc>
      </w:tr>
      <w:tr w:rsidR="004602A4" w:rsidTr="007475A9">
        <w:trPr>
          <w:trHeight w:val="816"/>
        </w:trPr>
        <w:tc>
          <w:tcPr>
            <w:tcW w:w="1487" w:type="dxa"/>
            <w:vAlign w:val="center"/>
          </w:tcPr>
          <w:p w:rsidR="004602A4" w:rsidRPr="00091F2F" w:rsidRDefault="004602A4" w:rsidP="007475A9">
            <w:pPr>
              <w:pStyle w:val="Textkrper"/>
              <w:jc w:val="center"/>
              <w:rPr>
                <w:b/>
                <w:sz w:val="30"/>
                <w:szCs w:val="30"/>
              </w:rPr>
            </w:pPr>
            <w:r w:rsidRPr="00091F2F">
              <w:rPr>
                <w:b/>
                <w:sz w:val="30"/>
                <w:szCs w:val="30"/>
              </w:rPr>
              <w:t>Ethan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Heptan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Hexan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Methan</w:t>
            </w:r>
          </w:p>
        </w:tc>
      </w:tr>
      <w:tr w:rsidR="004602A4" w:rsidTr="007475A9">
        <w:trPr>
          <w:trHeight w:val="816"/>
        </w:trPr>
        <w:tc>
          <w:tcPr>
            <w:tcW w:w="1487" w:type="dxa"/>
            <w:vAlign w:val="center"/>
          </w:tcPr>
          <w:p w:rsidR="004602A4" w:rsidRPr="00091F2F" w:rsidRDefault="004602A4" w:rsidP="007475A9">
            <w:pPr>
              <w:pStyle w:val="Textkrper"/>
              <w:jc w:val="center"/>
              <w:rPr>
                <w:b/>
                <w:sz w:val="30"/>
                <w:szCs w:val="30"/>
              </w:rPr>
            </w:pPr>
            <w:r w:rsidRPr="00091F2F">
              <w:rPr>
                <w:b/>
                <w:sz w:val="30"/>
                <w:szCs w:val="30"/>
              </w:rPr>
              <w:t>Nonan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Octan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Pentan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Propan</w:t>
            </w:r>
          </w:p>
        </w:tc>
      </w:tr>
    </w:tbl>
    <w:p w:rsidR="004602A4" w:rsidRDefault="004602A4" w:rsidP="004602A4">
      <w:pPr>
        <w:spacing w:line="240" w:lineRule="exact"/>
        <w:rPr>
          <w:lang w:eastAsia="de-DE"/>
        </w:rPr>
      </w:pPr>
    </w:p>
    <w:p w:rsidR="004602A4" w:rsidRDefault="004602A4" w:rsidP="004602A4">
      <w:pPr>
        <w:spacing w:line="240" w:lineRule="exact"/>
        <w:rPr>
          <w:lang w:eastAsia="de-DE"/>
        </w:rPr>
      </w:pPr>
    </w:p>
    <w:p w:rsidR="00A84903" w:rsidRDefault="00A84903" w:rsidP="004602A4">
      <w:pPr>
        <w:spacing w:line="240" w:lineRule="exact"/>
      </w:pPr>
    </w:p>
    <w:p w:rsidR="00A84903" w:rsidRDefault="00A84903" w:rsidP="004602A4">
      <w:pPr>
        <w:spacing w:line="240" w:lineRule="exact"/>
      </w:pPr>
    </w:p>
    <w:p w:rsidR="004602A4" w:rsidRDefault="004602A4" w:rsidP="004602A4">
      <w:pPr>
        <w:spacing w:line="240" w:lineRule="exact"/>
      </w:pPr>
      <w:r>
        <w:br w:type="page"/>
      </w:r>
    </w:p>
    <w:p w:rsidR="004602A4" w:rsidRDefault="004602A4" w:rsidP="004602A4">
      <w:pPr>
        <w:pStyle w:val="berschrift1"/>
      </w:pPr>
      <w:r>
        <w:rPr>
          <w:noProof/>
          <w:sz w:val="24"/>
        </w:rPr>
        <w:lastRenderedPageBreak/>
        <w:drawing>
          <wp:anchor distT="0" distB="0" distL="114300" distR="114300" simplePos="0" relativeHeight="251720704" behindDoc="0" locked="0" layoutInCell="0" allowOverlap="1" wp14:anchorId="725CA68B" wp14:editId="676E1E0E">
            <wp:simplePos x="0" y="0"/>
            <wp:positionH relativeFrom="rightMargin">
              <wp:posOffset>107950</wp:posOffset>
            </wp:positionH>
            <wp:positionV relativeFrom="paragraph">
              <wp:posOffset>0</wp:posOffset>
            </wp:positionV>
            <wp:extent cx="345440" cy="323850"/>
            <wp:effectExtent l="0" t="0" r="0" b="0"/>
            <wp:wrapNone/>
            <wp:docPr id="12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Nomenklatur </w:t>
      </w:r>
      <w:r w:rsidR="0068753F">
        <w:t xml:space="preserve">(Benennung) </w:t>
      </w:r>
      <w:r>
        <w:t>der aliphatischen Kohlenwasserstoffe (analoge Version)</w:t>
      </w:r>
    </w:p>
    <w:p w:rsidR="004602A4" w:rsidRPr="00091F2F" w:rsidRDefault="004602A4" w:rsidP="004602A4">
      <w:pPr>
        <w:pStyle w:val="berschrift1"/>
        <w:jc w:val="both"/>
        <w:rPr>
          <w:b/>
          <w:sz w:val="20"/>
          <w:szCs w:val="20"/>
        </w:rPr>
      </w:pPr>
      <w:r w:rsidRPr="00091F2F">
        <w:rPr>
          <w:b/>
          <w:sz w:val="20"/>
          <w:szCs w:val="20"/>
        </w:rPr>
        <w:t>Aufgaben</w:t>
      </w:r>
    </w:p>
    <w:p w:rsidR="004602A4" w:rsidRDefault="004602A4" w:rsidP="007A3DBD">
      <w:pPr>
        <w:pStyle w:val="Textkrpernrauen"/>
        <w:numPr>
          <w:ilvl w:val="0"/>
          <w:numId w:val="77"/>
        </w:numPr>
      </w:pPr>
      <w:r w:rsidRPr="00832E6A">
        <w:t xml:space="preserve">Um die Benennung der </w:t>
      </w:r>
      <w:r>
        <w:t>Kohlenwasserstoffe zuordnen zu können, schneide</w:t>
      </w:r>
      <w:r w:rsidR="00D06D62">
        <w:t>n Sie</w:t>
      </w:r>
      <w:r>
        <w:t xml:space="preserve"> die Namen und die entsprechenden Summenformeln aus.</w:t>
      </w:r>
    </w:p>
    <w:p w:rsidR="004602A4" w:rsidRDefault="004602A4" w:rsidP="007A3DBD">
      <w:pPr>
        <w:pStyle w:val="Textkrpernrauen"/>
      </w:pPr>
      <w:r>
        <w:t>Ordnen Sie die entsprechenden Namen den Summenformeln zu.</w:t>
      </w:r>
    </w:p>
    <w:p w:rsidR="004602A4" w:rsidRDefault="004602A4" w:rsidP="007A3DBD">
      <w:pPr>
        <w:pStyle w:val="Textkrpernrauen"/>
      </w:pPr>
      <w:r>
        <w:t>Klebe</w:t>
      </w:r>
      <w:r w:rsidR="00A84903">
        <w:t>n Sie</w:t>
      </w:r>
      <w:r>
        <w:t xml:space="preserve"> die Namen in der Reihenfolge auf.</w:t>
      </w:r>
    </w:p>
    <w:p w:rsidR="007A3DBD" w:rsidRPr="007A3DBD" w:rsidRDefault="007A3DBD" w:rsidP="007A3DBD">
      <w:pPr>
        <w:pStyle w:val="TextkrpernrauenText"/>
      </w:pPr>
    </w:p>
    <w:tbl>
      <w:tblPr>
        <w:tblStyle w:val="Tabellenraster"/>
        <w:tblW w:w="0" w:type="auto"/>
        <w:tblLook w:val="04A0" w:firstRow="1" w:lastRow="0" w:firstColumn="1" w:lastColumn="0" w:noHBand="0" w:noVBand="1"/>
      </w:tblPr>
      <w:tblGrid>
        <w:gridCol w:w="2518"/>
        <w:gridCol w:w="4992"/>
      </w:tblGrid>
      <w:tr w:rsidR="004602A4" w:rsidTr="007A3DBD">
        <w:trPr>
          <w:trHeight w:val="634"/>
        </w:trPr>
        <w:tc>
          <w:tcPr>
            <w:tcW w:w="2518" w:type="dxa"/>
            <w:shd w:val="pct5" w:color="auto" w:fill="auto"/>
          </w:tcPr>
          <w:p w:rsidR="004602A4" w:rsidRDefault="004602A4" w:rsidP="007475A9">
            <w:pPr>
              <w:pStyle w:val="berschrift1"/>
              <w:jc w:val="center"/>
              <w:outlineLvl w:val="0"/>
            </w:pPr>
            <w:r>
              <w:t>Summenformel</w:t>
            </w:r>
          </w:p>
        </w:tc>
        <w:tc>
          <w:tcPr>
            <w:tcW w:w="4992" w:type="dxa"/>
            <w:shd w:val="pct5" w:color="auto" w:fill="auto"/>
          </w:tcPr>
          <w:p w:rsidR="004602A4" w:rsidRDefault="004602A4" w:rsidP="007475A9">
            <w:pPr>
              <w:pStyle w:val="berschrift1"/>
              <w:jc w:val="center"/>
              <w:outlineLvl w:val="0"/>
            </w:pPr>
            <w:r>
              <w:t>Namen</w:t>
            </w: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CH</w:t>
            </w:r>
            <w:r w:rsidRPr="00BE3332">
              <w:rPr>
                <w:b/>
                <w:noProof/>
                <w:vertAlign w:val="subscript"/>
              </w:rPr>
              <w:t>4</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2</w:t>
            </w:r>
            <w:r w:rsidRPr="00BE3332">
              <w:rPr>
                <w:b/>
                <w:noProof/>
              </w:rPr>
              <w:t>H</w:t>
            </w:r>
            <w:r w:rsidRPr="00BE3332">
              <w:rPr>
                <w:b/>
                <w:noProof/>
                <w:vertAlign w:val="subscript"/>
              </w:rPr>
              <w:t>6</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rPr>
            </w:pPr>
            <w:r w:rsidRPr="00BE3332">
              <w:rPr>
                <w:b/>
                <w:noProof/>
              </w:rPr>
              <w:t>C</w:t>
            </w:r>
            <w:r w:rsidRPr="00BE3332">
              <w:rPr>
                <w:b/>
                <w:noProof/>
                <w:vertAlign w:val="subscript"/>
              </w:rPr>
              <w:t>3</w:t>
            </w:r>
            <w:r w:rsidRPr="00BE3332">
              <w:rPr>
                <w:b/>
                <w:noProof/>
              </w:rPr>
              <w:t>H</w:t>
            </w:r>
            <w:r w:rsidRPr="00BE3332">
              <w:rPr>
                <w:b/>
                <w:noProof/>
                <w:vertAlign w:val="subscript"/>
              </w:rPr>
              <w:t>8</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4</w:t>
            </w:r>
            <w:r w:rsidRPr="00BE3332">
              <w:rPr>
                <w:b/>
                <w:noProof/>
              </w:rPr>
              <w:t>H</w:t>
            </w:r>
            <w:r w:rsidRPr="00BE3332">
              <w:rPr>
                <w:b/>
                <w:noProof/>
                <w:vertAlign w:val="subscript"/>
              </w:rPr>
              <w:t>10</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rPr>
            </w:pPr>
            <w:r w:rsidRPr="00BE3332">
              <w:rPr>
                <w:b/>
                <w:noProof/>
              </w:rPr>
              <w:t>C</w:t>
            </w:r>
            <w:r w:rsidRPr="00BE3332">
              <w:rPr>
                <w:b/>
                <w:noProof/>
                <w:vertAlign w:val="subscript"/>
              </w:rPr>
              <w:t>5</w:t>
            </w:r>
            <w:r w:rsidRPr="00BE3332">
              <w:rPr>
                <w:b/>
                <w:noProof/>
              </w:rPr>
              <w:t>H</w:t>
            </w:r>
            <w:r w:rsidRPr="00BE3332">
              <w:rPr>
                <w:b/>
                <w:noProof/>
                <w:vertAlign w:val="subscript"/>
              </w:rPr>
              <w:t>12</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6</w:t>
            </w:r>
            <w:r w:rsidRPr="00BE3332">
              <w:rPr>
                <w:b/>
                <w:noProof/>
              </w:rPr>
              <w:t>H</w:t>
            </w:r>
            <w:r w:rsidRPr="00BE3332">
              <w:rPr>
                <w:b/>
                <w:noProof/>
                <w:vertAlign w:val="subscript"/>
              </w:rPr>
              <w:t>14</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7</w:t>
            </w:r>
            <w:r w:rsidRPr="00BE3332">
              <w:rPr>
                <w:b/>
                <w:noProof/>
              </w:rPr>
              <w:t>H</w:t>
            </w:r>
            <w:r w:rsidRPr="00BE3332">
              <w:rPr>
                <w:b/>
                <w:noProof/>
                <w:vertAlign w:val="subscript"/>
              </w:rPr>
              <w:t>16</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8</w:t>
            </w:r>
            <w:r w:rsidRPr="00BE3332">
              <w:rPr>
                <w:b/>
                <w:noProof/>
              </w:rPr>
              <w:t>H</w:t>
            </w:r>
            <w:r w:rsidRPr="00BE3332">
              <w:rPr>
                <w:b/>
                <w:noProof/>
                <w:vertAlign w:val="subscript"/>
              </w:rPr>
              <w:t>18</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9</w:t>
            </w:r>
            <w:r w:rsidRPr="00BE3332">
              <w:rPr>
                <w:b/>
                <w:noProof/>
              </w:rPr>
              <w:t>H</w:t>
            </w:r>
            <w:r w:rsidRPr="00BE3332">
              <w:rPr>
                <w:b/>
                <w:noProof/>
                <w:vertAlign w:val="subscript"/>
              </w:rPr>
              <w:t>20</w:t>
            </w:r>
          </w:p>
        </w:tc>
        <w:tc>
          <w:tcPr>
            <w:tcW w:w="4992" w:type="dxa"/>
          </w:tcPr>
          <w:p w:rsidR="004602A4" w:rsidRDefault="004602A4" w:rsidP="007475A9">
            <w:pPr>
              <w:pStyle w:val="berschrift1"/>
              <w:outlineLvl w:val="0"/>
            </w:pPr>
          </w:p>
        </w:tc>
      </w:tr>
      <w:tr w:rsidR="004602A4" w:rsidTr="007475A9">
        <w:tc>
          <w:tcPr>
            <w:tcW w:w="2518" w:type="dxa"/>
          </w:tcPr>
          <w:p w:rsidR="004602A4" w:rsidRPr="00BE3332" w:rsidRDefault="004602A4" w:rsidP="007475A9">
            <w:pPr>
              <w:pStyle w:val="berschrift1"/>
              <w:jc w:val="center"/>
              <w:outlineLvl w:val="0"/>
              <w:rPr>
                <w:b/>
                <w:noProof/>
              </w:rPr>
            </w:pPr>
            <w:r w:rsidRPr="00BE3332">
              <w:rPr>
                <w:b/>
                <w:noProof/>
              </w:rPr>
              <w:t>C</w:t>
            </w:r>
            <w:r w:rsidRPr="00BE3332">
              <w:rPr>
                <w:b/>
                <w:noProof/>
                <w:vertAlign w:val="subscript"/>
              </w:rPr>
              <w:t>10</w:t>
            </w:r>
            <w:r w:rsidRPr="00BE3332">
              <w:rPr>
                <w:b/>
                <w:noProof/>
              </w:rPr>
              <w:t>H</w:t>
            </w:r>
            <w:r w:rsidRPr="00BE3332">
              <w:rPr>
                <w:b/>
                <w:noProof/>
                <w:vertAlign w:val="subscript"/>
              </w:rPr>
              <w:t>22</w:t>
            </w:r>
          </w:p>
        </w:tc>
        <w:tc>
          <w:tcPr>
            <w:tcW w:w="4992" w:type="dxa"/>
          </w:tcPr>
          <w:p w:rsidR="004602A4" w:rsidRDefault="004602A4" w:rsidP="007475A9">
            <w:pPr>
              <w:pStyle w:val="berschrift1"/>
              <w:outlineLvl w:val="0"/>
            </w:pPr>
          </w:p>
        </w:tc>
      </w:tr>
    </w:tbl>
    <w:p w:rsidR="004602A4" w:rsidRPr="0041169D" w:rsidRDefault="004602A4" w:rsidP="004602A4">
      <w:pPr>
        <w:pStyle w:val="berschrift1"/>
        <w:rPr>
          <w:sz w:val="8"/>
        </w:rPr>
      </w:pP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87"/>
        <w:gridCol w:w="1806"/>
        <w:gridCol w:w="1806"/>
        <w:gridCol w:w="1746"/>
      </w:tblGrid>
      <w:tr w:rsidR="004602A4" w:rsidTr="007475A9">
        <w:trPr>
          <w:trHeight w:val="567"/>
        </w:trPr>
        <w:tc>
          <w:tcPr>
            <w:tcW w:w="1487" w:type="dxa"/>
            <w:vAlign w:val="center"/>
          </w:tcPr>
          <w:p w:rsidR="004602A4" w:rsidRPr="00091F2F" w:rsidRDefault="004602A4" w:rsidP="007475A9">
            <w:pPr>
              <w:pStyle w:val="Textkrper"/>
              <w:jc w:val="center"/>
              <w:rPr>
                <w:b/>
                <w:sz w:val="30"/>
                <w:szCs w:val="30"/>
              </w:rPr>
            </w:pPr>
            <w:r w:rsidRPr="00091F2F">
              <w:rPr>
                <w:b/>
                <w:sz w:val="30"/>
                <w:szCs w:val="30"/>
              </w:rPr>
              <w:t>Butan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Decan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Ethan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Heptan</w:t>
            </w:r>
          </w:p>
        </w:tc>
      </w:tr>
      <w:tr w:rsidR="004602A4" w:rsidTr="007475A9">
        <w:trPr>
          <w:trHeight w:val="567"/>
        </w:trPr>
        <w:tc>
          <w:tcPr>
            <w:tcW w:w="1487" w:type="dxa"/>
            <w:vAlign w:val="center"/>
          </w:tcPr>
          <w:p w:rsidR="004602A4" w:rsidRPr="00091F2F" w:rsidRDefault="004602A4" w:rsidP="007475A9">
            <w:pPr>
              <w:pStyle w:val="Textkrper"/>
              <w:jc w:val="center"/>
              <w:rPr>
                <w:b/>
                <w:sz w:val="30"/>
                <w:szCs w:val="30"/>
              </w:rPr>
            </w:pPr>
            <w:r w:rsidRPr="00091F2F">
              <w:rPr>
                <w:b/>
                <w:sz w:val="30"/>
                <w:szCs w:val="30"/>
              </w:rPr>
              <w:t>Hexan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Methan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Nonan</w:t>
            </w:r>
          </w:p>
        </w:tc>
        <w:tc>
          <w:tcPr>
            <w:tcW w:w="1746" w:type="dxa"/>
            <w:vAlign w:val="center"/>
          </w:tcPr>
          <w:p w:rsidR="004602A4" w:rsidRPr="00091F2F" w:rsidRDefault="004602A4" w:rsidP="007475A9">
            <w:pPr>
              <w:pStyle w:val="Textkrper"/>
              <w:jc w:val="center"/>
              <w:rPr>
                <w:b/>
                <w:sz w:val="30"/>
                <w:szCs w:val="30"/>
              </w:rPr>
            </w:pPr>
            <w:r w:rsidRPr="00091F2F">
              <w:rPr>
                <w:b/>
                <w:sz w:val="30"/>
                <w:szCs w:val="30"/>
              </w:rPr>
              <w:t>Octan</w:t>
            </w:r>
          </w:p>
        </w:tc>
      </w:tr>
      <w:tr w:rsidR="004602A4" w:rsidTr="007475A9">
        <w:trPr>
          <w:trHeight w:val="567"/>
        </w:trPr>
        <w:tc>
          <w:tcPr>
            <w:tcW w:w="1487" w:type="dxa"/>
            <w:vAlign w:val="center"/>
          </w:tcPr>
          <w:p w:rsidR="004602A4" w:rsidRPr="00091F2F" w:rsidRDefault="004602A4" w:rsidP="007475A9">
            <w:pPr>
              <w:pStyle w:val="Textkrper"/>
              <w:jc w:val="center"/>
              <w:rPr>
                <w:b/>
                <w:sz w:val="30"/>
                <w:szCs w:val="30"/>
              </w:rPr>
            </w:pPr>
            <w:r w:rsidRPr="00091F2F">
              <w:rPr>
                <w:b/>
                <w:sz w:val="30"/>
                <w:szCs w:val="30"/>
              </w:rPr>
              <w:t>Pentan</w:t>
            </w:r>
          </w:p>
        </w:tc>
        <w:tc>
          <w:tcPr>
            <w:tcW w:w="1806" w:type="dxa"/>
            <w:vAlign w:val="center"/>
          </w:tcPr>
          <w:p w:rsidR="004602A4" w:rsidRPr="00091F2F" w:rsidRDefault="004602A4" w:rsidP="007475A9">
            <w:pPr>
              <w:pStyle w:val="Textkrper"/>
              <w:jc w:val="center"/>
              <w:rPr>
                <w:b/>
                <w:sz w:val="30"/>
                <w:szCs w:val="30"/>
              </w:rPr>
            </w:pPr>
            <w:r w:rsidRPr="00091F2F">
              <w:rPr>
                <w:b/>
                <w:sz w:val="30"/>
                <w:szCs w:val="30"/>
              </w:rPr>
              <w:t>Propan</w:t>
            </w:r>
          </w:p>
        </w:tc>
        <w:tc>
          <w:tcPr>
            <w:tcW w:w="1806" w:type="dxa"/>
            <w:vAlign w:val="center"/>
          </w:tcPr>
          <w:p w:rsidR="004602A4" w:rsidRPr="00091F2F" w:rsidRDefault="004602A4" w:rsidP="007475A9">
            <w:pPr>
              <w:pStyle w:val="Textkrper"/>
              <w:jc w:val="center"/>
              <w:rPr>
                <w:b/>
                <w:sz w:val="30"/>
                <w:szCs w:val="30"/>
              </w:rPr>
            </w:pPr>
          </w:p>
        </w:tc>
        <w:tc>
          <w:tcPr>
            <w:tcW w:w="1746" w:type="dxa"/>
            <w:vAlign w:val="center"/>
          </w:tcPr>
          <w:p w:rsidR="004602A4" w:rsidRPr="00091F2F" w:rsidRDefault="004602A4" w:rsidP="007475A9">
            <w:pPr>
              <w:pStyle w:val="Textkrper"/>
              <w:jc w:val="center"/>
              <w:rPr>
                <w:b/>
                <w:sz w:val="30"/>
                <w:szCs w:val="30"/>
              </w:rPr>
            </w:pPr>
          </w:p>
        </w:tc>
      </w:tr>
    </w:tbl>
    <w:p w:rsidR="004602A4" w:rsidRDefault="004602A4" w:rsidP="004602A4">
      <w:pPr>
        <w:spacing w:line="240" w:lineRule="exact"/>
        <w:rPr>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602A4" w:rsidRPr="00B51DE9" w:rsidTr="007475A9">
        <w:trPr>
          <w:trHeight w:val="523"/>
        </w:trPr>
        <w:tc>
          <w:tcPr>
            <w:tcW w:w="2268" w:type="dxa"/>
            <w:tcBorders>
              <w:left w:val="single" w:sz="4" w:space="0" w:color="auto"/>
              <w:bottom w:val="single" w:sz="4" w:space="0" w:color="auto"/>
              <w:right w:val="single" w:sz="4" w:space="0" w:color="auto"/>
            </w:tcBorders>
            <w:shd w:val="clear" w:color="auto" w:fill="D9D9D9"/>
            <w:hideMark/>
          </w:tcPr>
          <w:p w:rsidR="004602A4" w:rsidRDefault="004602A4" w:rsidP="007475A9">
            <w:pPr>
              <w:pStyle w:val="Tabelle6pt"/>
              <w:rPr>
                <w:color w:val="000000"/>
              </w:rPr>
            </w:pPr>
            <w:r>
              <w:lastRenderedPageBreak/>
              <w:t>Kompetenzbereich</w:t>
            </w:r>
          </w:p>
          <w:p w:rsidR="004602A4" w:rsidRDefault="004602A4" w:rsidP="007475A9">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4602A4" w:rsidRDefault="004602A4" w:rsidP="007475A9">
            <w:pPr>
              <w:pStyle w:val="Tabelle6pt"/>
              <w:rPr>
                <w:color w:val="000000"/>
              </w:rPr>
            </w:pPr>
            <w:r>
              <w:t>Lernfortschritt</w:t>
            </w:r>
          </w:p>
          <w:p w:rsidR="004602A4" w:rsidRDefault="004602A4" w:rsidP="007475A9">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4602A4" w:rsidRDefault="004602A4" w:rsidP="007475A9">
            <w:pPr>
              <w:pStyle w:val="Tabelle6pt"/>
              <w:rPr>
                <w:color w:val="000000"/>
              </w:rPr>
            </w:pPr>
            <w:r>
              <w:t>Materialien/Titel</w:t>
            </w:r>
          </w:p>
          <w:p w:rsidR="004602A4" w:rsidRDefault="004602A4" w:rsidP="007475A9">
            <w:pPr>
              <w:pStyle w:val="TabelleKopflinks"/>
            </w:pPr>
            <w:r>
              <w:t>Organische Chemie – einfache Kohlenwasse</w:t>
            </w:r>
            <w:r>
              <w:t>r</w:t>
            </w:r>
            <w:r>
              <w:t>stoffe</w:t>
            </w:r>
          </w:p>
        </w:tc>
        <w:tc>
          <w:tcPr>
            <w:tcW w:w="188" w:type="dxa"/>
            <w:vMerge w:val="restart"/>
            <w:tcBorders>
              <w:top w:val="nil"/>
              <w:left w:val="single" w:sz="4" w:space="0" w:color="auto"/>
              <w:bottom w:val="nil"/>
              <w:right w:val="single" w:sz="4" w:space="0" w:color="auto"/>
            </w:tcBorders>
            <w:shd w:val="clear" w:color="auto" w:fill="FFFFFF"/>
          </w:tcPr>
          <w:p w:rsidR="004602A4" w:rsidRPr="004B658C" w:rsidRDefault="004602A4" w:rsidP="007475A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6D4F" w:rsidRPr="00B51DE9" w:rsidRDefault="00186D4F" w:rsidP="00186D4F">
            <w:pPr>
              <w:pStyle w:val="TabelleKopfmitte"/>
            </w:pPr>
            <w:r>
              <w:t>Chemie</w:t>
            </w:r>
          </w:p>
          <w:p w:rsidR="004602A4" w:rsidRPr="00B51DE9" w:rsidRDefault="00681CF8" w:rsidP="00186D4F">
            <w:pPr>
              <w:pStyle w:val="TabelleKopfmitte"/>
              <w:rPr>
                <w:rFonts w:eastAsia="Calibri"/>
              </w:rPr>
            </w:pPr>
            <w:r>
              <w:t>Ch02.03.03.01</w:t>
            </w:r>
          </w:p>
        </w:tc>
      </w:tr>
      <w:tr w:rsidR="006F6C4D" w:rsidRPr="00B51DE9" w:rsidTr="007475A9">
        <w:tc>
          <w:tcPr>
            <w:tcW w:w="7348" w:type="dxa"/>
            <w:gridSpan w:val="3"/>
            <w:tcBorders>
              <w:left w:val="single" w:sz="4" w:space="0" w:color="auto"/>
              <w:right w:val="single" w:sz="4" w:space="0" w:color="auto"/>
            </w:tcBorders>
            <w:hideMark/>
          </w:tcPr>
          <w:p w:rsidR="006F6C4D" w:rsidRPr="004B658C" w:rsidRDefault="006F6C4D" w:rsidP="00AA6D1D">
            <w:pPr>
              <w:pStyle w:val="Tabelle6pt"/>
            </w:pPr>
            <w:r w:rsidRPr="004B658C">
              <w:t>Kompetenz:</w:t>
            </w:r>
          </w:p>
          <w:p w:rsidR="006F6C4D" w:rsidRDefault="006F6C4D" w:rsidP="00AA6D1D">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6F6C4D" w:rsidRDefault="006F6C4D" w:rsidP="007475A9">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F6C4D" w:rsidRPr="00B51DE9" w:rsidTr="007475A9">
              <w:trPr>
                <w:trHeight w:val="284"/>
              </w:trPr>
              <w:tc>
                <w:tcPr>
                  <w:tcW w:w="2090" w:type="dxa"/>
                  <w:shd w:val="clear" w:color="auto" w:fill="D9D9D9" w:themeFill="background1" w:themeFillShade="D9"/>
                </w:tcPr>
                <w:p w:rsidR="006F6C4D" w:rsidRPr="00B51DE9" w:rsidRDefault="006F6C4D" w:rsidP="007475A9">
                  <w:pPr>
                    <w:pStyle w:val="TabelleKopfmitte"/>
                  </w:pPr>
                  <w:r>
                    <w:t>Lösung</w:t>
                  </w:r>
                </w:p>
              </w:tc>
            </w:tr>
          </w:tbl>
          <w:p w:rsidR="006F6C4D" w:rsidRPr="00B51DE9" w:rsidRDefault="006F6C4D" w:rsidP="007475A9">
            <w:pPr>
              <w:pStyle w:val="TabelleKopfmitte"/>
            </w:pPr>
          </w:p>
        </w:tc>
      </w:tr>
      <w:tr w:rsidR="006F6C4D" w:rsidRPr="00B51DE9" w:rsidTr="007475A9">
        <w:tc>
          <w:tcPr>
            <w:tcW w:w="7348" w:type="dxa"/>
            <w:gridSpan w:val="3"/>
            <w:tcBorders>
              <w:left w:val="single" w:sz="4" w:space="0" w:color="auto"/>
              <w:right w:val="single" w:sz="4" w:space="0" w:color="auto"/>
            </w:tcBorders>
            <w:hideMark/>
          </w:tcPr>
          <w:p w:rsidR="006F6C4D" w:rsidRPr="004B658C" w:rsidRDefault="006F6C4D" w:rsidP="00AA6D1D">
            <w:pPr>
              <w:pStyle w:val="Tabelle6pt"/>
            </w:pPr>
            <w:r w:rsidRPr="004B658C">
              <w:t>Hauptbezug:</w:t>
            </w:r>
          </w:p>
          <w:p w:rsidR="006F6C4D" w:rsidRDefault="006F6C4D" w:rsidP="00AA6D1D">
            <w:pPr>
              <w:pStyle w:val="Kopf8ptafz"/>
            </w:pPr>
            <w:r>
              <w:t>Ich kann die Namen von aliphatischen Kohlenwasserstoffe</w:t>
            </w:r>
            <w:r w:rsidR="00053B74">
              <w:t>n</w:t>
            </w:r>
            <w:r>
              <w:t xml:space="preserve"> den Strukturformeln zuordnen.</w:t>
            </w:r>
          </w:p>
          <w:p w:rsidR="006F6C4D" w:rsidRDefault="006F6C4D"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6F6C4D" w:rsidRDefault="006F6C4D" w:rsidP="007475A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F6C4D" w:rsidRPr="00B51DE9" w:rsidRDefault="006F6C4D" w:rsidP="007475A9">
            <w:pPr>
              <w:pStyle w:val="TabelleKopfmitte"/>
            </w:pPr>
          </w:p>
        </w:tc>
      </w:tr>
      <w:tr w:rsidR="006F6C4D" w:rsidRPr="00B51DE9" w:rsidTr="007475A9">
        <w:tc>
          <w:tcPr>
            <w:tcW w:w="7348" w:type="dxa"/>
            <w:gridSpan w:val="3"/>
            <w:tcBorders>
              <w:left w:val="single" w:sz="4" w:space="0" w:color="auto"/>
              <w:right w:val="single" w:sz="4" w:space="0" w:color="auto"/>
            </w:tcBorders>
            <w:tcMar>
              <w:bottom w:w="0" w:type="dxa"/>
            </w:tcMar>
            <w:hideMark/>
          </w:tcPr>
          <w:p w:rsidR="006F6C4D" w:rsidRDefault="006F6C4D" w:rsidP="00AA6D1D">
            <w:pPr>
              <w:pStyle w:val="Tabelle6pt"/>
            </w:pPr>
            <w:r>
              <w:t>Weitere Bezüge:</w:t>
            </w:r>
          </w:p>
          <w:p w:rsidR="006F6C4D" w:rsidRDefault="006F6C4D" w:rsidP="009478ED">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6F6C4D" w:rsidRDefault="006F6C4D" w:rsidP="007475A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F6C4D" w:rsidRPr="00B51DE9" w:rsidRDefault="006F6C4D" w:rsidP="007475A9">
            <w:pPr>
              <w:pStyle w:val="TabelleKopfmitte"/>
            </w:pPr>
          </w:p>
        </w:tc>
      </w:tr>
    </w:tbl>
    <w:p w:rsidR="004602A4" w:rsidRDefault="004602A4" w:rsidP="004602A4">
      <w:pPr>
        <w:spacing w:line="240" w:lineRule="exact"/>
        <w:rPr>
          <w:lang w:eastAsia="de-DE"/>
        </w:rPr>
      </w:pPr>
    </w:p>
    <w:tbl>
      <w:tblPr>
        <w:tblStyle w:val="Tabellenraster"/>
        <w:tblW w:w="0" w:type="auto"/>
        <w:tblInd w:w="108" w:type="dxa"/>
        <w:tblLook w:val="04A0" w:firstRow="1" w:lastRow="0" w:firstColumn="1" w:lastColumn="0" w:noHBand="0" w:noVBand="1"/>
      </w:tblPr>
      <w:tblGrid>
        <w:gridCol w:w="2410"/>
        <w:gridCol w:w="4925"/>
      </w:tblGrid>
      <w:tr w:rsidR="004602A4" w:rsidTr="007A3DBD">
        <w:tc>
          <w:tcPr>
            <w:tcW w:w="2410" w:type="dxa"/>
          </w:tcPr>
          <w:p w:rsidR="004602A4" w:rsidRDefault="004602A4" w:rsidP="007475A9">
            <w:pPr>
              <w:pStyle w:val="berschrift1"/>
              <w:jc w:val="center"/>
              <w:outlineLvl w:val="0"/>
            </w:pPr>
            <w:r>
              <w:t>Summenformel</w:t>
            </w:r>
          </w:p>
        </w:tc>
        <w:tc>
          <w:tcPr>
            <w:tcW w:w="4925" w:type="dxa"/>
          </w:tcPr>
          <w:p w:rsidR="004602A4" w:rsidRDefault="004602A4" w:rsidP="007475A9">
            <w:pPr>
              <w:pStyle w:val="berschrift1"/>
              <w:jc w:val="center"/>
              <w:outlineLvl w:val="0"/>
            </w:pPr>
            <w:r>
              <w:t>Namen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CH</w:t>
            </w:r>
            <w:r w:rsidRPr="00BE3332">
              <w:rPr>
                <w:b/>
                <w:noProof/>
                <w:vertAlign w:val="subscript"/>
              </w:rPr>
              <w:t>4</w:t>
            </w:r>
          </w:p>
        </w:tc>
        <w:tc>
          <w:tcPr>
            <w:tcW w:w="4925" w:type="dxa"/>
          </w:tcPr>
          <w:p w:rsidR="004602A4" w:rsidRPr="003B271F" w:rsidRDefault="004602A4" w:rsidP="007475A9">
            <w:pPr>
              <w:pStyle w:val="berschrift1"/>
              <w:outlineLvl w:val="0"/>
              <w:rPr>
                <w:color w:val="FF0000"/>
              </w:rPr>
            </w:pPr>
            <w:r w:rsidRPr="003B271F">
              <w:rPr>
                <w:color w:val="FF0000"/>
              </w:rPr>
              <w:t>Methan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2</w:t>
            </w:r>
            <w:r w:rsidRPr="00BE3332">
              <w:rPr>
                <w:b/>
                <w:noProof/>
              </w:rPr>
              <w:t>H</w:t>
            </w:r>
            <w:r w:rsidRPr="00BE3332">
              <w:rPr>
                <w:b/>
                <w:noProof/>
                <w:vertAlign w:val="subscript"/>
              </w:rPr>
              <w:t>6</w:t>
            </w:r>
          </w:p>
        </w:tc>
        <w:tc>
          <w:tcPr>
            <w:tcW w:w="4925" w:type="dxa"/>
          </w:tcPr>
          <w:p w:rsidR="004602A4" w:rsidRPr="003B271F" w:rsidRDefault="004602A4" w:rsidP="007475A9">
            <w:pPr>
              <w:pStyle w:val="berschrift1"/>
              <w:outlineLvl w:val="0"/>
              <w:rPr>
                <w:color w:val="FF0000"/>
              </w:rPr>
            </w:pPr>
            <w:r w:rsidRPr="003B271F">
              <w:rPr>
                <w:color w:val="FF0000"/>
              </w:rPr>
              <w:t>Ethan</w:t>
            </w:r>
          </w:p>
        </w:tc>
      </w:tr>
      <w:tr w:rsidR="004602A4" w:rsidTr="007A3DBD">
        <w:tc>
          <w:tcPr>
            <w:tcW w:w="2410" w:type="dxa"/>
          </w:tcPr>
          <w:p w:rsidR="004602A4" w:rsidRPr="00BE3332" w:rsidRDefault="004602A4" w:rsidP="007475A9">
            <w:pPr>
              <w:pStyle w:val="berschrift1"/>
              <w:jc w:val="center"/>
              <w:outlineLvl w:val="0"/>
              <w:rPr>
                <w:b/>
              </w:rPr>
            </w:pPr>
            <w:r w:rsidRPr="00BE3332">
              <w:rPr>
                <w:b/>
                <w:noProof/>
              </w:rPr>
              <w:t>C</w:t>
            </w:r>
            <w:r w:rsidRPr="00BE3332">
              <w:rPr>
                <w:b/>
                <w:noProof/>
                <w:vertAlign w:val="subscript"/>
              </w:rPr>
              <w:t>3</w:t>
            </w:r>
            <w:r w:rsidRPr="00BE3332">
              <w:rPr>
                <w:b/>
                <w:noProof/>
              </w:rPr>
              <w:t>H</w:t>
            </w:r>
            <w:r w:rsidRPr="00BE3332">
              <w:rPr>
                <w:b/>
                <w:noProof/>
                <w:vertAlign w:val="subscript"/>
              </w:rPr>
              <w:t>8</w:t>
            </w:r>
          </w:p>
        </w:tc>
        <w:tc>
          <w:tcPr>
            <w:tcW w:w="4925" w:type="dxa"/>
          </w:tcPr>
          <w:p w:rsidR="004602A4" w:rsidRPr="003B271F" w:rsidRDefault="004602A4" w:rsidP="007475A9">
            <w:pPr>
              <w:pStyle w:val="berschrift1"/>
              <w:outlineLvl w:val="0"/>
              <w:rPr>
                <w:color w:val="FF0000"/>
              </w:rPr>
            </w:pPr>
            <w:r w:rsidRPr="003B271F">
              <w:rPr>
                <w:color w:val="FF0000"/>
              </w:rPr>
              <w:t>Propan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4</w:t>
            </w:r>
            <w:r w:rsidRPr="00BE3332">
              <w:rPr>
                <w:b/>
                <w:noProof/>
              </w:rPr>
              <w:t>H</w:t>
            </w:r>
            <w:r w:rsidRPr="00BE3332">
              <w:rPr>
                <w:b/>
                <w:noProof/>
                <w:vertAlign w:val="subscript"/>
              </w:rPr>
              <w:t>10</w:t>
            </w:r>
          </w:p>
        </w:tc>
        <w:tc>
          <w:tcPr>
            <w:tcW w:w="4925" w:type="dxa"/>
          </w:tcPr>
          <w:p w:rsidR="004602A4" w:rsidRPr="003B271F" w:rsidRDefault="004602A4" w:rsidP="007475A9">
            <w:pPr>
              <w:pStyle w:val="berschrift1"/>
              <w:outlineLvl w:val="0"/>
              <w:rPr>
                <w:color w:val="FF0000"/>
              </w:rPr>
            </w:pPr>
            <w:r w:rsidRPr="003B271F">
              <w:rPr>
                <w:color w:val="FF0000"/>
              </w:rPr>
              <w:t>Butan</w:t>
            </w:r>
          </w:p>
        </w:tc>
      </w:tr>
      <w:tr w:rsidR="004602A4" w:rsidTr="007A3DBD">
        <w:tc>
          <w:tcPr>
            <w:tcW w:w="2410" w:type="dxa"/>
          </w:tcPr>
          <w:p w:rsidR="004602A4" w:rsidRPr="00BE3332" w:rsidRDefault="004602A4" w:rsidP="007475A9">
            <w:pPr>
              <w:pStyle w:val="berschrift1"/>
              <w:jc w:val="center"/>
              <w:outlineLvl w:val="0"/>
              <w:rPr>
                <w:b/>
              </w:rPr>
            </w:pPr>
            <w:r w:rsidRPr="00BE3332">
              <w:rPr>
                <w:b/>
                <w:noProof/>
              </w:rPr>
              <w:t>C</w:t>
            </w:r>
            <w:r w:rsidRPr="00BE3332">
              <w:rPr>
                <w:b/>
                <w:noProof/>
                <w:vertAlign w:val="subscript"/>
              </w:rPr>
              <w:t>5</w:t>
            </w:r>
            <w:r w:rsidRPr="00BE3332">
              <w:rPr>
                <w:b/>
                <w:noProof/>
              </w:rPr>
              <w:t>H</w:t>
            </w:r>
            <w:r w:rsidRPr="00BE3332">
              <w:rPr>
                <w:b/>
                <w:noProof/>
                <w:vertAlign w:val="subscript"/>
              </w:rPr>
              <w:t>12</w:t>
            </w:r>
          </w:p>
        </w:tc>
        <w:tc>
          <w:tcPr>
            <w:tcW w:w="4925" w:type="dxa"/>
          </w:tcPr>
          <w:p w:rsidR="004602A4" w:rsidRPr="003B271F" w:rsidRDefault="004602A4" w:rsidP="007475A9">
            <w:pPr>
              <w:pStyle w:val="berschrift1"/>
              <w:outlineLvl w:val="0"/>
              <w:rPr>
                <w:color w:val="FF0000"/>
              </w:rPr>
            </w:pPr>
            <w:r w:rsidRPr="003B271F">
              <w:rPr>
                <w:color w:val="FF0000"/>
              </w:rPr>
              <w:t>Pentan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6</w:t>
            </w:r>
            <w:r w:rsidRPr="00BE3332">
              <w:rPr>
                <w:b/>
                <w:noProof/>
              </w:rPr>
              <w:t>H</w:t>
            </w:r>
            <w:r w:rsidRPr="00BE3332">
              <w:rPr>
                <w:b/>
                <w:noProof/>
                <w:vertAlign w:val="subscript"/>
              </w:rPr>
              <w:t>14</w:t>
            </w:r>
          </w:p>
        </w:tc>
        <w:tc>
          <w:tcPr>
            <w:tcW w:w="4925" w:type="dxa"/>
          </w:tcPr>
          <w:p w:rsidR="004602A4" w:rsidRPr="003B271F" w:rsidRDefault="004602A4" w:rsidP="007475A9">
            <w:pPr>
              <w:pStyle w:val="berschrift1"/>
              <w:outlineLvl w:val="0"/>
              <w:rPr>
                <w:color w:val="FF0000"/>
              </w:rPr>
            </w:pPr>
            <w:r w:rsidRPr="003B271F">
              <w:rPr>
                <w:color w:val="FF0000"/>
              </w:rPr>
              <w:t>Hexan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7</w:t>
            </w:r>
            <w:r w:rsidRPr="00BE3332">
              <w:rPr>
                <w:b/>
                <w:noProof/>
              </w:rPr>
              <w:t>H</w:t>
            </w:r>
            <w:r w:rsidRPr="00BE3332">
              <w:rPr>
                <w:b/>
                <w:noProof/>
                <w:vertAlign w:val="subscript"/>
              </w:rPr>
              <w:t>16</w:t>
            </w:r>
          </w:p>
        </w:tc>
        <w:tc>
          <w:tcPr>
            <w:tcW w:w="4925" w:type="dxa"/>
          </w:tcPr>
          <w:p w:rsidR="004602A4" w:rsidRPr="003B271F" w:rsidRDefault="004602A4" w:rsidP="007475A9">
            <w:pPr>
              <w:pStyle w:val="berschrift1"/>
              <w:outlineLvl w:val="0"/>
              <w:rPr>
                <w:color w:val="FF0000"/>
              </w:rPr>
            </w:pPr>
            <w:r w:rsidRPr="003B271F">
              <w:rPr>
                <w:color w:val="FF0000"/>
              </w:rPr>
              <w:t>Heptan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8</w:t>
            </w:r>
            <w:r w:rsidRPr="00BE3332">
              <w:rPr>
                <w:b/>
                <w:noProof/>
              </w:rPr>
              <w:t>H</w:t>
            </w:r>
            <w:r w:rsidRPr="00BE3332">
              <w:rPr>
                <w:b/>
                <w:noProof/>
                <w:vertAlign w:val="subscript"/>
              </w:rPr>
              <w:t>18</w:t>
            </w:r>
          </w:p>
        </w:tc>
        <w:tc>
          <w:tcPr>
            <w:tcW w:w="4925" w:type="dxa"/>
          </w:tcPr>
          <w:p w:rsidR="004602A4" w:rsidRPr="003B271F" w:rsidRDefault="004602A4" w:rsidP="007475A9">
            <w:pPr>
              <w:pStyle w:val="berschrift1"/>
              <w:outlineLvl w:val="0"/>
              <w:rPr>
                <w:color w:val="FF0000"/>
              </w:rPr>
            </w:pPr>
            <w:r w:rsidRPr="003B271F">
              <w:rPr>
                <w:color w:val="FF0000"/>
              </w:rPr>
              <w:t>Octan</w:t>
            </w:r>
          </w:p>
        </w:tc>
      </w:tr>
      <w:tr w:rsidR="004602A4" w:rsidTr="007A3DBD">
        <w:tc>
          <w:tcPr>
            <w:tcW w:w="2410" w:type="dxa"/>
          </w:tcPr>
          <w:p w:rsidR="004602A4" w:rsidRPr="00BE3332" w:rsidRDefault="004602A4" w:rsidP="007475A9">
            <w:pPr>
              <w:pStyle w:val="berschrift1"/>
              <w:jc w:val="center"/>
              <w:outlineLvl w:val="0"/>
              <w:rPr>
                <w:b/>
                <w:vertAlign w:val="subscript"/>
              </w:rPr>
            </w:pPr>
            <w:r w:rsidRPr="00BE3332">
              <w:rPr>
                <w:b/>
                <w:noProof/>
              </w:rPr>
              <w:t>C</w:t>
            </w:r>
            <w:r w:rsidRPr="00BE3332">
              <w:rPr>
                <w:b/>
                <w:noProof/>
                <w:vertAlign w:val="subscript"/>
              </w:rPr>
              <w:t>9</w:t>
            </w:r>
            <w:r w:rsidRPr="00BE3332">
              <w:rPr>
                <w:b/>
                <w:noProof/>
              </w:rPr>
              <w:t>H</w:t>
            </w:r>
            <w:r w:rsidRPr="00BE3332">
              <w:rPr>
                <w:b/>
                <w:noProof/>
                <w:vertAlign w:val="subscript"/>
              </w:rPr>
              <w:t>20</w:t>
            </w:r>
          </w:p>
        </w:tc>
        <w:tc>
          <w:tcPr>
            <w:tcW w:w="4925" w:type="dxa"/>
          </w:tcPr>
          <w:p w:rsidR="004602A4" w:rsidRPr="003B271F" w:rsidRDefault="004602A4" w:rsidP="007475A9">
            <w:pPr>
              <w:pStyle w:val="berschrift1"/>
              <w:outlineLvl w:val="0"/>
              <w:rPr>
                <w:color w:val="FF0000"/>
              </w:rPr>
            </w:pPr>
            <w:r w:rsidRPr="003B271F">
              <w:rPr>
                <w:color w:val="FF0000"/>
              </w:rPr>
              <w:t>Nonan</w:t>
            </w:r>
          </w:p>
        </w:tc>
      </w:tr>
      <w:tr w:rsidR="004602A4" w:rsidTr="007A3DBD">
        <w:tc>
          <w:tcPr>
            <w:tcW w:w="2410" w:type="dxa"/>
          </w:tcPr>
          <w:p w:rsidR="004602A4" w:rsidRPr="00BE3332" w:rsidRDefault="004602A4" w:rsidP="007475A9">
            <w:pPr>
              <w:pStyle w:val="berschrift1"/>
              <w:jc w:val="center"/>
              <w:outlineLvl w:val="0"/>
              <w:rPr>
                <w:b/>
                <w:noProof/>
              </w:rPr>
            </w:pPr>
            <w:r w:rsidRPr="00BE3332">
              <w:rPr>
                <w:b/>
                <w:noProof/>
              </w:rPr>
              <w:t>C</w:t>
            </w:r>
            <w:r w:rsidRPr="00BE3332">
              <w:rPr>
                <w:b/>
                <w:noProof/>
                <w:vertAlign w:val="subscript"/>
              </w:rPr>
              <w:t>10</w:t>
            </w:r>
            <w:r w:rsidRPr="00BE3332">
              <w:rPr>
                <w:b/>
                <w:noProof/>
              </w:rPr>
              <w:t>H</w:t>
            </w:r>
            <w:r w:rsidRPr="00BE3332">
              <w:rPr>
                <w:b/>
                <w:noProof/>
                <w:vertAlign w:val="subscript"/>
              </w:rPr>
              <w:t>22</w:t>
            </w:r>
          </w:p>
        </w:tc>
        <w:tc>
          <w:tcPr>
            <w:tcW w:w="4925" w:type="dxa"/>
          </w:tcPr>
          <w:p w:rsidR="004602A4" w:rsidRDefault="004602A4" w:rsidP="007475A9">
            <w:pPr>
              <w:pStyle w:val="berschrift1"/>
              <w:outlineLvl w:val="0"/>
            </w:pPr>
            <w:r w:rsidRPr="00186D4F">
              <w:rPr>
                <w:color w:val="FF0000"/>
              </w:rPr>
              <w:t>Decan</w:t>
            </w:r>
          </w:p>
        </w:tc>
      </w:tr>
    </w:tbl>
    <w:p w:rsidR="004602A4" w:rsidRDefault="004602A4" w:rsidP="004602A4">
      <w:pPr>
        <w:spacing w:line="240" w:lineRule="exact"/>
        <w:rPr>
          <w:rFonts w:ascii="Source Sans Pro Semibold" w:eastAsia="Times New Roman" w:hAnsi="Source Sans Pro Semibold" w:cs="Times New Roman"/>
          <w:bCs/>
          <w:sz w:val="30"/>
          <w:szCs w:val="28"/>
          <w:lang w:eastAsia="de-DE"/>
        </w:rPr>
      </w:pPr>
      <w:r>
        <w:br w:type="page"/>
      </w:r>
    </w:p>
    <w:tbl>
      <w:tblPr>
        <w:tblpPr w:leftFromText="141" w:rightFromText="141" w:vertAnchor="page" w:tblpY="15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186D4F" w:rsidRPr="00B51DE9" w:rsidTr="006D1D32">
        <w:trPr>
          <w:trHeight w:val="523"/>
        </w:trPr>
        <w:tc>
          <w:tcPr>
            <w:tcW w:w="2268" w:type="dxa"/>
            <w:tcBorders>
              <w:left w:val="single" w:sz="4" w:space="0" w:color="auto"/>
              <w:bottom w:val="single" w:sz="4" w:space="0" w:color="auto"/>
              <w:right w:val="single" w:sz="4" w:space="0" w:color="auto"/>
            </w:tcBorders>
            <w:shd w:val="clear" w:color="auto" w:fill="D9D9D9"/>
            <w:hideMark/>
          </w:tcPr>
          <w:p w:rsidR="00186D4F" w:rsidRDefault="00186D4F" w:rsidP="006D1D32">
            <w:pPr>
              <w:pStyle w:val="Tabelle6pt"/>
              <w:rPr>
                <w:color w:val="000000"/>
              </w:rPr>
            </w:pPr>
            <w:r>
              <w:lastRenderedPageBreak/>
              <w:t>Kompetenzbereich</w:t>
            </w:r>
          </w:p>
          <w:p w:rsidR="00186D4F" w:rsidRDefault="00186D4F" w:rsidP="006D1D32">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186D4F" w:rsidRDefault="00186D4F" w:rsidP="006D1D32">
            <w:pPr>
              <w:pStyle w:val="Tabelle6pt"/>
              <w:rPr>
                <w:color w:val="000000"/>
              </w:rPr>
            </w:pPr>
            <w:r>
              <w:t>Lernfortschritt</w:t>
            </w:r>
          </w:p>
          <w:p w:rsidR="00186D4F" w:rsidRDefault="00186D4F" w:rsidP="006D1D3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186D4F" w:rsidRDefault="00186D4F" w:rsidP="006D1D32">
            <w:pPr>
              <w:pStyle w:val="Tabelle6pt"/>
              <w:rPr>
                <w:color w:val="000000"/>
              </w:rPr>
            </w:pPr>
            <w:r>
              <w:t>Materialien/Titel</w:t>
            </w:r>
          </w:p>
          <w:p w:rsidR="00186D4F" w:rsidRDefault="00186D4F" w:rsidP="005528E8">
            <w:pPr>
              <w:pStyle w:val="TabelleKopflinks"/>
            </w:pPr>
            <w:r>
              <w:t>Organische Chemie –</w:t>
            </w:r>
            <w:r w:rsidR="00053B74">
              <w:t xml:space="preserve"> </w:t>
            </w:r>
            <w:r w:rsidR="00313997">
              <w:t>Vertiefungen</w:t>
            </w:r>
          </w:p>
        </w:tc>
        <w:tc>
          <w:tcPr>
            <w:tcW w:w="188" w:type="dxa"/>
            <w:vMerge w:val="restart"/>
            <w:tcBorders>
              <w:top w:val="nil"/>
              <w:left w:val="single" w:sz="4" w:space="0" w:color="auto"/>
              <w:bottom w:val="nil"/>
              <w:right w:val="single" w:sz="4" w:space="0" w:color="auto"/>
            </w:tcBorders>
            <w:shd w:val="clear" w:color="auto" w:fill="FFFFFF"/>
          </w:tcPr>
          <w:p w:rsidR="00186D4F" w:rsidRPr="004B658C" w:rsidRDefault="00186D4F" w:rsidP="006D1D3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6D4F" w:rsidRPr="00B51DE9" w:rsidRDefault="00186D4F" w:rsidP="006D1D32">
            <w:pPr>
              <w:pStyle w:val="TabelleKopfmitte"/>
            </w:pPr>
            <w:r>
              <w:t>Chemie</w:t>
            </w:r>
          </w:p>
          <w:p w:rsidR="00186D4F" w:rsidRPr="00B51DE9" w:rsidRDefault="00681CF8" w:rsidP="006D1D32">
            <w:pPr>
              <w:pStyle w:val="TabelleKopfmitte"/>
              <w:rPr>
                <w:rFonts w:eastAsia="Calibri"/>
              </w:rPr>
            </w:pPr>
            <w:r>
              <w:t>Ch02.03.03.02</w:t>
            </w:r>
          </w:p>
        </w:tc>
      </w:tr>
      <w:tr w:rsidR="00B40FEF" w:rsidRPr="00B51DE9" w:rsidTr="006D1D32">
        <w:tc>
          <w:tcPr>
            <w:tcW w:w="7348" w:type="dxa"/>
            <w:gridSpan w:val="3"/>
            <w:tcBorders>
              <w:left w:val="single" w:sz="4" w:space="0" w:color="auto"/>
              <w:right w:val="single" w:sz="4" w:space="0" w:color="auto"/>
            </w:tcBorders>
            <w:hideMark/>
          </w:tcPr>
          <w:p w:rsidR="00B40FEF" w:rsidRPr="004B658C" w:rsidRDefault="00B40FEF" w:rsidP="00AA6D1D">
            <w:pPr>
              <w:pStyle w:val="Tabelle6pt"/>
            </w:pPr>
            <w:r w:rsidRPr="004B658C">
              <w:t>Kompetenz:</w:t>
            </w:r>
          </w:p>
          <w:p w:rsidR="00B40FEF" w:rsidRDefault="00B40FEF" w:rsidP="00AA6D1D">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B40FEF" w:rsidRDefault="00B40FEF" w:rsidP="006D1D3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40FEF" w:rsidRPr="00B51DE9" w:rsidTr="006D1D32">
              <w:trPr>
                <w:trHeight w:val="284"/>
              </w:trPr>
              <w:tc>
                <w:tcPr>
                  <w:tcW w:w="2090" w:type="dxa"/>
                  <w:shd w:val="clear" w:color="auto" w:fill="auto"/>
                </w:tcPr>
                <w:p w:rsidR="00B40FEF" w:rsidRPr="00B51DE9" w:rsidRDefault="00B40FEF" w:rsidP="00721E3E">
                  <w:pPr>
                    <w:pStyle w:val="Textkrpermitte"/>
                    <w:framePr w:hSpace="141" w:wrap="around" w:vAnchor="page" w:hAnchor="text" w:y="1592"/>
                  </w:pPr>
                  <w:r w:rsidRPr="00B51DE9">
                    <w:t>LernPROJEKT</w:t>
                  </w:r>
                </w:p>
              </w:tc>
            </w:tr>
            <w:tr w:rsidR="00B40FEF" w:rsidRPr="00B51DE9" w:rsidTr="006D1D32">
              <w:trPr>
                <w:trHeight w:val="284"/>
              </w:trPr>
              <w:tc>
                <w:tcPr>
                  <w:tcW w:w="2090" w:type="dxa"/>
                  <w:shd w:val="clear" w:color="auto" w:fill="auto"/>
                </w:tcPr>
                <w:p w:rsidR="00B40FEF" w:rsidRPr="00B51DE9" w:rsidRDefault="00B40FEF" w:rsidP="00721E3E">
                  <w:pPr>
                    <w:pStyle w:val="Textkrpermitte"/>
                    <w:framePr w:hSpace="141" w:wrap="around" w:vAnchor="page" w:hAnchor="text" w:y="1592"/>
                  </w:pPr>
                  <w:r w:rsidRPr="00B51DE9">
                    <w:t>LernTHEMA</w:t>
                  </w:r>
                </w:p>
              </w:tc>
            </w:tr>
            <w:tr w:rsidR="00B40FEF" w:rsidRPr="00B51DE9" w:rsidTr="006D1D32">
              <w:trPr>
                <w:trHeight w:val="284"/>
              </w:trPr>
              <w:tc>
                <w:tcPr>
                  <w:tcW w:w="2090" w:type="dxa"/>
                  <w:shd w:val="clear" w:color="auto" w:fill="D9D9D9" w:themeFill="background1" w:themeFillShade="D9"/>
                </w:tcPr>
                <w:p w:rsidR="00B40FEF" w:rsidRPr="00B51DE9" w:rsidRDefault="00B40FEF" w:rsidP="00721E3E">
                  <w:pPr>
                    <w:pStyle w:val="TabelleKopfmitte"/>
                    <w:framePr w:hSpace="141" w:wrap="around" w:vAnchor="page" w:hAnchor="text" w:y="1592"/>
                  </w:pPr>
                  <w:r w:rsidRPr="00B51DE9">
                    <w:t>LernSCHRITT</w:t>
                  </w:r>
                </w:p>
              </w:tc>
            </w:tr>
          </w:tbl>
          <w:p w:rsidR="00B40FEF" w:rsidRPr="00B51DE9" w:rsidRDefault="00B40FEF" w:rsidP="006D1D32">
            <w:pPr>
              <w:pStyle w:val="TabelleKopfmitte"/>
            </w:pPr>
          </w:p>
        </w:tc>
      </w:tr>
      <w:tr w:rsidR="00B40FEF" w:rsidRPr="00B51DE9" w:rsidTr="006D1D32">
        <w:tc>
          <w:tcPr>
            <w:tcW w:w="7348" w:type="dxa"/>
            <w:gridSpan w:val="3"/>
            <w:tcBorders>
              <w:left w:val="single" w:sz="4" w:space="0" w:color="auto"/>
              <w:right w:val="single" w:sz="4" w:space="0" w:color="auto"/>
            </w:tcBorders>
            <w:hideMark/>
          </w:tcPr>
          <w:p w:rsidR="00B40FEF" w:rsidRPr="004B658C" w:rsidRDefault="00B40FEF" w:rsidP="00AA6D1D">
            <w:pPr>
              <w:pStyle w:val="Tabelle6pt"/>
            </w:pPr>
            <w:r w:rsidRPr="004B658C">
              <w:t>Hauptbezug:</w:t>
            </w:r>
          </w:p>
          <w:p w:rsidR="00B40FEF" w:rsidRDefault="00B40FEF" w:rsidP="00AA6D1D">
            <w:pPr>
              <w:pStyle w:val="Kopf8ptafz"/>
            </w:pPr>
            <w:r>
              <w:t>Ich kann die Namen von aliphatischen Kohlenwasserstoffe</w:t>
            </w:r>
            <w:r w:rsidR="00053B74">
              <w:t>n</w:t>
            </w:r>
            <w:r>
              <w:t xml:space="preserve"> den Strukturformeln zuordnen.</w:t>
            </w:r>
          </w:p>
          <w:p w:rsidR="00B40FEF" w:rsidRDefault="00B40FEF"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B40FEF" w:rsidRDefault="00B40FEF"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0FEF" w:rsidRPr="00B51DE9" w:rsidRDefault="00B40FEF" w:rsidP="006D1D32">
            <w:pPr>
              <w:pStyle w:val="TabelleKopfmitte"/>
            </w:pPr>
          </w:p>
        </w:tc>
      </w:tr>
      <w:tr w:rsidR="00B40FEF" w:rsidRPr="00B51DE9" w:rsidTr="006D1D32">
        <w:tc>
          <w:tcPr>
            <w:tcW w:w="7348" w:type="dxa"/>
            <w:gridSpan w:val="3"/>
            <w:tcBorders>
              <w:left w:val="single" w:sz="4" w:space="0" w:color="auto"/>
              <w:right w:val="single" w:sz="4" w:space="0" w:color="auto"/>
            </w:tcBorders>
            <w:tcMar>
              <w:bottom w:w="0" w:type="dxa"/>
            </w:tcMar>
            <w:hideMark/>
          </w:tcPr>
          <w:p w:rsidR="00B40FEF" w:rsidRDefault="00B40FEF" w:rsidP="00AA6D1D">
            <w:pPr>
              <w:pStyle w:val="Tabelle6pt"/>
            </w:pPr>
            <w:r>
              <w:t>Weitere Bezüge:</w:t>
            </w:r>
          </w:p>
          <w:p w:rsidR="00B40FEF" w:rsidRDefault="00B40FEF" w:rsidP="00B40FEF">
            <w:pPr>
              <w:pStyle w:val="Kopf8ptafz"/>
            </w:pPr>
            <w:r>
              <w:t>Ich kann mit modernen Medien, z.</w:t>
            </w:r>
            <w:r w:rsidR="00C76BE9">
              <w:t xml:space="preserve"> </w:t>
            </w:r>
            <w:r>
              <w:t>B. Handy oder Tablet</w:t>
            </w:r>
            <w:r w:rsidR="00053B74">
              <w:t>,</w:t>
            </w:r>
            <w:r>
              <w:t xml:space="preserve"> zielführend umgehen (Vertiefung 1).</w:t>
            </w:r>
          </w:p>
        </w:tc>
        <w:tc>
          <w:tcPr>
            <w:tcW w:w="188" w:type="dxa"/>
            <w:vMerge/>
            <w:tcBorders>
              <w:left w:val="single" w:sz="4" w:space="0" w:color="auto"/>
              <w:bottom w:val="nil"/>
              <w:right w:val="nil"/>
            </w:tcBorders>
            <w:vAlign w:val="center"/>
            <w:hideMark/>
          </w:tcPr>
          <w:p w:rsidR="00B40FEF" w:rsidRDefault="00B40FEF"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0FEF" w:rsidRPr="00B51DE9" w:rsidRDefault="00B40FEF" w:rsidP="006D1D32">
            <w:pPr>
              <w:pStyle w:val="TabelleKopfmitte"/>
            </w:pPr>
          </w:p>
        </w:tc>
      </w:tr>
    </w:tbl>
    <w:p w:rsidR="0092473E" w:rsidRDefault="007A3DBD" w:rsidP="0092473E">
      <w:pPr>
        <w:pStyle w:val="berschrift1"/>
      </w:pPr>
      <w:r>
        <w:rPr>
          <w:noProof/>
          <w:sz w:val="24"/>
        </w:rPr>
        <w:drawing>
          <wp:anchor distT="0" distB="0" distL="114300" distR="114300" simplePos="0" relativeHeight="251726848" behindDoc="0" locked="0" layoutInCell="0" allowOverlap="1" wp14:anchorId="2B751897" wp14:editId="463D1DDD">
            <wp:simplePos x="0" y="0"/>
            <wp:positionH relativeFrom="rightMargin">
              <wp:posOffset>107950</wp:posOffset>
            </wp:positionH>
            <wp:positionV relativeFrom="paragraph">
              <wp:posOffset>2014855</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27872" behindDoc="0" locked="0" layoutInCell="0" allowOverlap="1" wp14:anchorId="3C851288" wp14:editId="5824AE64">
            <wp:simplePos x="0" y="0"/>
            <wp:positionH relativeFrom="rightMargin">
              <wp:posOffset>467995</wp:posOffset>
            </wp:positionH>
            <wp:positionV relativeFrom="paragraph">
              <wp:posOffset>2014855</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28896" behindDoc="0" locked="0" layoutInCell="0" allowOverlap="1" wp14:anchorId="408E9DA2" wp14:editId="3A422B91">
            <wp:simplePos x="0" y="0"/>
            <wp:positionH relativeFrom="rightMargin">
              <wp:posOffset>828040</wp:posOffset>
            </wp:positionH>
            <wp:positionV relativeFrom="paragraph">
              <wp:posOffset>2014855</wp:posOffset>
            </wp:positionV>
            <wp:extent cx="348615" cy="320040"/>
            <wp:effectExtent l="0" t="0" r="0" b="3810"/>
            <wp:wrapNone/>
            <wp:docPr id="98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3E">
        <w:t>Vertiefung 1</w:t>
      </w:r>
    </w:p>
    <w:p w:rsidR="00A84903" w:rsidRDefault="00A84903" w:rsidP="007A3DBD">
      <w:pPr>
        <w:pStyle w:val="Textkrpernrauen"/>
        <w:numPr>
          <w:ilvl w:val="0"/>
          <w:numId w:val="78"/>
        </w:numPr>
      </w:pPr>
      <w:r>
        <w:t>Ordnen Sie die ents</w:t>
      </w:r>
      <w:r w:rsidRPr="00EF6D3D">
        <w:t>prechende</w:t>
      </w:r>
      <w:r>
        <w:t xml:space="preserve">n </w:t>
      </w:r>
      <w:r w:rsidR="00C76BE9">
        <w:t>Verbindungen</w:t>
      </w:r>
      <w:r>
        <w:t xml:space="preserve"> zu.</w:t>
      </w:r>
    </w:p>
    <w:p w:rsidR="00447905" w:rsidRDefault="00447905" w:rsidP="0092473E">
      <w:pPr>
        <w:pStyle w:val="Textkrper"/>
      </w:pPr>
      <w:r>
        <w:rPr>
          <w:noProof/>
        </w:rPr>
        <w:drawing>
          <wp:anchor distT="0" distB="0" distL="114300" distR="114300" simplePos="0" relativeHeight="252294144" behindDoc="0" locked="0" layoutInCell="1" allowOverlap="1" wp14:anchorId="5285E157" wp14:editId="7522A829">
            <wp:simplePos x="0" y="0"/>
            <wp:positionH relativeFrom="column">
              <wp:posOffset>4751705</wp:posOffset>
            </wp:positionH>
            <wp:positionV relativeFrom="paragraph">
              <wp:posOffset>74930</wp:posOffset>
            </wp:positionV>
            <wp:extent cx="1412875" cy="1412875"/>
            <wp:effectExtent l="0" t="0" r="0" b="0"/>
            <wp:wrapNone/>
            <wp:docPr id="981" name="Grafik 981" descr="C:\Users\Mara-Laptop\Dropbox\Schule\BFPE\qrcode Verteifung IUP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Laptop\Dropbox\Schule\BFPE\qrcode Verteifung IUPAC.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1287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905" w:rsidRDefault="00447905" w:rsidP="0092473E">
      <w:pPr>
        <w:pStyle w:val="Textkrper"/>
      </w:pPr>
    </w:p>
    <w:p w:rsidR="00447905" w:rsidRDefault="00447905" w:rsidP="0092473E">
      <w:pPr>
        <w:pStyle w:val="Textkrper"/>
      </w:pPr>
    </w:p>
    <w:p w:rsidR="00447905" w:rsidRDefault="00447905" w:rsidP="0092473E">
      <w:pPr>
        <w:pStyle w:val="Textkrper"/>
      </w:pPr>
    </w:p>
    <w:p w:rsidR="0092473E" w:rsidRDefault="0092473E" w:rsidP="0092473E">
      <w:pPr>
        <w:pStyle w:val="Textkrper"/>
      </w:pPr>
    </w:p>
    <w:p w:rsidR="00447905" w:rsidRDefault="00447905" w:rsidP="00447905">
      <w:pPr>
        <w:pStyle w:val="Marginaliegrau"/>
        <w:framePr w:wrap="around" w:x="8688" w:y="1202"/>
      </w:pPr>
      <w:r>
        <w:t>QR-Code auch als Inte</w:t>
      </w:r>
      <w:r>
        <w:t>r</w:t>
      </w:r>
      <w:r>
        <w:t xml:space="preserve">netquelle: </w:t>
      </w:r>
    </w:p>
    <w:p w:rsidR="00447905" w:rsidRDefault="00721E3E" w:rsidP="00447905">
      <w:pPr>
        <w:pStyle w:val="Marginaliegrau"/>
        <w:framePr w:wrap="around" w:x="8688" w:y="1202"/>
      </w:pPr>
      <w:hyperlink r:id="rId89" w:history="1">
        <w:r w:rsidR="00447905" w:rsidRPr="00D06D62">
          <w:rPr>
            <w:rStyle w:val="Hyperlink"/>
          </w:rPr>
          <w:t>http://learningapps.org/1246712</w:t>
        </w:r>
      </w:hyperlink>
    </w:p>
    <w:p w:rsidR="007D78C2" w:rsidRDefault="007D78C2">
      <w:pPr>
        <w:spacing w:line="240" w:lineRule="exact"/>
        <w:rPr>
          <w:rFonts w:ascii="Source Sans Pro Semibold" w:eastAsia="Times New Roman" w:hAnsi="Source Sans Pro Semibold" w:cs="Times New Roman"/>
          <w:bCs/>
          <w:sz w:val="30"/>
          <w:szCs w:val="28"/>
          <w:lang w:eastAsia="de-DE"/>
        </w:rPr>
      </w:pPr>
      <w:r>
        <w:br w:type="page"/>
      </w:r>
    </w:p>
    <w:p w:rsidR="0092473E" w:rsidRDefault="00432130" w:rsidP="0092473E">
      <w:pPr>
        <w:pStyle w:val="berschrift1"/>
      </w:pPr>
      <w:r w:rsidRPr="00DC674C">
        <w:rPr>
          <w:noProof/>
        </w:rPr>
        <w:lastRenderedPageBreak/>
        <w:drawing>
          <wp:anchor distT="0" distB="0" distL="114300" distR="114300" simplePos="0" relativeHeight="251740160" behindDoc="0" locked="0" layoutInCell="0" allowOverlap="1" wp14:anchorId="5CC8E9AC" wp14:editId="22B9653F">
            <wp:simplePos x="0" y="0"/>
            <wp:positionH relativeFrom="rightMargin">
              <wp:posOffset>487045</wp:posOffset>
            </wp:positionH>
            <wp:positionV relativeFrom="paragraph">
              <wp:posOffset>122555</wp:posOffset>
            </wp:positionV>
            <wp:extent cx="348615" cy="320040"/>
            <wp:effectExtent l="0" t="0" r="0" b="3810"/>
            <wp:wrapNone/>
            <wp:docPr id="47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74C">
        <w:rPr>
          <w:noProof/>
        </w:rPr>
        <w:drawing>
          <wp:anchor distT="0" distB="0" distL="114300" distR="114300" simplePos="0" relativeHeight="251739136" behindDoc="0" locked="0" layoutInCell="0" allowOverlap="1" wp14:anchorId="69B3F9C3" wp14:editId="38818B47">
            <wp:simplePos x="0" y="0"/>
            <wp:positionH relativeFrom="rightMargin">
              <wp:posOffset>127423</wp:posOffset>
            </wp:positionH>
            <wp:positionV relativeFrom="paragraph">
              <wp:posOffset>122555</wp:posOffset>
            </wp:positionV>
            <wp:extent cx="349885" cy="320675"/>
            <wp:effectExtent l="0" t="0" r="0" b="3175"/>
            <wp:wrapNone/>
            <wp:docPr id="98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52">
        <w:t>Vertiefung 2: Trimi</w:t>
      </w:r>
      <w:r w:rsidR="0092473E">
        <w:t>no</w:t>
      </w:r>
    </w:p>
    <w:p w:rsidR="0092473E" w:rsidRPr="00EF6D3D" w:rsidRDefault="0092473E" w:rsidP="00741FCF">
      <w:r w:rsidRPr="00EF6D3D">
        <w:t>Schneiden Sie die Dreiecke aus, mischen Sie diese.</w:t>
      </w:r>
    </w:p>
    <w:p w:rsidR="00741FCF" w:rsidRDefault="00127275" w:rsidP="00741FCF">
      <w:r>
        <w:t>L</w:t>
      </w:r>
      <w:r w:rsidR="0092473E" w:rsidRPr="00EF6D3D">
        <w:t xml:space="preserve">egen Sie </w:t>
      </w:r>
      <w:r w:rsidR="00053B74">
        <w:t>die Teile</w:t>
      </w:r>
      <w:r w:rsidR="006A43F8">
        <w:t xml:space="preserve"> richtig</w:t>
      </w:r>
      <w:r w:rsidR="0092473E" w:rsidRPr="00EF6D3D">
        <w:t xml:space="preserve"> zusammen, </w:t>
      </w:r>
      <w:r w:rsidR="00C3127A">
        <w:t>so</w:t>
      </w:r>
      <w:r w:rsidR="0092473E" w:rsidRPr="00EF6D3D">
        <w:t>das</w:t>
      </w:r>
      <w:r w:rsidR="00C3127A">
        <w:t>s</w:t>
      </w:r>
      <w:r w:rsidR="0092473E" w:rsidRPr="00EF6D3D">
        <w:t xml:space="preserve"> am Ende </w:t>
      </w:r>
      <w:r w:rsidR="005867CA" w:rsidRPr="00EF6D3D">
        <w:t>ein</w:t>
      </w:r>
      <w:r w:rsidR="0092473E" w:rsidRPr="00EF6D3D">
        <w:t xml:space="preserve"> Dreieck entsteht und die z</w:t>
      </w:r>
      <w:r w:rsidR="0092473E" w:rsidRPr="00EF6D3D">
        <w:t>u</w:t>
      </w:r>
      <w:r w:rsidR="00053B74">
        <w:t>sammenliegenden Seiten zusammen</w:t>
      </w:r>
      <w:r w:rsidR="0092473E" w:rsidRPr="00EF6D3D">
        <w:t>passen.</w:t>
      </w:r>
    </w:p>
    <w:p w:rsidR="007A3DBD" w:rsidRDefault="007A3DBD" w:rsidP="00741FCF"/>
    <w:p w:rsidR="007A3DBD" w:rsidRDefault="007A3DBD" w:rsidP="00741FCF">
      <w:r w:rsidRPr="00EF6D3D">
        <w:rPr>
          <w:noProof/>
          <w:lang w:eastAsia="de-DE"/>
        </w:rPr>
        <mc:AlternateContent>
          <mc:Choice Requires="wpg">
            <w:drawing>
              <wp:anchor distT="0" distB="0" distL="114300" distR="114300" simplePos="0" relativeHeight="251736064" behindDoc="0" locked="0" layoutInCell="1" allowOverlap="1" wp14:anchorId="2D556434" wp14:editId="3FF1F6B5">
                <wp:simplePos x="0" y="0"/>
                <wp:positionH relativeFrom="column">
                  <wp:posOffset>3131820</wp:posOffset>
                </wp:positionH>
                <wp:positionV relativeFrom="paragraph">
                  <wp:posOffset>45720</wp:posOffset>
                </wp:positionV>
                <wp:extent cx="1657350" cy="1828800"/>
                <wp:effectExtent l="304800" t="0" r="0" b="304800"/>
                <wp:wrapNone/>
                <wp:docPr id="55" name="Gruppieren 55"/>
                <wp:cNvGraphicFramePr/>
                <a:graphic xmlns:a="http://schemas.openxmlformats.org/drawingml/2006/main">
                  <a:graphicData uri="http://schemas.microsoft.com/office/word/2010/wordprocessingGroup">
                    <wpg:wgp>
                      <wpg:cNvGrpSpPr/>
                      <wpg:grpSpPr>
                        <a:xfrm>
                          <a:off x="0" y="0"/>
                          <a:ext cx="1657350" cy="1828800"/>
                          <a:chOff x="0" y="0"/>
                          <a:chExt cx="1657667" cy="1828800"/>
                        </a:xfrm>
                      </wpg:grpSpPr>
                      <wps:wsp>
                        <wps:cNvPr id="56" name="AutoShape 8"/>
                        <wps:cNvSpPr>
                          <a:spLocks noChangeArrowheads="1"/>
                        </wps:cNvSpPr>
                        <wps:spPr bwMode="auto">
                          <a:xfrm rot="3625902">
                            <a:off x="-47625" y="123507"/>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7" name="Textfeld 2"/>
                        <wps:cNvSpPr txBox="1">
                          <a:spLocks noChangeArrowheads="1"/>
                        </wps:cNvSpPr>
                        <wps:spPr bwMode="auto">
                          <a:xfrm rot="18045949">
                            <a:off x="457200" y="1142682"/>
                            <a:ext cx="906145" cy="27833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8</w:t>
                              </w:r>
                              <w:r w:rsidRPr="00DC5417">
                                <w:rPr>
                                  <w:b/>
                                  <w:sz w:val="18"/>
                                  <w:szCs w:val="18"/>
                                </w:rPr>
                                <w:t>H</w:t>
                              </w:r>
                              <w:r w:rsidRPr="00DC5417">
                                <w:rPr>
                                  <w:b/>
                                  <w:sz w:val="18"/>
                                  <w:szCs w:val="18"/>
                                  <w:vertAlign w:val="subscript"/>
                                </w:rPr>
                                <w:t>18</w:t>
                              </w:r>
                            </w:p>
                          </w:txbxContent>
                        </wps:txbx>
                        <wps:bodyPr rot="0" vert="horz" wrap="square" lIns="91440" tIns="45720" rIns="91440" bIns="45720" anchor="t" anchorCtr="0">
                          <a:noAutofit/>
                        </wps:bodyPr>
                      </wps:wsp>
                      <wps:wsp>
                        <wps:cNvPr id="58" name="Textfeld 2"/>
                        <wps:cNvSpPr txBox="1">
                          <a:spLocks noChangeArrowheads="1"/>
                        </wps:cNvSpPr>
                        <wps:spPr bwMode="auto">
                          <a:xfrm rot="3607714">
                            <a:off x="-200025" y="1133157"/>
                            <a:ext cx="1081569" cy="253539"/>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Butan</w:t>
                              </w:r>
                            </w:p>
                          </w:txbxContent>
                        </wps:txbx>
                        <wps:bodyPr rot="0" vert="horz" wrap="square" lIns="91440" tIns="45720" rIns="91440" bIns="45720" anchor="t" anchorCtr="0">
                          <a:noAutofit/>
                        </wps:bodyPr>
                      </wps:wsp>
                      <wps:wsp>
                        <wps:cNvPr id="59" name="Textfeld 2"/>
                        <wps:cNvSpPr txBox="1">
                          <a:spLocks noChangeArrowheads="1"/>
                        </wps:cNvSpPr>
                        <wps:spPr bwMode="auto">
                          <a:xfrm rot="10800000" flipH="1">
                            <a:off x="0" y="580707"/>
                            <a:ext cx="1295400" cy="27749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Pentan</w:t>
                              </w:r>
                            </w:p>
                          </w:txbxContent>
                        </wps:txbx>
                        <wps:bodyPr rot="0" vert="horz" wrap="square" lIns="91440" tIns="45720" rIns="91440" bIns="45720" anchor="t" anchorCtr="0">
                          <a:noAutofit/>
                        </wps:bodyPr>
                      </wps:wsp>
                    </wpg:wgp>
                  </a:graphicData>
                </a:graphic>
              </wp:anchor>
            </w:drawing>
          </mc:Choice>
          <mc:Fallback>
            <w:pict>
              <v:group id="Gruppieren 55" o:spid="_x0000_s1053" style="position:absolute;margin-left:246.6pt;margin-top:3.6pt;width:130.5pt;height:2in;z-index:251736064" coordsize="1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54" type="#_x0000_t5" style="position:absolute;left:-477;top:1235;width:18288;height:15818;rotation:3960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3zMIA&#10;AADbAAAADwAAAGRycy9kb3ducmV2LnhtbESPQWvCQBSE70L/w/IEb7pRSZDoRqS0pUerHnp8zT6z&#10;Idm3YXer6b93C4Ueh5n5htntR9uLG/nQOlawXGQgiGunW24UXM6v8w2IEJE19o5JwQ8F2FdPkx2W&#10;2t35g26n2IgE4VCiAhPjUEoZakMWw8INxMm7Om8xJukbqT3eE9z2cpVlhbTYclowONCzobo7fdtE&#10;ecm/vOZxneWr4vPcHe2hMG9KzabjYQsi0hj/w3/td60gL+D3S/oBsn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bfMwgAAANsAAAAPAAAAAAAAAAAAAAAAAJgCAABkcnMvZG93&#10;bnJldi54bWxQSwUGAAAAAAQABAD1AAAAhwMAAAAA&#10;" strokeweight="2pt"/>
                <v:shape id="_x0000_s1055" type="#_x0000_t202" style="position:absolute;left:4572;top:11426;width:9062;height:2783;rotation:-3881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Rw8UA&#10;AADbAAAADwAAAGRycy9kb3ducmV2LnhtbESPUUvDQBCE3wX/w7GCL9JebNGW2GspQrEUBK2lfV1z&#10;ay6Y2wu5bZL+e08QfBxm5htmsRp8rTpqYxXYwP04A0VcBFtxaeDwsRnNQUVBtlgHJgMXirBaXl8t&#10;MLeh53fq9lKqBOGYowEn0uRax8KRxzgODXHyvkLrUZJsS21b7BPc13qSZY/aY8VpwWFDz46K7/3Z&#10;G+heP3c903Etp+K8u4h7e7mblsbc3gzrJ1BCg/yH/9pba+BhBr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BHDxQAAANsAAAAPAAAAAAAAAAAAAAAAAJgCAABkcnMv&#10;ZG93bnJldi54bWxQSwUGAAAAAAQABAD1AAAAigM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8</w:t>
                        </w:r>
                        <w:r w:rsidRPr="00DC5417">
                          <w:rPr>
                            <w:b/>
                            <w:sz w:val="18"/>
                            <w:szCs w:val="18"/>
                          </w:rPr>
                          <w:t>H</w:t>
                        </w:r>
                        <w:r w:rsidRPr="00DC5417">
                          <w:rPr>
                            <w:b/>
                            <w:sz w:val="18"/>
                            <w:szCs w:val="18"/>
                            <w:vertAlign w:val="subscript"/>
                          </w:rPr>
                          <w:t>18</w:t>
                        </w:r>
                      </w:p>
                    </w:txbxContent>
                  </v:textbox>
                </v:shape>
                <v:shape id="_x0000_s1056" type="#_x0000_t202" style="position:absolute;left:-2001;top:11331;width:10816;height:2536;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j5bwA&#10;AADbAAAADwAAAGRycy9kb3ducmV2LnhtbERPSwrCMBDdC94hjOBOUxVFqlFE0XYl+MH10IxtsZmU&#10;Jmq9vVkILh/vv1y3phIvalxpWcFoGIEgzqwuOVdwvewHcxDOI2usLJOCDzlYr7qdJcbavvlEr7PP&#10;RQhhF6OCwvs6ltJlBRl0Q1sTB+5uG4M+wCaXusF3CDeVHEfRTBosOTQUWNO2oOxxfhoFZe6i4y5N&#10;dZLo5Maf+W2y8Qel+r12swDhqfV/8c+dagXT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bSPlvAAAANsAAAAPAAAAAAAAAAAAAAAAAJgCAABkcnMvZG93bnJldi54&#10;bWxQSwUGAAAAAAQABAD1AAAAgQMAAAAA&#10;" fillcolor="window" stroked="f">
                  <v:textbox>
                    <w:txbxContent>
                      <w:p w:rsidR="00B03712" w:rsidRPr="00DC5417" w:rsidRDefault="00B03712" w:rsidP="0092473E">
                        <w:pPr>
                          <w:jc w:val="center"/>
                          <w:rPr>
                            <w:b/>
                            <w:sz w:val="18"/>
                            <w:szCs w:val="18"/>
                          </w:rPr>
                        </w:pPr>
                        <w:r w:rsidRPr="00DC5417">
                          <w:rPr>
                            <w:b/>
                            <w:sz w:val="18"/>
                            <w:szCs w:val="18"/>
                          </w:rPr>
                          <w:t>Butan</w:t>
                        </w:r>
                      </w:p>
                    </w:txbxContent>
                  </v:textbox>
                </v:shape>
                <v:shape id="_x0000_s1057" type="#_x0000_t202" style="position:absolute;top:5807;width:12954;height:2775;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ZJMUA&#10;AADbAAAADwAAAGRycy9kb3ducmV2LnhtbESPQWvCQBSE70L/w/IKvdVdpZU2ukqpCK3ooWku3h7Z&#10;ZxLNvo3ZrYn/3hUKHoeZ+YaZLXpbizO1vnKsYTRUIIhzZyouNGS/q+c3ED4gG6wdk4YLeVjMHwYz&#10;TIzr+IfOaShEhLBPUEMZQpNI6fOSLPqha4ijt3etxRBlW0jTYhfhtpZjpSbSYsVxocSGPkvKj+mf&#10;1bDN18v6JWTpTu2t6orN9+GU7bR+euw/piAC9eEe/m9/GQ2v7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9kkxQAAANsAAAAPAAAAAAAAAAAAAAAAAJgCAABkcnMv&#10;ZG93bnJldi54bWxQSwUGAAAAAAQABAD1AAAAigMAAAAA&#10;" fillcolor="window" stroked="f">
                  <v:textbox>
                    <w:txbxContent>
                      <w:p w:rsidR="00B03712" w:rsidRPr="00DC5417" w:rsidRDefault="00B03712" w:rsidP="0092473E">
                        <w:pPr>
                          <w:jc w:val="center"/>
                          <w:rPr>
                            <w:b/>
                            <w:sz w:val="18"/>
                            <w:szCs w:val="18"/>
                          </w:rPr>
                        </w:pPr>
                        <w:r w:rsidRPr="00DC5417">
                          <w:rPr>
                            <w:b/>
                            <w:sz w:val="18"/>
                            <w:szCs w:val="18"/>
                          </w:rPr>
                          <w:t>Pentan</w:t>
                        </w:r>
                      </w:p>
                    </w:txbxContent>
                  </v:textbox>
                </v:shape>
              </v:group>
            </w:pict>
          </mc:Fallback>
        </mc:AlternateContent>
      </w:r>
      <w:r w:rsidRPr="00EF6D3D">
        <w:rPr>
          <w:noProof/>
          <w:lang w:eastAsia="de-DE"/>
        </w:rPr>
        <mc:AlternateContent>
          <mc:Choice Requires="wpg">
            <w:drawing>
              <wp:anchor distT="0" distB="0" distL="114300" distR="114300" simplePos="0" relativeHeight="251738112" behindDoc="0" locked="0" layoutInCell="1" allowOverlap="1" wp14:anchorId="5C469711" wp14:editId="1B1E5C37">
                <wp:simplePos x="0" y="0"/>
                <wp:positionH relativeFrom="column">
                  <wp:posOffset>-106680</wp:posOffset>
                </wp:positionH>
                <wp:positionV relativeFrom="paragraph">
                  <wp:posOffset>200025</wp:posOffset>
                </wp:positionV>
                <wp:extent cx="1828800" cy="1581785"/>
                <wp:effectExtent l="0" t="0" r="390208" b="314007"/>
                <wp:wrapNone/>
                <wp:docPr id="60" name="Gruppieren 60"/>
                <wp:cNvGraphicFramePr/>
                <a:graphic xmlns:a="http://schemas.openxmlformats.org/drawingml/2006/main">
                  <a:graphicData uri="http://schemas.microsoft.com/office/word/2010/wordprocessingGroup">
                    <wpg:wgp>
                      <wpg:cNvGrpSpPr/>
                      <wpg:grpSpPr>
                        <a:xfrm rot="7189942">
                          <a:off x="0" y="0"/>
                          <a:ext cx="1828800" cy="1581785"/>
                          <a:chOff x="0" y="0"/>
                          <a:chExt cx="1828800" cy="1581785"/>
                        </a:xfrm>
                      </wpg:grpSpPr>
                      <wps:wsp>
                        <wps:cNvPr id="61" name="AutoShape 7"/>
                        <wps:cNvSpPr>
                          <a:spLocks noChangeArrowheads="1"/>
                        </wps:cNvSpPr>
                        <wps:spPr bwMode="auto">
                          <a:xfrm rot="10800000">
                            <a:off x="0" y="0"/>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2" name="Textfeld 2"/>
                        <wps:cNvSpPr txBox="1">
                          <a:spLocks noChangeArrowheads="1"/>
                        </wps:cNvSpPr>
                        <wps:spPr bwMode="auto">
                          <a:xfrm rot="17987783">
                            <a:off x="847725" y="590550"/>
                            <a:ext cx="726440" cy="28121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9</w:t>
                              </w:r>
                              <w:r w:rsidRPr="00DC5417">
                                <w:rPr>
                                  <w:b/>
                                  <w:sz w:val="18"/>
                                  <w:szCs w:val="18"/>
                                </w:rPr>
                                <w:t>H</w:t>
                              </w:r>
                              <w:r w:rsidRPr="00DC5417">
                                <w:rPr>
                                  <w:b/>
                                  <w:sz w:val="18"/>
                                  <w:szCs w:val="18"/>
                                  <w:vertAlign w:val="subscript"/>
                                </w:rPr>
                                <w:t>20</w:t>
                              </w:r>
                            </w:p>
                          </w:txbxContent>
                        </wps:txbx>
                        <wps:bodyPr rot="0" vert="horz" wrap="square" lIns="91440" tIns="45720" rIns="91440" bIns="45720" anchor="t" anchorCtr="0">
                          <a:noAutofit/>
                        </wps:bodyPr>
                      </wps:wsp>
                      <wps:wsp>
                        <wps:cNvPr id="63" name="Textfeld 63"/>
                        <wps:cNvSpPr txBox="1">
                          <a:spLocks noChangeArrowheads="1"/>
                        </wps:cNvSpPr>
                        <wps:spPr bwMode="auto">
                          <a:xfrm flipV="1">
                            <a:off x="285750" y="19050"/>
                            <a:ext cx="1230368" cy="252000"/>
                          </a:xfrm>
                          <a:prstGeom prst="rect">
                            <a:avLst/>
                          </a:prstGeom>
                          <a:solidFill>
                            <a:srgbClr val="FFFFFF"/>
                          </a:solidFill>
                          <a:ln w="9525">
                            <a:noFill/>
                            <a:miter lim="800000"/>
                            <a:headEnd/>
                            <a:tailEnd/>
                          </a:ln>
                        </wps:spPr>
                        <wps:txbx>
                          <w:txbxContent>
                            <w:p w:rsidR="00B03712" w:rsidRPr="00DC5417" w:rsidRDefault="00B03712" w:rsidP="0092473E">
                              <w:pPr>
                                <w:jc w:val="center"/>
                                <w:rPr>
                                  <w:b/>
                                  <w:sz w:val="18"/>
                                  <w:szCs w:val="18"/>
                                  <w:vertAlign w:val="subscript"/>
                                </w:rPr>
                              </w:pPr>
                              <w:r w:rsidRPr="00DC5417">
                                <w:rPr>
                                  <w:b/>
                                  <w:sz w:val="18"/>
                                  <w:szCs w:val="18"/>
                                </w:rPr>
                                <w:t>CH</w:t>
                              </w:r>
                              <w:r w:rsidRPr="00DC5417">
                                <w:rPr>
                                  <w:b/>
                                  <w:sz w:val="18"/>
                                  <w:szCs w:val="18"/>
                                  <w:vertAlign w:val="subscript"/>
                                </w:rPr>
                                <w:t>4</w:t>
                              </w:r>
                            </w:p>
                            <w:p w:rsidR="00B03712" w:rsidRPr="00DC5417" w:rsidRDefault="00B03712" w:rsidP="0092473E">
                              <w:pPr>
                                <w:rPr>
                                  <w:b/>
                                  <w:sz w:val="18"/>
                                  <w:szCs w:val="18"/>
                                  <w:vertAlign w:val="subscript"/>
                                </w:rPr>
                              </w:pPr>
                            </w:p>
                          </w:txbxContent>
                        </wps:txbx>
                        <wps:bodyPr rot="0" vert="horz" wrap="square" lIns="91440" tIns="45720" rIns="91440" bIns="45720" anchor="t" anchorCtr="0">
                          <a:noAutofit/>
                        </wps:bodyPr>
                      </wps:wsp>
                      <wps:wsp>
                        <wps:cNvPr id="931" name="Textfeld 2"/>
                        <wps:cNvSpPr txBox="1">
                          <a:spLocks noChangeArrowheads="1"/>
                        </wps:cNvSpPr>
                        <wps:spPr bwMode="auto">
                          <a:xfrm rot="3607714">
                            <a:off x="257175" y="638175"/>
                            <a:ext cx="781685" cy="2889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Hexan</w:t>
                              </w:r>
                            </w:p>
                          </w:txbxContent>
                        </wps:txbx>
                        <wps:bodyPr rot="0" vert="horz" wrap="square" lIns="91440" tIns="45720" rIns="91440" bIns="45720" anchor="t" anchorCtr="0">
                          <a:noAutofit/>
                        </wps:bodyPr>
                      </wps:wsp>
                    </wpg:wgp>
                  </a:graphicData>
                </a:graphic>
              </wp:anchor>
            </w:drawing>
          </mc:Choice>
          <mc:Fallback>
            <w:pict>
              <v:group id="Gruppieren 60" o:spid="_x0000_s1058" style="position:absolute;margin-left:-8.4pt;margin-top:15.75pt;width:2in;height:124.55pt;rotation:7853334fd;z-index:251738112"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">
                <v:shape id="AutoShape 7" o:spid="_x0000_s1059" type="#_x0000_t5" style="position:absolute;width:18288;height:1581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nYscA&#10;AADbAAAADwAAAGRycy9kb3ducmV2LnhtbESPQWvCQBSE70L/w/IK3nRjEdHUVYpSlajQ2kLx9pp9&#10;TYLZt0l2q/HfuwWhx2FmvmGm89aU4kyNKywrGPQjEMSp1QVnCj4/XntjEM4jaywtk4IrOZjPHjpT&#10;jLW98DudDz4TAcIuRgW591UspUtzMuj6tiIO3o9tDPogm0zqBi8Bbkr5FEUjabDgsJBjRYuc0tPh&#10;1yjYribV23GXfB3r5Xr/vamT7XCZKNV9bF+eQXhq/X/43t5oBaMB/H0JP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Z2LHAAAA2wAAAA8AAAAAAAAAAAAAAAAAmAIAAGRy&#10;cy9kb3ducmV2LnhtbFBLBQYAAAAABAAEAPUAAACMAwAAAAA=&#10;" strokeweight="2pt"/>
                <v:shape id="_x0000_s1060" type="#_x0000_t202" style="position:absolute;left:8477;top:5905;width:7264;height:2812;rotation:-3945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g8YA&#10;AADbAAAADwAAAGRycy9kb3ducmV2LnhtbESPQWvCQBSE70L/w/IKXkQ3Bgyaugm1paUiWGp76e2R&#10;fU2C2bchu8b4792C4HGYmW+YdT6YRvTUudqygvksAkFcWF1zqeDn+226BOE8ssbGMim4kIM8exit&#10;MdX2zF/UH3wpAoRdigoq79tUSldUZNDNbEscvD/bGfRBdqXUHZ4D3DQyjqJEGqw5LFTY0ktFxfFw&#10;Mgqa3XHx/rl/jZPfVdRvcbJfbuKJUuPH4fkJhKfB38O39odWkMT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g8YAAADbAAAADwAAAAAAAAAAAAAAAACYAgAAZHJz&#10;L2Rvd25yZXYueG1sUEsFBgAAAAAEAAQA9QAAAIsDAAAAAA==&#10;" fillcolor="white [3201]"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9</w:t>
                        </w:r>
                        <w:r w:rsidRPr="00DC5417">
                          <w:rPr>
                            <w:b/>
                            <w:sz w:val="18"/>
                            <w:szCs w:val="18"/>
                          </w:rPr>
                          <w:t>H</w:t>
                        </w:r>
                        <w:r w:rsidRPr="00DC5417">
                          <w:rPr>
                            <w:b/>
                            <w:sz w:val="18"/>
                            <w:szCs w:val="18"/>
                            <w:vertAlign w:val="subscript"/>
                          </w:rPr>
                          <w:t>20</w:t>
                        </w:r>
                      </w:p>
                    </w:txbxContent>
                  </v:textbox>
                </v:shape>
                <v:shape id="Textfeld 63" o:spid="_x0000_s1061" type="#_x0000_t202" style="position:absolute;left:2857;top:190;width:12304;height:25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wv8UA&#10;AADbAAAADwAAAGRycy9kb3ducmV2LnhtbESPQWvCQBSE74X+h+UVeilmU8XQRlcpUotXo9R6e2Sf&#10;STD7Nma3Mfrr3YLQ4zAz3zDTeW9q0VHrKssKXqMYBHFudcWFgu1mOXgD4TyyxtoyKbiQg/ns8WGK&#10;qbZnXlOX+UIECLsUFZTeN6mULi/JoItsQxy8g20N+iDbQuoWzwFuajmM40QarDgslNjQoqT8mP0a&#10;Bdddl51+9uvh98vy3fdj+5VcP41Sz0/9xwSEp97/h+/tlVaQjODv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HC/xQAAANsAAAAPAAAAAAAAAAAAAAAAAJgCAABkcnMv&#10;ZG93bnJldi54bWxQSwUGAAAAAAQABAD1AAAAigMAAAAA&#10;" stroked="f">
                  <v:textbox>
                    <w:txbxContent>
                      <w:p w:rsidR="00B03712" w:rsidRPr="00DC5417" w:rsidRDefault="00B03712" w:rsidP="0092473E">
                        <w:pPr>
                          <w:jc w:val="center"/>
                          <w:rPr>
                            <w:b/>
                            <w:sz w:val="18"/>
                            <w:szCs w:val="18"/>
                            <w:vertAlign w:val="subscript"/>
                          </w:rPr>
                        </w:pPr>
                        <w:r w:rsidRPr="00DC5417">
                          <w:rPr>
                            <w:b/>
                            <w:sz w:val="18"/>
                            <w:szCs w:val="18"/>
                          </w:rPr>
                          <w:t>CH</w:t>
                        </w:r>
                        <w:r w:rsidRPr="00DC5417">
                          <w:rPr>
                            <w:b/>
                            <w:sz w:val="18"/>
                            <w:szCs w:val="18"/>
                            <w:vertAlign w:val="subscript"/>
                          </w:rPr>
                          <w:t>4</w:t>
                        </w:r>
                      </w:p>
                      <w:p w:rsidR="00B03712" w:rsidRPr="00DC5417" w:rsidRDefault="00B03712" w:rsidP="0092473E">
                        <w:pPr>
                          <w:rPr>
                            <w:b/>
                            <w:sz w:val="18"/>
                            <w:szCs w:val="18"/>
                            <w:vertAlign w:val="subscript"/>
                          </w:rPr>
                        </w:pPr>
                      </w:p>
                    </w:txbxContent>
                  </v:textbox>
                </v:shape>
                <v:shape id="_x0000_s1062" type="#_x0000_t202" style="position:absolute;left:2571;top:6381;width:7817;height:2889;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bqMEA&#10;AADcAAAADwAAAGRycy9kb3ducmV2LnhtbESPQYvCMBSE7wv+h/AEb2uqgmg1iijanoSt4vnRPNti&#10;81KaqPXfG0HY4zAz3zDLdWdq8aDWVZYVjIYRCOLc6ooLBefT/ncGwnlkjbVlUvAiB+tV72eJsbZP&#10;/qNH5gsRIOxiVFB638RSurwkg25oG+LgXW1r0AfZFlK3+AxwU8txFE2lwYrDQokNbUvKb9ndKKgK&#10;Fx13aaqTRCcXfs0uk40/KDXod5sFCE+d/w9/26lWMJ+M4HM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2m6jBAAAA3AAAAA8AAAAAAAAAAAAAAAAAmAIAAGRycy9kb3du&#10;cmV2LnhtbFBLBQYAAAAABAAEAPUAAACGAwAAAAA=&#10;" fillcolor="window" stroked="f">
                  <v:textbox>
                    <w:txbxContent>
                      <w:p w:rsidR="00B03712" w:rsidRPr="00DC5417" w:rsidRDefault="00B03712" w:rsidP="0092473E">
                        <w:pPr>
                          <w:jc w:val="center"/>
                          <w:rPr>
                            <w:b/>
                            <w:sz w:val="18"/>
                            <w:szCs w:val="18"/>
                          </w:rPr>
                        </w:pPr>
                        <w:r w:rsidRPr="00DC5417">
                          <w:rPr>
                            <w:b/>
                            <w:sz w:val="18"/>
                            <w:szCs w:val="18"/>
                          </w:rPr>
                          <w:t>Hexan</w:t>
                        </w:r>
                      </w:p>
                    </w:txbxContent>
                  </v:textbox>
                </v:shape>
              </v:group>
            </w:pict>
          </mc:Fallback>
        </mc:AlternateContent>
      </w:r>
    </w:p>
    <w:p w:rsidR="007A3DBD" w:rsidRDefault="007A3DBD" w:rsidP="00741FCF"/>
    <w:p w:rsidR="007A3DBD" w:rsidRPr="00EF6D3D" w:rsidRDefault="007A3DBD" w:rsidP="00741FCF"/>
    <w:p w:rsidR="0092473E" w:rsidRDefault="0092473E" w:rsidP="0092473E">
      <w:pPr>
        <w:pStyle w:val="Textkrper"/>
        <w:rPr>
          <w:lang w:eastAsia="en-US"/>
        </w:rPr>
      </w:pPr>
    </w:p>
    <w:p w:rsidR="0092473E" w:rsidRPr="00DC674C" w:rsidRDefault="0092473E" w:rsidP="0092473E">
      <w:r>
        <w:rPr>
          <w:noProof/>
          <w:lang w:eastAsia="de-DE"/>
        </w:rPr>
        <mc:AlternateContent>
          <mc:Choice Requires="wpg">
            <w:drawing>
              <wp:anchor distT="0" distB="0" distL="114300" distR="114300" simplePos="0" relativeHeight="251732992" behindDoc="0" locked="0" layoutInCell="1" allowOverlap="1" wp14:anchorId="59AF6193" wp14:editId="383F39F7">
                <wp:simplePos x="0" y="0"/>
                <wp:positionH relativeFrom="column">
                  <wp:posOffset>1376045</wp:posOffset>
                </wp:positionH>
                <wp:positionV relativeFrom="paragraph">
                  <wp:posOffset>56515</wp:posOffset>
                </wp:positionV>
                <wp:extent cx="1828800" cy="1581785"/>
                <wp:effectExtent l="19050" t="19050" r="38100" b="18415"/>
                <wp:wrapNone/>
                <wp:docPr id="932" name="Gruppieren 932"/>
                <wp:cNvGraphicFramePr/>
                <a:graphic xmlns:a="http://schemas.openxmlformats.org/drawingml/2006/main">
                  <a:graphicData uri="http://schemas.microsoft.com/office/word/2010/wordprocessingGroup">
                    <wpg:wgp>
                      <wpg:cNvGrpSpPr/>
                      <wpg:grpSpPr>
                        <a:xfrm>
                          <a:off x="0" y="0"/>
                          <a:ext cx="1828800" cy="1581785"/>
                          <a:chOff x="0" y="0"/>
                          <a:chExt cx="1828800" cy="1581785"/>
                        </a:xfrm>
                      </wpg:grpSpPr>
                      <wps:wsp>
                        <wps:cNvPr id="933" name="AutoShape 2"/>
                        <wps:cNvSpPr>
                          <a:spLocks noChangeArrowheads="1"/>
                        </wps:cNvSpPr>
                        <wps:spPr bwMode="auto">
                          <a:xfrm>
                            <a:off x="0" y="0"/>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34" name="Text Box 70"/>
                        <wps:cNvSpPr txBox="1">
                          <a:spLocks noChangeArrowheads="1"/>
                        </wps:cNvSpPr>
                        <wps:spPr bwMode="auto">
                          <a:xfrm>
                            <a:off x="266700" y="1266825"/>
                            <a:ext cx="1295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712" w:rsidRPr="00DC5417" w:rsidRDefault="00B03712" w:rsidP="0092473E">
                              <w:pPr>
                                <w:jc w:val="center"/>
                                <w:rPr>
                                  <w:b/>
                                  <w:sz w:val="18"/>
                                  <w:szCs w:val="18"/>
                                </w:rPr>
                              </w:pPr>
                              <w:r w:rsidRPr="00DC5417">
                                <w:rPr>
                                  <w:b/>
                                  <w:sz w:val="18"/>
                                  <w:szCs w:val="18"/>
                                </w:rPr>
                                <w:t>Methan</w:t>
                              </w:r>
                            </w:p>
                          </w:txbxContent>
                        </wps:txbx>
                        <wps:bodyPr rot="0" vert="horz" wrap="square" lIns="91440" tIns="45720" rIns="91440" bIns="45720" anchor="t" anchorCtr="0" upright="1">
                          <a:noAutofit/>
                        </wps:bodyPr>
                      </wps:wsp>
                    </wpg:wgp>
                  </a:graphicData>
                </a:graphic>
              </wp:anchor>
            </w:drawing>
          </mc:Choice>
          <mc:Fallback>
            <w:pict>
              <v:group id="Gruppieren 932" o:spid="_x0000_s1063" style="position:absolute;margin-left:108.35pt;margin-top:4.45pt;width:2in;height:124.55pt;z-index:251732992"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">
                <v:shape id="AutoShape 2" o:spid="_x0000_s1064" type="#_x0000_t5" style="position:absolute;width:18288;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sH8UA&#10;AADcAAAADwAAAGRycy9kb3ducmV2LnhtbESPQWvCQBSE7wX/w/IEb83GWopGV7GCYNtD0YjnZ/aZ&#10;RLNvQ3ZN4r/vFgo9DjPzDbNY9aYSLTWutKxgHMUgiDOrS84VHNPt8xSE88gaK8uk4EEOVsvB0wIT&#10;bTveU3vwuQgQdgkqKLyvEyldVpBBF9maOHgX2xj0QTa51A12AW4q+RLHb9JgyWGhwJo2BWW3w90o&#10;OD1Yvx+nn1/nU8omu33b68f2VanRsF/PQXjq/X/4r73TCmaTC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CwfxQAAANwAAAAPAAAAAAAAAAAAAAAAAJgCAABkcnMv&#10;ZG93bnJldi54bWxQSwUGAAAAAAQABAD1AAAAigMAAAAA&#10;" strokeweight="2pt"/>
                <v:shape id="Text Box 70" o:spid="_x0000_s1065" type="#_x0000_t202" style="position:absolute;left:2667;top:12668;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B03712" w:rsidRPr="00DC5417" w:rsidRDefault="00B03712" w:rsidP="0092473E">
                        <w:pPr>
                          <w:jc w:val="center"/>
                          <w:rPr>
                            <w:b/>
                            <w:sz w:val="18"/>
                            <w:szCs w:val="18"/>
                          </w:rPr>
                        </w:pPr>
                        <w:r w:rsidRPr="00DC5417">
                          <w:rPr>
                            <w:b/>
                            <w:sz w:val="18"/>
                            <w:szCs w:val="18"/>
                          </w:rPr>
                          <w:t>Methan</w:t>
                        </w:r>
                      </w:p>
                    </w:txbxContent>
                  </v:textbox>
                </v:shape>
              </v:group>
            </w:pict>
          </mc:Fallback>
        </mc:AlternateContent>
      </w:r>
    </w:p>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r>
        <w:rPr>
          <w:noProof/>
          <w:lang w:eastAsia="de-DE"/>
        </w:rPr>
        <mc:AlternateContent>
          <mc:Choice Requires="wpg">
            <w:drawing>
              <wp:anchor distT="0" distB="0" distL="114300" distR="114300" simplePos="0" relativeHeight="251729920" behindDoc="0" locked="0" layoutInCell="1" allowOverlap="1" wp14:anchorId="6C9F9258" wp14:editId="40BE1D19">
                <wp:simplePos x="0" y="0"/>
                <wp:positionH relativeFrom="column">
                  <wp:posOffset>3445510</wp:posOffset>
                </wp:positionH>
                <wp:positionV relativeFrom="paragraph">
                  <wp:posOffset>71755</wp:posOffset>
                </wp:positionV>
                <wp:extent cx="1828800" cy="1579880"/>
                <wp:effectExtent l="0" t="294640" r="372110" b="0"/>
                <wp:wrapNone/>
                <wp:docPr id="1" name="Gruppieren 1"/>
                <wp:cNvGraphicFramePr/>
                <a:graphic xmlns:a="http://schemas.openxmlformats.org/drawingml/2006/main">
                  <a:graphicData uri="http://schemas.microsoft.com/office/word/2010/wordprocessingGroup">
                    <wpg:wgp>
                      <wpg:cNvGrpSpPr/>
                      <wpg:grpSpPr>
                        <a:xfrm rot="14476299">
                          <a:off x="0" y="0"/>
                          <a:ext cx="1828800" cy="1579880"/>
                          <a:chOff x="0" y="0"/>
                          <a:chExt cx="1828800" cy="1581785"/>
                        </a:xfrm>
                      </wpg:grpSpPr>
                      <wps:wsp>
                        <wps:cNvPr id="2" name="AutoShape 35"/>
                        <wps:cNvSpPr>
                          <a:spLocks noChangeArrowheads="1"/>
                        </wps:cNvSpPr>
                        <wps:spPr bwMode="auto">
                          <a:xfrm>
                            <a:off x="0" y="0"/>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 name="Textfeld 2"/>
                        <wps:cNvSpPr txBox="1">
                          <a:spLocks noChangeArrowheads="1"/>
                        </wps:cNvSpPr>
                        <wps:spPr bwMode="auto">
                          <a:xfrm rot="7203308">
                            <a:off x="285750" y="685800"/>
                            <a:ext cx="772160" cy="28575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7</w:t>
                              </w:r>
                              <w:r w:rsidRPr="00DC5417">
                                <w:rPr>
                                  <w:b/>
                                  <w:sz w:val="18"/>
                                  <w:szCs w:val="18"/>
                                </w:rPr>
                                <w:t>H</w:t>
                              </w:r>
                              <w:r w:rsidRPr="00DC5417">
                                <w:rPr>
                                  <w:b/>
                                  <w:sz w:val="18"/>
                                  <w:szCs w:val="18"/>
                                  <w:vertAlign w:val="subscript"/>
                                </w:rPr>
                                <w:t>16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pieren 1" o:spid="_x0000_s1066" style="position:absolute;margin-left:271.3pt;margin-top:5.65pt;width:2in;height:124.4pt;rotation:-7780981fd;z-index:251729920;mso-height-relative:margin"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">
                <v:shape id="AutoShape 35" o:spid="_x0000_s1067" type="#_x0000_t5" style="position:absolute;width:18288;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7AcMA&#10;AADaAAAADwAAAGRycy9kb3ducmV2LnhtbESPQWvCQBSE7wX/w/KE3urGUETSbKQKAdsepFE8v2Zf&#10;k9Ts25DdJvHfu0Khx2FmvmHSzWRaMVDvGssKlosIBHFpdcOVgtMxf1qDcB5ZY2uZFFzJwSabPaSY&#10;aDvyJw2Fr0SAsEtQQe19l0jpypoMuoXtiIP3bXuDPsi+krrHMcBNK+MoWkmDDYeFGjva1VReil+j&#10;4HxlvT2t3z++zkc25eVgf97yZ6Ue59PrCwhPk/8P/7X3WkEM9yvhBs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D7AcMAAADaAAAADwAAAAAAAAAAAAAAAACYAgAAZHJzL2Rv&#10;d25yZXYueG1sUEsFBgAAAAAEAAQA9QAAAIgDAAAAAA==&#10;" strokeweight="2pt"/>
                <v:shape id="_x0000_s1068" type="#_x0000_t202" style="position:absolute;left:2857;top:6857;width:7722;height:2858;rotation:78679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sIA&#10;AADaAAAADwAAAGRycy9kb3ducmV2LnhtbESPQWvCQBSE7wX/w/KEXkrdJEWR6CpBKM3RRi+9PbLP&#10;JCb7NmRXk/57t1DwOMzMN8x2P5lO3GlwjWUF8SICQVxa3XCl4Hz6fF+DcB5ZY2eZFPySg/1u9rLF&#10;VNuRv+le+EoECLsUFdTe96mUrqzJoFvYnjh4FzsY9EEOldQDjgFuOplE0UoabDgs1NjToaayLW5G&#10;QbM8vGGb5T9f1zhp7Sk+4rrLlHqdT9kGhKfJP8P/7Vwr+IC/K+EG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9GwgAAANoAAAAPAAAAAAAAAAAAAAAAAJgCAABkcnMvZG93&#10;bnJldi54bWxQSwUGAAAAAAQABAD1AAAAhwM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7</w:t>
                        </w:r>
                        <w:r w:rsidRPr="00DC5417">
                          <w:rPr>
                            <w:b/>
                            <w:sz w:val="18"/>
                            <w:szCs w:val="18"/>
                          </w:rPr>
                          <w:t>H</w:t>
                        </w:r>
                        <w:r w:rsidRPr="00DC5417">
                          <w:rPr>
                            <w:b/>
                            <w:sz w:val="18"/>
                            <w:szCs w:val="18"/>
                            <w:vertAlign w:val="subscript"/>
                          </w:rPr>
                          <w:t>16</w:t>
                        </w:r>
                      </w:p>
                    </w:txbxContent>
                  </v:textbox>
                </v:shape>
              </v:group>
            </w:pict>
          </mc:Fallback>
        </mc:AlternateContent>
      </w:r>
    </w:p>
    <w:p w:rsidR="0092473E" w:rsidRPr="00DC674C" w:rsidRDefault="0092473E" w:rsidP="0092473E"/>
    <w:p w:rsidR="0092473E" w:rsidRPr="00DC674C" w:rsidRDefault="0092473E" w:rsidP="0092473E">
      <w:r>
        <w:rPr>
          <w:noProof/>
          <w:lang w:eastAsia="de-DE"/>
        </w:rPr>
        <mc:AlternateContent>
          <mc:Choice Requires="wpg">
            <w:drawing>
              <wp:anchor distT="0" distB="0" distL="114300" distR="114300" simplePos="0" relativeHeight="251737088" behindDoc="0" locked="0" layoutInCell="1" allowOverlap="1" wp14:anchorId="586F2DE9" wp14:editId="3C4117B7">
                <wp:simplePos x="0" y="0"/>
                <wp:positionH relativeFrom="column">
                  <wp:posOffset>1358900</wp:posOffset>
                </wp:positionH>
                <wp:positionV relativeFrom="paragraph">
                  <wp:posOffset>635</wp:posOffset>
                </wp:positionV>
                <wp:extent cx="1724025" cy="1828800"/>
                <wp:effectExtent l="0" t="0" r="223837" b="300038"/>
                <wp:wrapNone/>
                <wp:docPr id="1197" name="Gruppieren 1197"/>
                <wp:cNvGraphicFramePr/>
                <a:graphic xmlns:a="http://schemas.openxmlformats.org/drawingml/2006/main">
                  <a:graphicData uri="http://schemas.microsoft.com/office/word/2010/wordprocessingGroup">
                    <wpg:wgp>
                      <wpg:cNvGrpSpPr/>
                      <wpg:grpSpPr>
                        <a:xfrm rot="14403868">
                          <a:off x="0" y="0"/>
                          <a:ext cx="1724025" cy="1828800"/>
                          <a:chOff x="0" y="0"/>
                          <a:chExt cx="1724342" cy="1828800"/>
                        </a:xfrm>
                      </wpg:grpSpPr>
                      <wps:wsp>
                        <wps:cNvPr id="1200" name="AutoShape 8"/>
                        <wps:cNvSpPr>
                          <a:spLocks noChangeArrowheads="1"/>
                        </wps:cNvSpPr>
                        <wps:spPr bwMode="auto">
                          <a:xfrm rot="3579083">
                            <a:off x="19050" y="123507"/>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201" name="Textfeld 2"/>
                        <wps:cNvSpPr txBox="1">
                          <a:spLocks noChangeArrowheads="1"/>
                        </wps:cNvSpPr>
                        <wps:spPr bwMode="auto">
                          <a:xfrm rot="17930515">
                            <a:off x="657225" y="1056957"/>
                            <a:ext cx="705485" cy="254635"/>
                          </a:xfrm>
                          <a:prstGeom prst="rect">
                            <a:avLst/>
                          </a:prstGeom>
                          <a:solidFill>
                            <a:sysClr val="window" lastClr="FFFFFF"/>
                          </a:solidFill>
                          <a:ln w="9525">
                            <a:noFill/>
                            <a:miter lim="800000"/>
                            <a:headEnd/>
                            <a:tailEnd/>
                          </a:ln>
                          <a:effectLst/>
                        </wps:spPr>
                        <wps:txbx>
                          <w:txbxContent>
                            <w:p w:rsidR="00B03712" w:rsidRPr="00DC5417" w:rsidRDefault="00B03712" w:rsidP="0092473E">
                              <w:pPr>
                                <w:rPr>
                                  <w:b/>
                                  <w:sz w:val="18"/>
                                  <w:szCs w:val="18"/>
                                </w:rPr>
                              </w:pPr>
                              <w:r w:rsidRPr="00DC5417">
                                <w:rPr>
                                  <w:b/>
                                  <w:sz w:val="18"/>
                                  <w:szCs w:val="18"/>
                                </w:rPr>
                                <w:t>Heptan</w:t>
                              </w:r>
                            </w:p>
                          </w:txbxContent>
                        </wps:txbx>
                        <wps:bodyPr rot="0" vert="horz" wrap="square" lIns="91440" tIns="45720" rIns="91440" bIns="45720" anchor="t" anchorCtr="0">
                          <a:noAutofit/>
                        </wps:bodyPr>
                      </wps:wsp>
                      <wps:wsp>
                        <wps:cNvPr id="1202" name="Textfeld 2"/>
                        <wps:cNvSpPr txBox="1">
                          <a:spLocks noChangeArrowheads="1"/>
                        </wps:cNvSpPr>
                        <wps:spPr bwMode="auto">
                          <a:xfrm rot="3607714">
                            <a:off x="-28575" y="971232"/>
                            <a:ext cx="781685" cy="2889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Propan</w:t>
                              </w:r>
                            </w:p>
                          </w:txbxContent>
                        </wps:txbx>
                        <wps:bodyPr rot="0" vert="horz" wrap="square" lIns="91440" tIns="45720" rIns="91440" bIns="45720" anchor="t" anchorCtr="0">
                          <a:noAutofit/>
                        </wps:bodyPr>
                      </wps:wsp>
                      <wps:wsp>
                        <wps:cNvPr id="1203" name="Textfeld 2"/>
                        <wps:cNvSpPr txBox="1">
                          <a:spLocks noChangeArrowheads="1"/>
                        </wps:cNvSpPr>
                        <wps:spPr bwMode="auto">
                          <a:xfrm rot="10800000">
                            <a:off x="0" y="590232"/>
                            <a:ext cx="1331595" cy="2635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2</w:t>
                              </w:r>
                              <w:r w:rsidRPr="00DC5417">
                                <w:rPr>
                                  <w:b/>
                                  <w:sz w:val="18"/>
                                  <w:szCs w:val="18"/>
                                </w:rPr>
                                <w:t>H</w:t>
                              </w:r>
                              <w:r w:rsidRPr="00DC5417">
                                <w:rPr>
                                  <w:b/>
                                  <w:sz w:val="18"/>
                                  <w:szCs w:val="18"/>
                                  <w:vertAlign w:val="subscript"/>
                                </w:rPr>
                                <w:t>6</w:t>
                              </w:r>
                            </w:p>
                          </w:txbxContent>
                        </wps:txbx>
                        <wps:bodyPr rot="0" vert="horz" wrap="square" lIns="91440" tIns="45720" rIns="91440" bIns="45720" anchor="t" anchorCtr="0">
                          <a:noAutofit/>
                        </wps:bodyPr>
                      </wps:wsp>
                    </wpg:wgp>
                  </a:graphicData>
                </a:graphic>
              </wp:anchor>
            </w:drawing>
          </mc:Choice>
          <mc:Fallback>
            <w:pict>
              <v:group id="Gruppieren 1197" o:spid="_x0000_s1069" style="position:absolute;margin-left:107pt;margin-top:.05pt;width:135.75pt;height:2in;rotation:-7860095fd;z-index:251737088" coordsize="1724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">
                <v:shape id="AutoShape 8" o:spid="_x0000_s1070" type="#_x0000_t5" style="position:absolute;left:190;top:1235;width:18288;height:15818;rotation:39093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foMYA&#10;AADdAAAADwAAAGRycy9kb3ducmV2LnhtbESPQWvCQBCF70L/wzKF3nSjUK0xGxFLRVo8NC14HbLT&#10;bGp2NmRXTf31XUHwNsN775s32bK3jThR52vHCsajBARx6XTNlYLvr7fhCwgfkDU2jknBH3lY5g+D&#10;DFPtzvxJpyJUIkLYp6jAhNCmUvrSkEU/ci1x1H5cZzHEtauk7vAc4baRkySZSos1xwsGW1obKg/F&#10;0SrA+av53ezfzWx3eQ7J/GPV1pdKqafHfrUAEagPd/MtvdWxfkTC9Zs4gs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foMYAAADdAAAADwAAAAAAAAAAAAAAAACYAgAAZHJz&#10;L2Rvd25yZXYueG1sUEsFBgAAAAAEAAQA9QAAAIsDAAAAAA==&#10;" strokeweight="2pt"/>
                <v:shape id="_x0000_s1071" type="#_x0000_t202" style="position:absolute;left:6571;top:10570;width:7055;height:2546;rotation:-40080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xsIA&#10;AADdAAAADwAAAGRycy9kb3ducmV2LnhtbESPwWrDMBBE74X+g9hCbo2cFIrrWA4hkOBr3X7AYm1t&#10;IWtlLMV2/r4KFHrbZWbnzZbH1Q1ipikYzwp22wwEceu14U7B99flNQcRIrLGwTMpuFOAY/X8VGKh&#10;/cKfNDexEymEQ4EK+hjHQsrQ9uQwbP1InLQfPzmMaZ06qSdcUrgb5D7L3qVDw4nQ40jnnlrb3FyC&#10;mPpjnm91Tnaw7s0strsGq9TmZT0dQERa47/577rWqf4+28HjmzS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ILGwgAAAN0AAAAPAAAAAAAAAAAAAAAAAJgCAABkcnMvZG93&#10;bnJldi54bWxQSwUGAAAAAAQABAD1AAAAhwMAAAAA&#10;" fillcolor="window" stroked="f">
                  <v:textbox>
                    <w:txbxContent>
                      <w:p w:rsidR="00B03712" w:rsidRPr="00DC5417" w:rsidRDefault="00B03712" w:rsidP="0092473E">
                        <w:pPr>
                          <w:rPr>
                            <w:b/>
                            <w:sz w:val="18"/>
                            <w:szCs w:val="18"/>
                          </w:rPr>
                        </w:pPr>
                        <w:r w:rsidRPr="00DC5417">
                          <w:rPr>
                            <w:b/>
                            <w:sz w:val="18"/>
                            <w:szCs w:val="18"/>
                          </w:rPr>
                          <w:t>Heptan</w:t>
                        </w:r>
                      </w:p>
                    </w:txbxContent>
                  </v:textbox>
                </v:shape>
                <v:shape id="_x0000_s1072" type="#_x0000_t202" style="position:absolute;left:-286;top:9712;width:7817;height:2889;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bAsIA&#10;AADdAAAADwAAAGRycy9kb3ducmV2LnhtbERPTWvCQBC9F/wPywi91V0jlBBdJSg1ORWaFs9DdkyC&#10;2dmQ3cb477uFQm/zeJ+zO8y2FxONvnOsYb1SIIhrZzpuNHx9vr2kIHxANtg7Jg0P8nDYL552mBl3&#10;5w+aqtCIGMI+Qw1tCEMmpa9bsuhXbiCO3NWNFkOEYyPNiPcYbnuZKPUqLXYcG1oc6NhSfau+rYau&#10;8er9VJamKExx4Ud62eThrPXzcs63IALN4V/85y5NnJ+oBH6/i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tsCwgAAAN0AAAAPAAAAAAAAAAAAAAAAAJgCAABkcnMvZG93&#10;bnJldi54bWxQSwUGAAAAAAQABAD1AAAAhwMAAAAA&#10;" fillcolor="window" stroked="f">
                  <v:textbox>
                    <w:txbxContent>
                      <w:p w:rsidR="00B03712" w:rsidRPr="00DC5417" w:rsidRDefault="00B03712" w:rsidP="0092473E">
                        <w:pPr>
                          <w:jc w:val="center"/>
                          <w:rPr>
                            <w:b/>
                            <w:sz w:val="18"/>
                            <w:szCs w:val="18"/>
                          </w:rPr>
                        </w:pPr>
                        <w:r w:rsidRPr="00DC5417">
                          <w:rPr>
                            <w:b/>
                            <w:sz w:val="18"/>
                            <w:szCs w:val="18"/>
                          </w:rPr>
                          <w:t>Propan</w:t>
                        </w:r>
                      </w:p>
                    </w:txbxContent>
                  </v:textbox>
                </v:shape>
                <v:shape id="_x0000_s1073" type="#_x0000_t202" style="position:absolute;top:5902;width:13315;height:26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oMMA&#10;AADdAAAADwAAAGRycy9kb3ducmV2LnhtbERP32vCMBB+H/g/hBN8m6mKY3SmZQiCCD7UOdC3o7k1&#10;Zc2lJLHW/34ZDPZ2H9/P25Sj7cRAPrSOFSzmGQji2umWGwXnj93zK4gQkTV2jknBgwKUxeRpg7l2&#10;d65oOMVGpBAOOSowMfa5lKE2ZDHMXU+cuC/nLcYEfSO1x3sKt51cZtmLtNhyajDY09ZQ/X26WQXN&#10;2l+GKpxXtfnsFwdZrY9muCo1m47vbyAijfFf/Ofe6zR/ma3g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yoMMAAADdAAAADwAAAAAAAAAAAAAAAACYAgAAZHJzL2Rv&#10;d25yZXYueG1sUEsFBgAAAAAEAAQA9QAAAIgDA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2</w:t>
                        </w:r>
                        <w:r w:rsidRPr="00DC5417">
                          <w:rPr>
                            <w:b/>
                            <w:sz w:val="18"/>
                            <w:szCs w:val="18"/>
                          </w:rPr>
                          <w:t>H</w:t>
                        </w:r>
                        <w:r w:rsidRPr="00DC5417">
                          <w:rPr>
                            <w:b/>
                            <w:sz w:val="18"/>
                            <w:szCs w:val="18"/>
                            <w:vertAlign w:val="subscript"/>
                          </w:rPr>
                          <w:t>6</w:t>
                        </w:r>
                      </w:p>
                    </w:txbxContent>
                  </v:textbox>
                </v:shape>
              </v:group>
            </w:pict>
          </mc:Fallback>
        </mc:AlternateContent>
      </w:r>
    </w:p>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r>
        <w:rPr>
          <w:noProof/>
          <w:lang w:eastAsia="de-DE"/>
        </w:rPr>
        <mc:AlternateContent>
          <mc:Choice Requires="wpg">
            <w:drawing>
              <wp:anchor distT="0" distB="0" distL="114300" distR="114300" simplePos="0" relativeHeight="251731968" behindDoc="0" locked="0" layoutInCell="1" allowOverlap="1" wp14:anchorId="283799AE" wp14:editId="780F65A6">
                <wp:simplePos x="0" y="0"/>
                <wp:positionH relativeFrom="column">
                  <wp:posOffset>317500</wp:posOffset>
                </wp:positionH>
                <wp:positionV relativeFrom="paragraph">
                  <wp:posOffset>128905</wp:posOffset>
                </wp:positionV>
                <wp:extent cx="1828800" cy="1581785"/>
                <wp:effectExtent l="390207" t="314643" r="0" b="0"/>
                <wp:wrapNone/>
                <wp:docPr id="1204" name="Gruppieren 1204"/>
                <wp:cNvGraphicFramePr/>
                <a:graphic xmlns:a="http://schemas.openxmlformats.org/drawingml/2006/main">
                  <a:graphicData uri="http://schemas.microsoft.com/office/word/2010/wordprocessingGroup">
                    <wpg:wgp>
                      <wpg:cNvGrpSpPr/>
                      <wpg:grpSpPr>
                        <a:xfrm rot="7315641">
                          <a:off x="0" y="0"/>
                          <a:ext cx="1828800" cy="1581785"/>
                          <a:chOff x="0" y="0"/>
                          <a:chExt cx="1828800" cy="1581785"/>
                        </a:xfrm>
                      </wpg:grpSpPr>
                      <wps:wsp>
                        <wps:cNvPr id="1209" name="AutoShape 27"/>
                        <wps:cNvSpPr>
                          <a:spLocks noChangeArrowheads="1"/>
                        </wps:cNvSpPr>
                        <wps:spPr bwMode="auto">
                          <a:xfrm>
                            <a:off x="0" y="0"/>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210" name="Textfeld 2"/>
                        <wps:cNvSpPr txBox="1">
                          <a:spLocks noChangeArrowheads="1"/>
                        </wps:cNvSpPr>
                        <wps:spPr bwMode="auto">
                          <a:xfrm rot="14423874">
                            <a:off x="542925" y="695325"/>
                            <a:ext cx="1255164" cy="43307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4</w:t>
                              </w:r>
                              <w:r w:rsidRPr="00DC5417">
                                <w:rPr>
                                  <w:b/>
                                  <w:sz w:val="18"/>
                                  <w:szCs w:val="18"/>
                                </w:rPr>
                                <w:t>H</w:t>
                              </w:r>
                              <w:r w:rsidRPr="00DC5417">
                                <w:rPr>
                                  <w:b/>
                                  <w:sz w:val="18"/>
                                  <w:szCs w:val="18"/>
                                  <w:vertAlign w:val="subscript"/>
                                </w:rPr>
                                <w:t>10</w:t>
                              </w:r>
                            </w:p>
                          </w:txbxContent>
                        </wps:txbx>
                        <wps:bodyPr rot="0" vert="horz" wrap="square" lIns="91440" tIns="45720" rIns="91440" bIns="45720" anchor="t" anchorCtr="0">
                          <a:noAutofit/>
                        </wps:bodyPr>
                      </wps:wsp>
                    </wpg:wgp>
                  </a:graphicData>
                </a:graphic>
              </wp:anchor>
            </w:drawing>
          </mc:Choice>
          <mc:Fallback>
            <w:pict>
              <v:group id="Gruppieren 1204" o:spid="_x0000_s1074" style="position:absolute;margin-left:25pt;margin-top:10.15pt;width:2in;height:124.55pt;rotation:7990631fd;z-index:251731968"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">
                <v:shape id="AutoShape 27" o:spid="_x0000_s1075" type="#_x0000_t5" style="position:absolute;width:18288;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08QA&#10;AADdAAAADwAAAGRycy9kb3ducmV2LnhtbERPS2vCQBC+F/oflin01myUIjbNRlQQ+jhIE/E8zY5J&#10;NDsbsltN/r1bELzNx/ecdDGYVpypd41lBZMoBkFcWt1wpWBXbF7mIJxH1thaJgUjOVhkjw8pJtpe&#10;+IfOua9ECGGXoILa+y6R0pU1GXSR7YgDd7C9QR9gX0nd4yWEm1ZO43gmDTYcGmrsaF1Tecr/jIL9&#10;yHq1m399/+4LNuVpa4+fm1elnp+G5TsIT4O/i2/uDx3mT+M3+P8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GNPEAAAA3QAAAA8AAAAAAAAAAAAAAAAAmAIAAGRycy9k&#10;b3ducmV2LnhtbFBLBQYAAAAABAAEAPUAAACJAwAAAAA=&#10;" strokeweight="2pt"/>
                <v:shape id="_x0000_s1076" type="#_x0000_t202" style="position:absolute;left:5429;top:6952;width:12552;height:4331;rotation:-78382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UBcUA&#10;AADdAAAADwAAAGRycy9kb3ducmV2LnhtbESPQWvDMAyF74X9B6PBLmV12kMpWd2yDQK99NBu5Cxi&#10;LQ6L5cx203S/fjoMepN4T+992u4n36uRYuoCG1guClDETbAdtwY+P6rnDaiUkS32gcnAjRLsdw+z&#10;LZY2XPlE4zm3SkI4lWjA5TyUWqfGkce0CAOxaF8hesyyxlbbiFcJ971eFcVae+xYGhwO9O6o+T5f&#10;vAE+1m+6xuPYrun3cvrxVXTzypinx+n1BVSmKd/N/9cHK/irpfDLNzKC3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dQFxQAAAN0AAAAPAAAAAAAAAAAAAAAAAJgCAABkcnMv&#10;ZG93bnJldi54bWxQSwUGAAAAAAQABAD1AAAAigM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4</w:t>
                        </w:r>
                        <w:r w:rsidRPr="00DC5417">
                          <w:rPr>
                            <w:b/>
                            <w:sz w:val="18"/>
                            <w:szCs w:val="18"/>
                          </w:rPr>
                          <w:t>H</w:t>
                        </w:r>
                        <w:r w:rsidRPr="00DC5417">
                          <w:rPr>
                            <w:b/>
                            <w:sz w:val="18"/>
                            <w:szCs w:val="18"/>
                            <w:vertAlign w:val="subscript"/>
                          </w:rPr>
                          <w:t>10</w:t>
                        </w:r>
                      </w:p>
                    </w:txbxContent>
                  </v:textbox>
                </v:shape>
              </v:group>
            </w:pict>
          </mc:Fallback>
        </mc:AlternateContent>
      </w:r>
    </w:p>
    <w:p w:rsidR="0092473E" w:rsidRPr="00DC674C" w:rsidRDefault="0092473E" w:rsidP="0092473E"/>
    <w:p w:rsidR="0092473E" w:rsidRPr="00DC674C" w:rsidRDefault="0092473E" w:rsidP="0092473E">
      <w:r>
        <w:rPr>
          <w:noProof/>
          <w:lang w:eastAsia="de-DE"/>
        </w:rPr>
        <mc:AlternateContent>
          <mc:Choice Requires="wpg">
            <w:drawing>
              <wp:anchor distT="0" distB="0" distL="114300" distR="114300" simplePos="0" relativeHeight="251735040" behindDoc="0" locked="0" layoutInCell="1" allowOverlap="1" wp14:anchorId="01BB8F6A" wp14:editId="13797D99">
                <wp:simplePos x="0" y="0"/>
                <wp:positionH relativeFrom="column">
                  <wp:posOffset>2981382</wp:posOffset>
                </wp:positionH>
                <wp:positionV relativeFrom="paragraph">
                  <wp:posOffset>30177</wp:posOffset>
                </wp:positionV>
                <wp:extent cx="1828800" cy="1581785"/>
                <wp:effectExtent l="0" t="0" r="371158" b="314007"/>
                <wp:wrapNone/>
                <wp:docPr id="1211" name="Gruppieren 1211"/>
                <wp:cNvGraphicFramePr/>
                <a:graphic xmlns:a="http://schemas.openxmlformats.org/drawingml/2006/main">
                  <a:graphicData uri="http://schemas.microsoft.com/office/word/2010/wordprocessingGroup">
                    <wpg:wgp>
                      <wpg:cNvGrpSpPr/>
                      <wpg:grpSpPr>
                        <a:xfrm rot="17965469">
                          <a:off x="0" y="0"/>
                          <a:ext cx="1828800" cy="1581785"/>
                          <a:chOff x="0" y="0"/>
                          <a:chExt cx="1828800" cy="1581785"/>
                        </a:xfrm>
                      </wpg:grpSpPr>
                      <wps:wsp>
                        <wps:cNvPr id="1212" name="AutoShape 8"/>
                        <wps:cNvSpPr>
                          <a:spLocks noChangeArrowheads="1"/>
                        </wps:cNvSpPr>
                        <wps:spPr bwMode="auto">
                          <a:xfrm>
                            <a:off x="0" y="0"/>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213" name="Textfeld 2"/>
                        <wps:cNvSpPr txBox="1">
                          <a:spLocks noChangeArrowheads="1"/>
                        </wps:cNvSpPr>
                        <wps:spPr bwMode="auto">
                          <a:xfrm rot="7217445">
                            <a:off x="152400" y="828675"/>
                            <a:ext cx="953500" cy="27305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proofErr w:type="spellStart"/>
                              <w:r w:rsidRPr="00DC5417">
                                <w:rPr>
                                  <w:b/>
                                  <w:sz w:val="18"/>
                                  <w:szCs w:val="18"/>
                                </w:rPr>
                                <w:t>Nonan</w:t>
                              </w:r>
                              <w:proofErr w:type="spellEnd"/>
                            </w:p>
                          </w:txbxContent>
                        </wps:txbx>
                        <wps:bodyPr rot="0" vert="horz" wrap="square" lIns="91440" tIns="45720" rIns="91440" bIns="45720" anchor="t" anchorCtr="0">
                          <a:noAutofit/>
                        </wps:bodyPr>
                      </wps:wsp>
                      <wps:wsp>
                        <wps:cNvPr id="1214" name="Textfeld 2"/>
                        <wps:cNvSpPr txBox="1">
                          <a:spLocks noChangeArrowheads="1"/>
                        </wps:cNvSpPr>
                        <wps:spPr bwMode="auto">
                          <a:xfrm>
                            <a:off x="266700" y="1266825"/>
                            <a:ext cx="1003300" cy="22796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Ethan</w:t>
                              </w:r>
                            </w:p>
                          </w:txbxContent>
                        </wps:txbx>
                        <wps:bodyPr rot="0" vert="horz" wrap="square" lIns="91440" tIns="45720" rIns="91440" bIns="45720" anchor="t" anchorCtr="0">
                          <a:noAutofit/>
                        </wps:bodyPr>
                      </wps:wsp>
                    </wpg:wgp>
                  </a:graphicData>
                </a:graphic>
              </wp:anchor>
            </w:drawing>
          </mc:Choice>
          <mc:Fallback>
            <w:pict>
              <v:group id="Gruppieren 1211" o:spid="_x0000_s1077" style="position:absolute;margin-left:234.75pt;margin-top:2.4pt;width:2in;height:124.55pt;rotation:-3969877fd;z-index:251735040"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">
                <v:shape id="AutoShape 8" o:spid="_x0000_s1078" type="#_x0000_t5" style="position:absolute;width:18288;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cf8MA&#10;AADdAAAADwAAAGRycy9kb3ducmV2LnhtbERPS2vCQBC+F/wPywi91Y2hFImuokLAx6FUxfOYnSap&#10;2dmQXfP4991Cwdt8fM9ZrHpTiZYaV1pWMJ1EIIgzq0vOFVzO6dsMhPPIGivLpGAgB6vl6GWBibYd&#10;f1F78rkIIewSVFB4XydSuqwgg25ia+LAfdvGoA+wyaVusAvhppJxFH1IgyWHhgJr2haU3U8Po+A6&#10;sN5cZofj7Xpmk90/7c8+fVfqddyv5yA89f4p/nfvdJgfT2P4+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Ucf8MAAADdAAAADwAAAAAAAAAAAAAAAACYAgAAZHJzL2Rv&#10;d25yZXYueG1sUEsFBgAAAAAEAAQA9QAAAIgDAAAAAA==&#10;" strokeweight="2pt"/>
                <v:shape id="_x0000_s1079" type="#_x0000_t202" style="position:absolute;left:1523;top:8287;width:9535;height:2730;rotation:78833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Q7MQA&#10;AADdAAAADwAAAGRycy9kb3ducmV2LnhtbERPTWvCQBC9C/0PyxS86cYoElI3obQIHvRQG2iPQ3aa&#10;Dc3OptlV0/56tyB4m8f7nE052k6cafCtYwWLeQKCuHa65UZB9b6dZSB8QNbYOSYFv+ShLB4mG8y1&#10;u/AbnY+hETGEfY4KTAh9LqWvDVn0c9cTR+7LDRZDhEMj9YCXGG47mSbJWlpsOTYY7OnFUP19PFkF&#10;SVqFT3da/WWZ/xlfzWG//zh4paaP4/MTiEBjuItv7p2O89PFEv6/iS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UOzEAAAA3QAAAA8AAAAAAAAAAAAAAAAAmAIAAGRycy9k&#10;b3ducmV2LnhtbFBLBQYAAAAABAAEAPUAAACJAwAAAAA=&#10;" fillcolor="window" stroked="f">
                  <v:textbox>
                    <w:txbxContent>
                      <w:p w:rsidR="00B03712" w:rsidRPr="00DC5417" w:rsidRDefault="00B03712" w:rsidP="0092473E">
                        <w:pPr>
                          <w:jc w:val="center"/>
                          <w:rPr>
                            <w:b/>
                            <w:sz w:val="18"/>
                            <w:szCs w:val="18"/>
                          </w:rPr>
                        </w:pPr>
                        <w:proofErr w:type="spellStart"/>
                        <w:r w:rsidRPr="00DC5417">
                          <w:rPr>
                            <w:b/>
                            <w:sz w:val="18"/>
                            <w:szCs w:val="18"/>
                          </w:rPr>
                          <w:t>Nonan</w:t>
                        </w:r>
                        <w:proofErr w:type="spellEnd"/>
                      </w:p>
                    </w:txbxContent>
                  </v:textbox>
                </v:shape>
                <v:shape id="_x0000_s1080" type="#_x0000_t202" style="position:absolute;left:2667;top:12668;width:1003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ZlsQA&#10;AADdAAAADwAAAGRycy9kb3ducmV2LnhtbERPTWvCQBC9F/oflhF6kTpRirTRVYpSqO2hGD14HLJj&#10;NpidDdk1pv++Wyj0No/3Ocv14BrVcxdqLxqmkwwUS+lNLZWG4+Ht8RlUiCSGGi+s4ZsDrFf3d0vK&#10;jb/JnvsiViqFSMhJg42xzRFDadlRmPiWJXFn3zmKCXYVmo5uKdw1OMuyOTqqJTVYanljubwUV6dh&#10;S+OhyOzutC8/Xz6wv+IBd19aP4yG1wWoyEP8F/+5302aP5s+we836QR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mZbEAAAA3QAAAA8AAAAAAAAAAAAAAAAAmAIAAGRycy9k&#10;b3ducmV2LnhtbFBLBQYAAAAABAAEAPUAAACJAwAAAAA=&#10;" fillcolor="window" stroked="f">
                  <v:textbox>
                    <w:txbxContent>
                      <w:p w:rsidR="00B03712" w:rsidRPr="00DC5417" w:rsidRDefault="00B03712" w:rsidP="0092473E">
                        <w:pPr>
                          <w:jc w:val="center"/>
                          <w:rPr>
                            <w:b/>
                            <w:sz w:val="18"/>
                            <w:szCs w:val="18"/>
                          </w:rPr>
                        </w:pPr>
                        <w:r w:rsidRPr="00DC5417">
                          <w:rPr>
                            <w:b/>
                            <w:sz w:val="18"/>
                            <w:szCs w:val="18"/>
                          </w:rPr>
                          <w:t>Ethan</w:t>
                        </w:r>
                      </w:p>
                    </w:txbxContent>
                  </v:textbox>
                </v:shape>
              </v:group>
            </w:pict>
          </mc:Fallback>
        </mc:AlternateContent>
      </w:r>
    </w:p>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r>
        <w:rPr>
          <w:noProof/>
          <w:lang w:eastAsia="de-DE"/>
        </w:rPr>
        <mc:AlternateContent>
          <mc:Choice Requires="wpg">
            <w:drawing>
              <wp:anchor distT="0" distB="0" distL="114300" distR="114300" simplePos="0" relativeHeight="251734016" behindDoc="0" locked="0" layoutInCell="1" allowOverlap="1" wp14:anchorId="36D410E1" wp14:editId="00985E5C">
                <wp:simplePos x="0" y="0"/>
                <wp:positionH relativeFrom="column">
                  <wp:posOffset>2257425</wp:posOffset>
                </wp:positionH>
                <wp:positionV relativeFrom="paragraph">
                  <wp:posOffset>41910</wp:posOffset>
                </wp:positionV>
                <wp:extent cx="1828800" cy="1581785"/>
                <wp:effectExtent l="371157" t="314643" r="0" b="0"/>
                <wp:wrapNone/>
                <wp:docPr id="1215" name="Gruppieren 1215"/>
                <wp:cNvGraphicFramePr/>
                <a:graphic xmlns:a="http://schemas.openxmlformats.org/drawingml/2006/main">
                  <a:graphicData uri="http://schemas.microsoft.com/office/word/2010/wordprocessingGroup">
                    <wpg:wgp>
                      <wpg:cNvGrpSpPr/>
                      <wpg:grpSpPr>
                        <a:xfrm rot="7217323">
                          <a:off x="0" y="0"/>
                          <a:ext cx="1828800" cy="1581785"/>
                          <a:chOff x="0" y="0"/>
                          <a:chExt cx="1828800" cy="1581785"/>
                        </a:xfrm>
                      </wpg:grpSpPr>
                      <wps:wsp>
                        <wps:cNvPr id="966" name="AutoShape 7"/>
                        <wps:cNvSpPr>
                          <a:spLocks noChangeArrowheads="1"/>
                        </wps:cNvSpPr>
                        <wps:spPr bwMode="auto">
                          <a:xfrm>
                            <a:off x="0" y="0"/>
                            <a:ext cx="1828800" cy="158178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69" name="Textfeld 2"/>
                        <wps:cNvSpPr txBox="1">
                          <a:spLocks noChangeArrowheads="1"/>
                        </wps:cNvSpPr>
                        <wps:spPr bwMode="auto">
                          <a:xfrm rot="14321459">
                            <a:off x="676275" y="876300"/>
                            <a:ext cx="1098550" cy="27178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6</w:t>
                              </w:r>
                              <w:r w:rsidRPr="00DC5417">
                                <w:rPr>
                                  <w:b/>
                                  <w:sz w:val="18"/>
                                  <w:szCs w:val="18"/>
                                </w:rPr>
                                <w:t>H</w:t>
                              </w:r>
                              <w:r w:rsidRPr="00DC5417">
                                <w:rPr>
                                  <w:b/>
                                  <w:sz w:val="18"/>
                                  <w:szCs w:val="18"/>
                                  <w:vertAlign w:val="subscript"/>
                                </w:rPr>
                                <w:t>14</w:t>
                              </w:r>
                            </w:p>
                          </w:txbxContent>
                        </wps:txbx>
                        <wps:bodyPr rot="0" vert="horz" wrap="square" lIns="91440" tIns="45720" rIns="91440" bIns="45720" anchor="t" anchorCtr="0">
                          <a:noAutofit/>
                        </wps:bodyPr>
                      </wps:wsp>
                      <wps:wsp>
                        <wps:cNvPr id="974" name="Textfeld 2"/>
                        <wps:cNvSpPr txBox="1">
                          <a:spLocks noChangeArrowheads="1"/>
                        </wps:cNvSpPr>
                        <wps:spPr bwMode="auto">
                          <a:xfrm>
                            <a:off x="561975" y="1304925"/>
                            <a:ext cx="709930" cy="23939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5</w:t>
                              </w:r>
                              <w:r w:rsidRPr="00DC5417">
                                <w:rPr>
                                  <w:b/>
                                  <w:sz w:val="18"/>
                                  <w:szCs w:val="18"/>
                                </w:rPr>
                                <w:t>H</w:t>
                              </w:r>
                              <w:r w:rsidRPr="00DC5417">
                                <w:rPr>
                                  <w:b/>
                                  <w:sz w:val="18"/>
                                  <w:szCs w:val="18"/>
                                  <w:vertAlign w:val="subscript"/>
                                </w:rPr>
                                <w:t>12</w:t>
                              </w:r>
                            </w:p>
                          </w:txbxContent>
                        </wps:txbx>
                        <wps:bodyPr rot="0" vert="horz" wrap="square" lIns="91440" tIns="45720" rIns="91440" bIns="45720" anchor="t" anchorCtr="0">
                          <a:noAutofit/>
                        </wps:bodyPr>
                      </wps:wsp>
                    </wpg:wgp>
                  </a:graphicData>
                </a:graphic>
              </wp:anchor>
            </w:drawing>
          </mc:Choice>
          <mc:Fallback>
            <w:pict>
              <v:group id="Gruppieren 1215" o:spid="_x0000_s1081" style="position:absolute;margin-left:177.75pt;margin-top:3.3pt;width:2in;height:124.55pt;rotation:7883241fd;z-index:251734016"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">
                <v:shape id="AutoShape 7" o:spid="_x0000_s1082" type="#_x0000_t5" style="position:absolute;width:18288;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gmsUA&#10;AADcAAAADwAAAGRycy9kb3ducmV2LnhtbESPT2vCQBTE7wW/w/KE3pqNpQSbuooKQtVDqYrn1+xr&#10;kpp9G7Jr/nx7Vyh4HGbmN8xs0ZtKtNS40rKCSRSDIM6sLjlXcDpuXqYgnEfWWFkmBQM5WMxHTzNM&#10;te34m9qDz0WAsEtRQeF9nUrpsoIMusjWxMH7tY1BH2STS91gF+Cmkq9xnEiDJYeFAmtaF5RdDlej&#10;4DywXp2mu/3P+cgmu3zZv+3mTanncb/8AOGp94/wf/tTK3hPErifC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KCaxQAAANwAAAAPAAAAAAAAAAAAAAAAAJgCAABkcnMv&#10;ZG93bnJldi54bWxQSwUGAAAAAAQABAD1AAAAigMAAAAA&#10;" strokeweight="2pt"/>
                <v:shape id="_x0000_s1083" type="#_x0000_t202" style="position:absolute;left:6762;top:8763;width:10985;height:2718;rotation:-79501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w+scA&#10;AADcAAAADwAAAGRycy9kb3ducmV2LnhtbESPzWsCMRTE74X+D+EVehHNWlDq1qz4taUHKa168PjY&#10;vP2gm5ewibr+901B6HGYmd8w80VvWnGhzjeWFYxHCQjiwuqGKwXHQz58BeEDssbWMim4kYdF9vgw&#10;x1TbK3/TZR8qESHsU1RQh+BSKX1Rk0E/so44eqXtDIYou0rqDq8Rblr5kiRTabDhuFCjo3VNxc/+&#10;bBS41SQfb3bb06107fuXyT8NDc5KPT/1yzcQgfrwH763P7SC2XQG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M8PrHAAAA3AAAAA8AAAAAAAAAAAAAAAAAmAIAAGRy&#10;cy9kb3ducmV2LnhtbFBLBQYAAAAABAAEAPUAAACMAw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6</w:t>
                        </w:r>
                        <w:r w:rsidRPr="00DC5417">
                          <w:rPr>
                            <w:b/>
                            <w:sz w:val="18"/>
                            <w:szCs w:val="18"/>
                          </w:rPr>
                          <w:t>H</w:t>
                        </w:r>
                        <w:r w:rsidRPr="00DC5417">
                          <w:rPr>
                            <w:b/>
                            <w:sz w:val="18"/>
                            <w:szCs w:val="18"/>
                            <w:vertAlign w:val="subscript"/>
                          </w:rPr>
                          <w:t>14</w:t>
                        </w:r>
                      </w:p>
                    </w:txbxContent>
                  </v:textbox>
                </v:shape>
                <v:shape id="_x0000_s1084" type="#_x0000_t202" style="position:absolute;left:5619;top:13049;width:710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NpcYA&#10;AADcAAAADwAAAGRycy9kb3ducmV2LnhtbESPQUvDQBSE74L/YXmCl9K+KGLbtNsiimD1IE176PGR&#10;fWaD2bchu03jv+8WCh6HmfmGWa4H16ieu1B70fAwyUCxlN7UUmnY797HM1AhkhhqvLCGPw6wXt3e&#10;LCk3/iRb7otYqQSRkJMGG2ObI4bSsqMw8S1L8n585ygm2VVoOjoluGvwMcue0VEtacFSy6+Wy9/i&#10;6DS80WgoMrs5bMuv+Sf2R9zh5lvr+7vhZQEq8hD/w9f2h9Ewnz7B5Uw6Arg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NpcYAAADcAAAADwAAAAAAAAAAAAAAAACYAgAAZHJz&#10;L2Rvd25yZXYueG1sUEsFBgAAAAAEAAQA9QAAAIsDA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5</w:t>
                        </w:r>
                        <w:r w:rsidRPr="00DC5417">
                          <w:rPr>
                            <w:b/>
                            <w:sz w:val="18"/>
                            <w:szCs w:val="18"/>
                          </w:rPr>
                          <w:t>H</w:t>
                        </w:r>
                        <w:r w:rsidRPr="00DC5417">
                          <w:rPr>
                            <w:b/>
                            <w:sz w:val="18"/>
                            <w:szCs w:val="18"/>
                            <w:vertAlign w:val="subscript"/>
                          </w:rPr>
                          <w:t>12</w:t>
                        </w:r>
                      </w:p>
                    </w:txbxContent>
                  </v:textbox>
                </v:shape>
              </v:group>
            </w:pict>
          </mc:Fallback>
        </mc:AlternateContent>
      </w:r>
    </w:p>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r>
        <w:rPr>
          <w:noProof/>
          <w:lang w:eastAsia="de-DE"/>
        </w:rPr>
        <mc:AlternateContent>
          <mc:Choice Requires="wpg">
            <w:drawing>
              <wp:anchor distT="0" distB="0" distL="114300" distR="114300" simplePos="0" relativeHeight="251730944" behindDoc="0" locked="0" layoutInCell="1" allowOverlap="1" wp14:anchorId="7068A1FF" wp14:editId="791BA4C7">
                <wp:simplePos x="0" y="0"/>
                <wp:positionH relativeFrom="column">
                  <wp:posOffset>147320</wp:posOffset>
                </wp:positionH>
                <wp:positionV relativeFrom="paragraph">
                  <wp:posOffset>12700</wp:posOffset>
                </wp:positionV>
                <wp:extent cx="1828800" cy="1581785"/>
                <wp:effectExtent l="0" t="295593" r="371158" b="0"/>
                <wp:wrapNone/>
                <wp:docPr id="976" name="Gruppieren 976"/>
                <wp:cNvGraphicFramePr/>
                <a:graphic xmlns:a="http://schemas.openxmlformats.org/drawingml/2006/main">
                  <a:graphicData uri="http://schemas.microsoft.com/office/word/2010/wordprocessingGroup">
                    <wpg:wgp>
                      <wpg:cNvGrpSpPr/>
                      <wpg:grpSpPr>
                        <a:xfrm rot="14443873">
                          <a:off x="0" y="0"/>
                          <a:ext cx="1828800" cy="1581785"/>
                          <a:chOff x="0" y="0"/>
                          <a:chExt cx="1828800" cy="1581785"/>
                        </a:xfrm>
                      </wpg:grpSpPr>
                      <wps:wsp>
                        <wps:cNvPr id="977" name="AutoShape 34"/>
                        <wps:cNvSpPr>
                          <a:spLocks noChangeArrowheads="1"/>
                        </wps:cNvSpPr>
                        <wps:spPr bwMode="auto">
                          <a:xfrm>
                            <a:off x="0" y="0"/>
                            <a:ext cx="1828800" cy="15817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78" name="Textfeld 2"/>
                        <wps:cNvSpPr txBox="1">
                          <a:spLocks noChangeArrowheads="1"/>
                        </wps:cNvSpPr>
                        <wps:spPr bwMode="auto">
                          <a:xfrm rot="7208372">
                            <a:off x="76200" y="695325"/>
                            <a:ext cx="1199436" cy="26606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proofErr w:type="spellStart"/>
                              <w:r w:rsidRPr="00DC5417">
                                <w:rPr>
                                  <w:b/>
                                  <w:sz w:val="18"/>
                                  <w:szCs w:val="18"/>
                                </w:rPr>
                                <w:t>Octan</w:t>
                              </w:r>
                              <w:proofErr w:type="spellEnd"/>
                            </w:p>
                          </w:txbxContent>
                        </wps:txbx>
                        <wps:bodyPr rot="0" vert="horz" wrap="square" lIns="91440" tIns="45720" rIns="91440" bIns="45720" anchor="t" anchorCtr="0">
                          <a:noAutofit/>
                        </wps:bodyPr>
                      </wps:wsp>
                      <wps:wsp>
                        <wps:cNvPr id="979" name="Textfeld 2"/>
                        <wps:cNvSpPr txBox="1">
                          <a:spLocks noChangeArrowheads="1"/>
                        </wps:cNvSpPr>
                        <wps:spPr bwMode="auto">
                          <a:xfrm rot="3607714">
                            <a:off x="876300" y="714375"/>
                            <a:ext cx="644034" cy="3270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3</w:t>
                              </w:r>
                              <w:r w:rsidRPr="00DC5417">
                                <w:rPr>
                                  <w:b/>
                                  <w:sz w:val="18"/>
                                  <w:szCs w:val="18"/>
                                </w:rPr>
                                <w:t>H</w:t>
                              </w:r>
                              <w:r w:rsidRPr="00DC5417">
                                <w:rPr>
                                  <w:b/>
                                  <w:sz w:val="18"/>
                                  <w:szCs w:val="18"/>
                                  <w:vertAlign w:val="subscript"/>
                                </w:rPr>
                                <w:t>8</w:t>
                              </w:r>
                            </w:p>
                          </w:txbxContent>
                        </wps:txbx>
                        <wps:bodyPr rot="0" vert="horz" wrap="square" lIns="91440" tIns="45720" rIns="91440" bIns="45720" anchor="t" anchorCtr="0">
                          <a:noAutofit/>
                        </wps:bodyPr>
                      </wps:wsp>
                    </wpg:wgp>
                  </a:graphicData>
                </a:graphic>
              </wp:anchor>
            </w:drawing>
          </mc:Choice>
          <mc:Fallback>
            <w:pict>
              <v:group id="Gruppieren 976" o:spid="_x0000_s1085" style="position:absolute;margin-left:11.6pt;margin-top:1pt;width:2in;height:124.55pt;rotation:-7816399fd;z-index:251730944" coordsize="18288,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">
                <v:shape id="AutoShape 34" o:spid="_x0000_s1086" type="#_x0000_t5" style="position:absolute;width:18288;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W0sMA&#10;AADcAAAADwAAAGRycy9kb3ducmV2LnhtbESPQWvCQBSE7wX/w/KE3urGUmqMboJErL0a9f7IPpOY&#10;7NuQ3Wr6791CweMwM98w62w0nbjR4BrLCuazCARxaXXDlYLTcfcWg3AeWWNnmRT8koMsnbysMdH2&#10;zge6Fb4SAcIuQQW1930ipStrMuhmticO3sUOBn2QQyX1gPcAN518j6JPabDhsFBjT3lNZVv8GAW7&#10;8zb+2n4UV7nU+V7Guqjac6PU63TcrEB4Gv0z/N/+1gqWiwX8nQlH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pW0sMAAADcAAAADwAAAAAAAAAAAAAAAACYAgAAZHJzL2Rv&#10;d25yZXYueG1sUEsFBgAAAAAEAAQA9QAAAIgDAAAAAA==&#10;" strokeweight="1.5pt"/>
                <v:shape id="_x0000_s1087" type="#_x0000_t202" style="position:absolute;left:762;top:6952;width:11994;height:2661;rotation:78734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aacIA&#10;AADcAAAADwAAAGRycy9kb3ducmV2LnhtbERPy2rCQBTdF/yH4Qru6kQFtdFRfILYVbUtuLtkrkkw&#10;cydmxhj9emdR6PJw3tN5YwpRU+Vyywp63QgEcWJ1zqmC7+P2fQzCeWSNhWVS8CAH81nrbYqxtnf+&#10;ovrgUxFC2MWoIPO+jKV0SUYGXdeWxIE728qgD7BKpa7wHsJNIftRNJQGcw4NGZa0yii5HG5Gwedm&#10;aX/84HdfLG7utL428tmvpVKddrOYgPDU+H/xn3unFXyMwtpw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hppwgAAANwAAAAPAAAAAAAAAAAAAAAAAJgCAABkcnMvZG93&#10;bnJldi54bWxQSwUGAAAAAAQABAD1AAAAhwMAAAAA&#10;" fillcolor="window" stroked="f">
                  <v:textbox>
                    <w:txbxContent>
                      <w:p w:rsidR="00B03712" w:rsidRPr="00DC5417" w:rsidRDefault="00B03712" w:rsidP="0092473E">
                        <w:pPr>
                          <w:jc w:val="center"/>
                          <w:rPr>
                            <w:b/>
                            <w:sz w:val="18"/>
                            <w:szCs w:val="18"/>
                          </w:rPr>
                        </w:pPr>
                        <w:proofErr w:type="spellStart"/>
                        <w:r w:rsidRPr="00DC5417">
                          <w:rPr>
                            <w:b/>
                            <w:sz w:val="18"/>
                            <w:szCs w:val="18"/>
                          </w:rPr>
                          <w:t>Octan</w:t>
                        </w:r>
                        <w:proofErr w:type="spellEnd"/>
                      </w:p>
                    </w:txbxContent>
                  </v:textbox>
                </v:shape>
                <v:shape id="_x0000_s1088" type="#_x0000_t202" style="position:absolute;left:8762;top:7144;width:6441;height:3270;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ubsQA&#10;AADcAAAADwAAAGRycy9kb3ducmV2LnhtbESPzWrDMBCE74W8g9hAb42cFprEtRJMSmufAkmKz4u1&#10;sU2slbFU/7x9VSj0OMzMN0xymEwrBupdY1nBehWBIC6tbrhS8HX9eNqCcB5ZY2uZFMzk4LBfPCQY&#10;azvymYaLr0SAsItRQe19F0vpypoMupXtiIN3s71BH2RfSd3jGOCmlc9R9CoNNhwWauzoWFN5v3wb&#10;BU3lotN7nuss01nB87Z4Sf2nUo/LKX0D4Wny/+G/dq4V7DY7+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Lm7EAAAA3AAAAA8AAAAAAAAAAAAAAAAAmAIAAGRycy9k&#10;b3ducmV2LnhtbFBLBQYAAAAABAAEAPUAAACJAw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3</w:t>
                        </w:r>
                        <w:r w:rsidRPr="00DC5417">
                          <w:rPr>
                            <w:b/>
                            <w:sz w:val="18"/>
                            <w:szCs w:val="18"/>
                          </w:rPr>
                          <w:t>H</w:t>
                        </w:r>
                        <w:r w:rsidRPr="00DC5417">
                          <w:rPr>
                            <w:b/>
                            <w:sz w:val="18"/>
                            <w:szCs w:val="18"/>
                            <w:vertAlign w:val="subscript"/>
                          </w:rPr>
                          <w:t>8</w:t>
                        </w:r>
                      </w:p>
                    </w:txbxContent>
                  </v:textbox>
                </v:shape>
              </v:group>
            </w:pict>
          </mc:Fallback>
        </mc:AlternateContent>
      </w:r>
    </w:p>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92473E" w:rsidRPr="00DC674C" w:rsidRDefault="0092473E" w:rsidP="0092473E"/>
    <w:p w:rsidR="004E1DDD" w:rsidRDefault="0092473E" w:rsidP="004E1DDD">
      <w:pPr>
        <w:pStyle w:val="berschrift1"/>
      </w:pPr>
      <w:r>
        <w:br w:type="page"/>
      </w:r>
      <w:r w:rsidR="00D8153D">
        <w:rPr>
          <w:noProof/>
          <w:sz w:val="24"/>
        </w:rPr>
        <w:lastRenderedPageBreak/>
        <w:drawing>
          <wp:anchor distT="0" distB="0" distL="114300" distR="114300" simplePos="0" relativeHeight="252241920" behindDoc="0" locked="0" layoutInCell="0" allowOverlap="1" wp14:anchorId="348D5650" wp14:editId="2D3503D2">
            <wp:simplePos x="0" y="0"/>
            <wp:positionH relativeFrom="rightMargin">
              <wp:posOffset>136525</wp:posOffset>
            </wp:positionH>
            <wp:positionV relativeFrom="paragraph">
              <wp:posOffset>243205</wp:posOffset>
            </wp:positionV>
            <wp:extent cx="349885" cy="320675"/>
            <wp:effectExtent l="0" t="0" r="0" b="3175"/>
            <wp:wrapNone/>
            <wp:docPr id="14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DD">
        <w:t>Vertiefung 2: Domino</w:t>
      </w:r>
    </w:p>
    <w:p w:rsidR="004E1DDD" w:rsidRDefault="00053B74" w:rsidP="00741FCF">
      <w:pPr>
        <w:pStyle w:val="Marginaliegrau"/>
        <w:framePr w:wrap="around" w:x="8686" w:y="271"/>
      </w:pPr>
      <w:r>
        <w:t>Um es den Schülerinnen und Schülern</w:t>
      </w:r>
      <w:r w:rsidR="004E1DDD">
        <w:t xml:space="preserve"> etwas schwerer zu machen, könnte </w:t>
      </w:r>
      <w:r>
        <w:t>man hier noch andere Teile dazu</w:t>
      </w:r>
      <w:r w:rsidR="004E1DDD">
        <w:t>geben, sodass z.</w:t>
      </w:r>
      <w:r w:rsidR="00C76BE9">
        <w:t xml:space="preserve"> </w:t>
      </w:r>
      <w:r w:rsidR="004E1DDD">
        <w:t>B. zwei Mal Butan vorkommt mit jeweils einem anderen Alkan</w:t>
      </w:r>
      <w:r>
        <w:t>.</w:t>
      </w:r>
    </w:p>
    <w:p w:rsidR="00870C02" w:rsidRPr="00EF6D3D" w:rsidRDefault="004E1DDD" w:rsidP="004E1DDD">
      <w:pPr>
        <w:pStyle w:val="berschrift1"/>
      </w:pPr>
      <w:r w:rsidRPr="00EF6D3D">
        <w:rPr>
          <w:noProof/>
          <w:sz w:val="20"/>
          <w:szCs w:val="20"/>
        </w:rPr>
        <mc:AlternateContent>
          <mc:Choice Requires="wpg">
            <w:drawing>
              <wp:anchor distT="0" distB="0" distL="114300" distR="114300" simplePos="0" relativeHeight="252237824" behindDoc="0" locked="0" layoutInCell="1" allowOverlap="1" wp14:anchorId="65E05113" wp14:editId="6993322C">
                <wp:simplePos x="0" y="0"/>
                <wp:positionH relativeFrom="margin">
                  <wp:align>left</wp:align>
                </wp:positionH>
                <wp:positionV relativeFrom="paragraph">
                  <wp:posOffset>464820</wp:posOffset>
                </wp:positionV>
                <wp:extent cx="4133850" cy="4724400"/>
                <wp:effectExtent l="0" t="0" r="19050" b="19050"/>
                <wp:wrapNone/>
                <wp:docPr id="1480" name="Gruppieren 1480"/>
                <wp:cNvGraphicFramePr/>
                <a:graphic xmlns:a="http://schemas.openxmlformats.org/drawingml/2006/main">
                  <a:graphicData uri="http://schemas.microsoft.com/office/word/2010/wordprocessingGroup">
                    <wpg:wgp>
                      <wpg:cNvGrpSpPr/>
                      <wpg:grpSpPr>
                        <a:xfrm>
                          <a:off x="0" y="0"/>
                          <a:ext cx="4133850" cy="4724400"/>
                          <a:chOff x="0" y="0"/>
                          <a:chExt cx="4133850" cy="4724400"/>
                        </a:xfrm>
                      </wpg:grpSpPr>
                      <wpg:grpSp>
                        <wpg:cNvPr id="1455" name="Gruppieren 1455"/>
                        <wpg:cNvGrpSpPr/>
                        <wpg:grpSpPr>
                          <a:xfrm>
                            <a:off x="0" y="1009650"/>
                            <a:ext cx="1933575" cy="828675"/>
                            <a:chOff x="0" y="0"/>
                            <a:chExt cx="1933575" cy="828675"/>
                          </a:xfrm>
                        </wpg:grpSpPr>
                        <wps:wsp>
                          <wps:cNvPr id="1453" name="Abgerundetes Rechteck 1453"/>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8015A">
                                  <w:rPr>
                                    <w:b/>
                                    <w:color w:val="000000" w:themeColor="text1"/>
                                    <w:sz w:val="30"/>
                                    <w:szCs w:val="30"/>
                                  </w:rPr>
                                  <w:t>CH</w:t>
                                </w:r>
                                <w:r w:rsidRPr="00D8015A">
                                  <w:rPr>
                                    <w:b/>
                                    <w:color w:val="000000" w:themeColor="text1"/>
                                    <w:sz w:val="30"/>
                                    <w:szCs w:val="30"/>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Abgerundetes Rechteck 1454"/>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Heptan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6" name="Gruppieren 1456"/>
                        <wpg:cNvGrpSpPr/>
                        <wpg:grpSpPr>
                          <a:xfrm>
                            <a:off x="2181225" y="2943225"/>
                            <a:ext cx="1933575" cy="828675"/>
                            <a:chOff x="0" y="0"/>
                            <a:chExt cx="1933575" cy="828675"/>
                          </a:xfrm>
                        </wpg:grpSpPr>
                        <wps:wsp>
                          <wps:cNvPr id="1457" name="Abgerundetes Rechteck 1457"/>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7</w:t>
                                </w:r>
                                <w:r w:rsidRPr="00D8015A">
                                  <w:rPr>
                                    <w:b/>
                                    <w:color w:val="000000" w:themeColor="text1"/>
                                    <w:sz w:val="30"/>
                                    <w:szCs w:val="30"/>
                                  </w:rPr>
                                  <w:t>H</w:t>
                                </w:r>
                                <w:r>
                                  <w:rPr>
                                    <w:b/>
                                    <w:color w:val="000000" w:themeColor="text1"/>
                                    <w:sz w:val="30"/>
                                    <w:szCs w:val="30"/>
                                    <w:vertAlign w:val="subscript"/>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 name="Abgerundetes Rechteck 1458"/>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C</w:t>
                                </w:r>
                                <w:r w:rsidRPr="00DF2672">
                                  <w:rPr>
                                    <w:b/>
                                    <w:color w:val="FFFFFF" w:themeColor="background1"/>
                                    <w:sz w:val="30"/>
                                    <w:szCs w:val="30"/>
                                    <w:vertAlign w:val="subscript"/>
                                  </w:rPr>
                                  <w:t>5</w:t>
                                </w:r>
                                <w:r w:rsidRPr="00DF2672">
                                  <w:rPr>
                                    <w:b/>
                                    <w:color w:val="FFFFFF" w:themeColor="background1"/>
                                    <w:sz w:val="30"/>
                                    <w:szCs w:val="30"/>
                                  </w:rPr>
                                  <w:t>H</w:t>
                                </w:r>
                                <w:r w:rsidRPr="00DF2672">
                                  <w:rPr>
                                    <w:b/>
                                    <w:color w:val="FFFFFF" w:themeColor="background1"/>
                                    <w:sz w:val="30"/>
                                    <w:szCs w:val="30"/>
                                    <w:vertAlign w:val="subscript"/>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9" name="Gruppieren 1459"/>
                        <wpg:cNvGrpSpPr/>
                        <wpg:grpSpPr>
                          <a:xfrm>
                            <a:off x="2181225" y="1971675"/>
                            <a:ext cx="1933575" cy="828675"/>
                            <a:chOff x="0" y="0"/>
                            <a:chExt cx="1933575" cy="828675"/>
                          </a:xfrm>
                        </wpg:grpSpPr>
                        <wps:wsp>
                          <wps:cNvPr id="1460" name="Abgerundetes Rechteck 1460"/>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Pr>
                                    <w:b/>
                                    <w:color w:val="000000" w:themeColor="text1"/>
                                    <w:sz w:val="30"/>
                                    <w:szCs w:val="30"/>
                                  </w:rPr>
                                  <w:t>Pentan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 name="Abgerundetes Rechteck 1461"/>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proofErr w:type="spellStart"/>
                                <w:r w:rsidRPr="00DF2672">
                                  <w:rPr>
                                    <w:b/>
                                    <w:color w:val="FFFFFF" w:themeColor="background1"/>
                                    <w:sz w:val="30"/>
                                    <w:szCs w:val="30"/>
                                  </w:rPr>
                                  <w:t>Octan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2" name="Gruppieren 1462"/>
                        <wpg:cNvGrpSpPr/>
                        <wpg:grpSpPr>
                          <a:xfrm>
                            <a:off x="2200275" y="1009650"/>
                            <a:ext cx="1933575" cy="828675"/>
                            <a:chOff x="0" y="0"/>
                            <a:chExt cx="1933575" cy="828675"/>
                          </a:xfrm>
                        </wpg:grpSpPr>
                        <wps:wsp>
                          <wps:cNvPr id="1463" name="Abgerundetes Rechteck 1463"/>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8</w:t>
                                </w:r>
                                <w:r w:rsidRPr="00D8015A">
                                  <w:rPr>
                                    <w:b/>
                                    <w:color w:val="000000" w:themeColor="text1"/>
                                    <w:sz w:val="30"/>
                                    <w:szCs w:val="30"/>
                                  </w:rPr>
                                  <w:t>H</w:t>
                                </w:r>
                                <w:r>
                                  <w:rPr>
                                    <w:b/>
                                    <w:color w:val="000000" w:themeColor="text1"/>
                                    <w:sz w:val="30"/>
                                    <w:szCs w:val="30"/>
                                    <w:vertAlign w:val="subscript"/>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 name="Abgerundetes Rechteck 1464"/>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Butan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5" name="Gruppieren 1465"/>
                        <wpg:cNvGrpSpPr/>
                        <wpg:grpSpPr>
                          <a:xfrm>
                            <a:off x="0" y="3895725"/>
                            <a:ext cx="1933575" cy="828675"/>
                            <a:chOff x="0" y="0"/>
                            <a:chExt cx="1933575" cy="828675"/>
                          </a:xfrm>
                        </wpg:grpSpPr>
                        <wps:wsp>
                          <wps:cNvPr id="1466" name="Abgerundetes Rechteck 1466"/>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4</w:t>
                                </w:r>
                                <w:r w:rsidRPr="00D8015A">
                                  <w:rPr>
                                    <w:b/>
                                    <w:color w:val="000000" w:themeColor="text1"/>
                                    <w:sz w:val="30"/>
                                    <w:szCs w:val="30"/>
                                  </w:rPr>
                                  <w:t>H</w:t>
                                </w:r>
                                <w:r>
                                  <w:rPr>
                                    <w:b/>
                                    <w:color w:val="000000" w:themeColor="text1"/>
                                    <w:sz w:val="30"/>
                                    <w:szCs w:val="30"/>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Abgerundetes Rechteck 1467"/>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Ethan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8" name="Gruppieren 1468"/>
                        <wpg:cNvGrpSpPr/>
                        <wpg:grpSpPr>
                          <a:xfrm>
                            <a:off x="2181225" y="0"/>
                            <a:ext cx="1933575" cy="828675"/>
                            <a:chOff x="0" y="0"/>
                            <a:chExt cx="1933575" cy="828675"/>
                          </a:xfrm>
                        </wpg:grpSpPr>
                        <wps:wsp>
                          <wps:cNvPr id="1469" name="Abgerundetes Rechteck 1469"/>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2</w:t>
                                </w:r>
                                <w:r w:rsidRPr="00D8015A">
                                  <w:rPr>
                                    <w:b/>
                                    <w:color w:val="000000" w:themeColor="text1"/>
                                    <w:sz w:val="30"/>
                                    <w:szCs w:val="30"/>
                                  </w:rPr>
                                  <w:t>H</w:t>
                                </w:r>
                                <w:r>
                                  <w:rPr>
                                    <w:b/>
                                    <w:color w:val="000000" w:themeColor="text1"/>
                                    <w:sz w:val="30"/>
                                    <w:szCs w:val="30"/>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 name="Abgerundetes Rechteck 1470"/>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F2672" w:rsidRDefault="00B03712" w:rsidP="004E1DDD">
                                <w:pPr>
                                  <w:jc w:val="center"/>
                                  <w:rPr>
                                    <w:b/>
                                    <w:color w:val="FFFFFF" w:themeColor="background1"/>
                                    <w:sz w:val="30"/>
                                    <w:szCs w:val="30"/>
                                  </w:rPr>
                                </w:pPr>
                                <w:r w:rsidRPr="00DF2672">
                                  <w:rPr>
                                    <w:b/>
                                    <w:color w:val="FFFFFF" w:themeColor="background1"/>
                                    <w:sz w:val="30"/>
                                    <w:szCs w:val="30"/>
                                  </w:rPr>
                                  <w:t>C</w:t>
                                </w:r>
                                <w:r w:rsidRPr="00DF2672">
                                  <w:rPr>
                                    <w:b/>
                                    <w:color w:val="FFFFFF" w:themeColor="background1"/>
                                    <w:sz w:val="30"/>
                                    <w:szCs w:val="30"/>
                                    <w:vertAlign w:val="subscript"/>
                                  </w:rPr>
                                  <w:t>9</w:t>
                                </w:r>
                                <w:r w:rsidRPr="00DF2672">
                                  <w:rPr>
                                    <w:b/>
                                    <w:color w:val="FFFFFF" w:themeColor="background1"/>
                                    <w:sz w:val="30"/>
                                    <w:szCs w:val="30"/>
                                  </w:rPr>
                                  <w:t>H</w:t>
                                </w:r>
                                <w:r w:rsidRPr="00DF2672">
                                  <w:rPr>
                                    <w:b/>
                                    <w:color w:val="FFFFFF" w:themeColor="background1"/>
                                    <w:sz w:val="30"/>
                                    <w:szCs w:val="30"/>
                                    <w:vertAlign w:val="subscript"/>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1" name="Gruppieren 1471"/>
                        <wpg:cNvGrpSpPr/>
                        <wpg:grpSpPr>
                          <a:xfrm>
                            <a:off x="2181225" y="3867150"/>
                            <a:ext cx="1933575" cy="828675"/>
                            <a:chOff x="0" y="0"/>
                            <a:chExt cx="1933575" cy="828675"/>
                          </a:xfrm>
                        </wpg:grpSpPr>
                        <wps:wsp>
                          <wps:cNvPr id="1472" name="Abgerundetes Rechteck 1472"/>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proofErr w:type="spellStart"/>
                                <w:r>
                                  <w:rPr>
                                    <w:b/>
                                    <w:color w:val="000000" w:themeColor="text1"/>
                                    <w:sz w:val="30"/>
                                    <w:szCs w:val="30"/>
                                  </w:rPr>
                                  <w:t>Nonan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Abgerundetes Rechteck 1473"/>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C</w:t>
                                </w:r>
                                <w:r w:rsidRPr="00DF2672">
                                  <w:rPr>
                                    <w:b/>
                                    <w:color w:val="FFFFFF" w:themeColor="background1"/>
                                    <w:sz w:val="30"/>
                                    <w:szCs w:val="30"/>
                                    <w:vertAlign w:val="subscript"/>
                                  </w:rPr>
                                  <w:t>3</w:t>
                                </w:r>
                                <w:r w:rsidRPr="00DF2672">
                                  <w:rPr>
                                    <w:b/>
                                    <w:color w:val="FFFFFF" w:themeColor="background1"/>
                                    <w:sz w:val="30"/>
                                    <w:szCs w:val="30"/>
                                  </w:rPr>
                                  <w:t>H</w:t>
                                </w:r>
                                <w:r w:rsidRPr="00DF2672">
                                  <w:rPr>
                                    <w:b/>
                                    <w:color w:val="FFFFFF" w:themeColor="background1"/>
                                    <w:sz w:val="30"/>
                                    <w:szCs w:val="30"/>
                                    <w:vertAlign w:val="subscript"/>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4" name="Gruppieren 1474"/>
                        <wpg:cNvGrpSpPr/>
                        <wpg:grpSpPr>
                          <a:xfrm>
                            <a:off x="0" y="1971675"/>
                            <a:ext cx="1933575" cy="828675"/>
                            <a:chOff x="0" y="0"/>
                            <a:chExt cx="1933575" cy="828675"/>
                          </a:xfrm>
                        </wpg:grpSpPr>
                        <wps:wsp>
                          <wps:cNvPr id="1475" name="Abgerundetes Rechteck 1475"/>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Pr>
                                    <w:b/>
                                    <w:color w:val="000000" w:themeColor="text1"/>
                                    <w:sz w:val="30"/>
                                    <w:szCs w:val="30"/>
                                  </w:rPr>
                                  <w:t>Propan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Abgerundetes Rechteck 1476"/>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C</w:t>
                                </w:r>
                                <w:r w:rsidRPr="00DF2672">
                                  <w:rPr>
                                    <w:b/>
                                    <w:color w:val="FFFFFF" w:themeColor="background1"/>
                                    <w:sz w:val="30"/>
                                    <w:szCs w:val="30"/>
                                    <w:vertAlign w:val="subscript"/>
                                  </w:rPr>
                                  <w:t>6</w:t>
                                </w:r>
                                <w:r w:rsidRPr="00DF2672">
                                  <w:rPr>
                                    <w:b/>
                                    <w:color w:val="FFFFFF" w:themeColor="background1"/>
                                    <w:sz w:val="30"/>
                                    <w:szCs w:val="30"/>
                                  </w:rPr>
                                  <w:t>H</w:t>
                                </w:r>
                                <w:r w:rsidRPr="00DF2672">
                                  <w:rPr>
                                    <w:b/>
                                    <w:color w:val="FFFFFF" w:themeColor="background1"/>
                                    <w:sz w:val="30"/>
                                    <w:szCs w:val="30"/>
                                    <w:vertAlign w:val="subscript"/>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7" name="Gruppieren 1477"/>
                        <wpg:cNvGrpSpPr/>
                        <wpg:grpSpPr>
                          <a:xfrm>
                            <a:off x="0" y="2943225"/>
                            <a:ext cx="1933575" cy="828675"/>
                            <a:chOff x="0" y="0"/>
                            <a:chExt cx="1933575" cy="828675"/>
                          </a:xfrm>
                        </wpg:grpSpPr>
                        <wps:wsp>
                          <wps:cNvPr id="1478" name="Abgerundetes Rechteck 1478"/>
                          <wps:cNvSpPr/>
                          <wps:spPr>
                            <a:xfrm>
                              <a:off x="0" y="0"/>
                              <a:ext cx="1076325" cy="82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Pr>
                                    <w:b/>
                                    <w:color w:val="000000" w:themeColor="text1"/>
                                    <w:sz w:val="30"/>
                                    <w:szCs w:val="30"/>
                                  </w:rPr>
                                  <w:t>Hexan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Abgerundetes Rechteck 1479"/>
                          <wps:cNvSpPr/>
                          <wps:spPr>
                            <a:xfrm>
                              <a:off x="857250" y="0"/>
                              <a:ext cx="1076325" cy="828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Methan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ieren 1480" o:spid="_x0000_s1089" style="position:absolute;margin-left:0;margin-top:36.6pt;width:325.5pt;height:372pt;z-index:252237824;mso-position-horizontal:left;mso-position-horizontal-relative:margin" coordsize="41338,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">
                <v:group id="Gruppieren 1455" o:spid="_x0000_s1090" style="position:absolute;top:10096;width:19335;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roundrect id="Abgerundetes Rechteck 1453" o:spid="_x0000_s1091"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d+8EA&#10;AADdAAAADwAAAGRycy9kb3ducmV2LnhtbERPS4vCMBC+L/gfwgh7W1OfSDWKKLJePKj1PjTTx24z&#10;KUnU+u+NsLC3+fies1x3phF3cr62rGA4SEAQ51bXXCrILvuvOQgfkDU2lknBkzysV72PJabaPvhE&#10;93MoRQxhn6KCKoQ2ldLnFRn0A9sSR66wzmCI0JVSO3zEcNPIUZLMpMGaY0OFLW0ryn/PN6NAZkOf&#10;jNym8D+n4ju7Hvf1dNco9dnvNgsQgbrwL/5zH3ScP5mO4f1NP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23fvBAAAA3QAAAA8AAAAAAAAAAAAAAAAAmAIAAGRycy9kb3du&#10;cmV2LnhtbFBLBQYAAAAABAAEAPUAAACGAwAAAAA=&#10;" fillcolor="white [3212]" strokecolor="black [3213]" strokeweight="2pt">
                    <v:textbox>
                      <w:txbxContent>
                        <w:p w:rsidR="00B03712" w:rsidRPr="00D8015A" w:rsidRDefault="00B03712" w:rsidP="004E1DDD">
                          <w:pPr>
                            <w:jc w:val="center"/>
                            <w:rPr>
                              <w:b/>
                              <w:color w:val="000000" w:themeColor="text1"/>
                              <w:sz w:val="30"/>
                              <w:szCs w:val="30"/>
                            </w:rPr>
                          </w:pPr>
                          <w:r w:rsidRPr="00D8015A">
                            <w:rPr>
                              <w:b/>
                              <w:color w:val="000000" w:themeColor="text1"/>
                              <w:sz w:val="30"/>
                              <w:szCs w:val="30"/>
                            </w:rPr>
                            <w:t>CH</w:t>
                          </w:r>
                          <w:r w:rsidRPr="00D8015A">
                            <w:rPr>
                              <w:b/>
                              <w:color w:val="000000" w:themeColor="text1"/>
                              <w:sz w:val="30"/>
                              <w:szCs w:val="30"/>
                              <w:vertAlign w:val="subscript"/>
                            </w:rPr>
                            <w:t>4</w:t>
                          </w:r>
                        </w:p>
                      </w:txbxContent>
                    </v:textbox>
                  </v:roundrect>
                  <v:roundrect id="Abgerundetes Rechteck 1454" o:spid="_x0000_s1092"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shcIA&#10;AADdAAAADwAAAGRycy9kb3ducmV2LnhtbERPTWvCQBC9F/wPyxR6q5uW1EjqJmiL4EmoiuchO2ZD&#10;s7MhuzHx37sFobd5vM9ZlZNtxZV63zhW8DZPQBBXTjdcKzgdt69LED4ga2wdk4IbeSiL2dMKc+1G&#10;/qHrIdQihrDPUYEJocul9JUhi37uOuLIXVxvMUTY11L3OMZw28r3JFlIiw3HBoMdfRmqfg+DVbDZ&#10;n03WfmeXbLhRWOKw2S1qo9TL87T+BBFoCv/ih3un4/z0I4W/b+IJ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CyFwgAAAN0AAAAPAAAAAAAAAAAAAAAAAJgCAABkcnMvZG93&#10;bnJldi54bWxQSwUGAAAAAAQABAD1AAAAhwM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Heptan</w:t>
                          </w:r>
                        </w:p>
                      </w:txbxContent>
                    </v:textbox>
                  </v:roundrect>
                </v:group>
                <v:group id="Gruppieren 1456" o:spid="_x0000_s1093" style="position:absolute;left:21812;top:29432;width:19336;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roundrect id="Abgerundetes Rechteck 1457" o:spid="_x0000_s1094"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3b+MEA&#10;AADdAAAADwAAAGRycy9kb3ducmV2LnhtbERPS4vCMBC+C/6HMMLeNFV0lWoUUWS97EGt96GZPnab&#10;SUmi1n9vhIW9zcf3nNWmM424k/O1ZQXjUQKCOLe65lJBdjkMFyB8QNbYWCYFT/KwWfd7K0y1ffCJ&#10;7udQihjCPkUFVQhtKqXPKzLoR7YljlxhncEQoSuldviI4aaRkyT5lAZrjg0VtrSrKP8934wCmY19&#10;MnHbwv+ciq/s+n2oZ/tGqY9Bt12CCNSFf/Gf+6jj/OlsDu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N2/jBAAAA3QAAAA8AAAAAAAAAAAAAAAAAmAIAAGRycy9kb3du&#10;cmV2LnhtbFBLBQYAAAAABAAEAPUAAACGAwAAAAA=&#10;" fillcolor="white [3212]" strokecolor="black [3213]" strokeweight="2pt">
                    <v:textbo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7</w:t>
                          </w:r>
                          <w:r w:rsidRPr="00D8015A">
                            <w:rPr>
                              <w:b/>
                              <w:color w:val="000000" w:themeColor="text1"/>
                              <w:sz w:val="30"/>
                              <w:szCs w:val="30"/>
                            </w:rPr>
                            <w:t>H</w:t>
                          </w:r>
                          <w:r>
                            <w:rPr>
                              <w:b/>
                              <w:color w:val="000000" w:themeColor="text1"/>
                              <w:sz w:val="30"/>
                              <w:szCs w:val="30"/>
                              <w:vertAlign w:val="subscript"/>
                            </w:rPr>
                            <w:t>16</w:t>
                          </w:r>
                        </w:p>
                      </w:txbxContent>
                    </v:textbox>
                  </v:roundrect>
                  <v:roundrect id="Abgerundetes Rechteck 1458" o:spid="_x0000_s1095"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mgMQA&#10;AADdAAAADwAAAGRycy9kb3ducmV2LnhtbESPQWvCQBCF74X+h2UKvdVNRY1EV6lKwVOhWnoesmM2&#10;mJ0N2Y3Gf+8cBG8zvDfvfbNcD75RF+piHdjA5ygDRVwGW3Nl4O/4/TEHFROyxSYwGbhRhPXq9WWJ&#10;hQ1X/qXLIVVKQjgWaMCl1BZax9KRxzgKLbFop9B5TLJ2lbYdXiXcN3qcZTPtsWZpcNjS1lF5PvTe&#10;wObn3+XNLj/l/Y3SHPvNflY5Y97fhq8FqERDepof13sr+JOp4Mo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JoDEAAAA3QAAAA8AAAAAAAAAAAAAAAAAmAIAAGRycy9k&#10;b3ducmV2LnhtbFBLBQYAAAAABAAEAPUAAACJAw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C</w:t>
                          </w:r>
                          <w:r w:rsidRPr="00DF2672">
                            <w:rPr>
                              <w:b/>
                              <w:color w:val="FFFFFF" w:themeColor="background1"/>
                              <w:sz w:val="30"/>
                              <w:szCs w:val="30"/>
                              <w:vertAlign w:val="subscript"/>
                            </w:rPr>
                            <w:t>5</w:t>
                          </w:r>
                          <w:r w:rsidRPr="00DF2672">
                            <w:rPr>
                              <w:b/>
                              <w:color w:val="FFFFFF" w:themeColor="background1"/>
                              <w:sz w:val="30"/>
                              <w:szCs w:val="30"/>
                            </w:rPr>
                            <w:t>H</w:t>
                          </w:r>
                          <w:r w:rsidRPr="00DF2672">
                            <w:rPr>
                              <w:b/>
                              <w:color w:val="FFFFFF" w:themeColor="background1"/>
                              <w:sz w:val="30"/>
                              <w:szCs w:val="30"/>
                              <w:vertAlign w:val="subscript"/>
                            </w:rPr>
                            <w:t>12</w:t>
                          </w:r>
                        </w:p>
                      </w:txbxContent>
                    </v:textbox>
                  </v:roundrect>
                </v:group>
                <v:group id="Gruppieren 1459" o:spid="_x0000_s1096" style="position:absolute;left:21812;top:19716;width:19336;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roundrect id="Abgerundetes Rechteck 1460" o:spid="_x0000_s1097"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JMcQA&#10;AADdAAAADwAAAGRycy9kb3ducmV2LnhtbESPzW4CMQyE75V4h8hIvZUsqKBqISBEhdoLB2B7tzbe&#10;H9g4qySF7dvXByRutmY883m1GVynbhRi69nAdJKBIi69bbk2UJz3bx+gYkK22HkmA38UYbMevaww&#10;t/7OR7qdUq0khGOOBpqU+lzrWDbkME58Tyxa5YPDJGuotQ14l3DX6VmWLbTDlqWhwZ52DZXX068z&#10;oItpzGZhW8XLsfoqfg77dv7ZGfM6HrZLUImG9DQ/rr+t4L8v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iTHEAAAA3QAAAA8AAAAAAAAAAAAAAAAAmAIAAGRycy9k&#10;b3ducmV2LnhtbFBLBQYAAAAABAAEAPUAAACJAwAAAAA=&#10;" fillcolor="white [3212]" strokecolor="black [3213]" strokeweight="2pt">
                    <v:textbox>
                      <w:txbxContent>
                        <w:p w:rsidR="00B03712" w:rsidRPr="00D8015A" w:rsidRDefault="00B03712" w:rsidP="004E1DDD">
                          <w:pPr>
                            <w:jc w:val="center"/>
                            <w:rPr>
                              <w:b/>
                              <w:color w:val="000000" w:themeColor="text1"/>
                              <w:sz w:val="30"/>
                              <w:szCs w:val="30"/>
                            </w:rPr>
                          </w:pPr>
                          <w:r>
                            <w:rPr>
                              <w:b/>
                              <w:color w:val="000000" w:themeColor="text1"/>
                              <w:sz w:val="30"/>
                              <w:szCs w:val="30"/>
                            </w:rPr>
                            <w:t>Pentan</w:t>
                          </w:r>
                        </w:p>
                      </w:txbxContent>
                    </v:textbox>
                  </v:roundrect>
                  <v:roundrect id="Abgerundetes Rechteck 1461" o:spid="_x0000_s1098"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FoMEA&#10;AADdAAAADwAAAGRycy9kb3ducmV2LnhtbERPS4vCMBC+C/sfwizsTVOXpS1do+iK4EnwwZ6HZmyK&#10;zaQ0qdZ/bwTB23x8z5ktBtuIK3W+dqxgOklAEJdO11wpOB034xyED8gaG8ek4E4eFvOP0QwL7W68&#10;p+shVCKGsC9QgQmhLaT0pSGLfuJa4sidXWcxRNhVUnd4i+G2kd9JkkqLNccGgy39GSovh94qWO3+&#10;Tdass3PW3ynk2K+2aWWU+voclr8gAg3hLX65tzrO/0mn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nRaDBAAAA3QAAAA8AAAAAAAAAAAAAAAAAmAIAAGRycy9kb3du&#10;cmV2LnhtbFBLBQYAAAAABAAEAPUAAACGAwAAAAA=&#10;" fillcolor="black [3213]" strokecolor="black [3213]" strokeweight="2pt">
                    <v:textbox>
                      <w:txbxContent>
                        <w:p w:rsidR="00B03712" w:rsidRPr="00D8015A" w:rsidRDefault="00B03712" w:rsidP="004E1DDD">
                          <w:pPr>
                            <w:jc w:val="center"/>
                            <w:rPr>
                              <w:b/>
                              <w:color w:val="000000" w:themeColor="text1"/>
                              <w:sz w:val="30"/>
                              <w:szCs w:val="30"/>
                            </w:rPr>
                          </w:pPr>
                          <w:proofErr w:type="spellStart"/>
                          <w:r w:rsidRPr="00DF2672">
                            <w:rPr>
                              <w:b/>
                              <w:color w:val="FFFFFF" w:themeColor="background1"/>
                              <w:sz w:val="30"/>
                              <w:szCs w:val="30"/>
                            </w:rPr>
                            <w:t>Octan</w:t>
                          </w:r>
                          <w:proofErr w:type="spellEnd"/>
                        </w:p>
                      </w:txbxContent>
                    </v:textbox>
                  </v:roundrect>
                </v:group>
                <v:group id="Gruppieren 1462" o:spid="_x0000_s1099" style="position:absolute;left:22002;top:10096;width:19336;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roundrect id="Abgerundetes Rechteck 1463" o:spid="_x0000_s1100"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XRsMA&#10;AADdAAAADwAAAGRycy9kb3ducmV2LnhtbERPS2vCQBC+F/wPyxS81Y3aiqSuIVjEXnpQ433ITh5t&#10;djbsbpP477uFQm/z8T1nl02mEwM531pWsFwkIIhLq1uuFRTX49MWhA/IGjvLpOBOHrL97GGHqbYj&#10;n2m4hFrEEPYpKmhC6FMpfdmQQb+wPXHkKusMhghdLbXDMYabTq6SZCMNthwbGuzp0FD5dfk2CmSx&#10;9MnK5ZX/PFen4vZxbF/eOqXmj1P+CiLQFP7Ff+53Hec/b9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XRsMAAADdAAAADwAAAAAAAAAAAAAAAACYAgAAZHJzL2Rv&#10;d25yZXYueG1sUEsFBgAAAAAEAAQA9QAAAIgDAAAAAA==&#10;" fillcolor="white [3212]" strokecolor="black [3213]" strokeweight="2pt">
                    <v:textbo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8</w:t>
                          </w:r>
                          <w:r w:rsidRPr="00D8015A">
                            <w:rPr>
                              <w:b/>
                              <w:color w:val="000000" w:themeColor="text1"/>
                              <w:sz w:val="30"/>
                              <w:szCs w:val="30"/>
                            </w:rPr>
                            <w:t>H</w:t>
                          </w:r>
                          <w:r>
                            <w:rPr>
                              <w:b/>
                              <w:color w:val="000000" w:themeColor="text1"/>
                              <w:sz w:val="30"/>
                              <w:szCs w:val="30"/>
                              <w:vertAlign w:val="subscript"/>
                            </w:rPr>
                            <w:t>18</w:t>
                          </w:r>
                        </w:p>
                      </w:txbxContent>
                    </v:textbox>
                  </v:roundrect>
                  <v:roundrect id="Abgerundetes Rechteck 1464" o:spid="_x0000_s1101"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mOMIA&#10;AADdAAAADwAAAGRycy9kb3ducmV2LnhtbERPTWvCQBC9F/wPywjemo0lJJK6SrUIngra0vOQnWRD&#10;s7Mhu9Hk33cLBW/zeJ+z3U+2EzcafOtYwTpJQRBXTrfcKPj6PD1vQPiArLFzTApm8rDfLZ62WGp3&#10;5wvdrqERMYR9iQpMCH0ppa8MWfSJ64kjV7vBYohwaKQe8B7DbSdf0jSXFluODQZ7Ohqqfq6jVXD4&#10;+DZF917UxThT2OB4OOeNUWq1nN5eQQSawkP87z7rOD/LM/j7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OY4wgAAAN0AAAAPAAAAAAAAAAAAAAAAAJgCAABkcnMvZG93&#10;bnJldi54bWxQSwUGAAAAAAQABAD1AAAAhwM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Butan</w:t>
                          </w:r>
                        </w:p>
                      </w:txbxContent>
                    </v:textbox>
                  </v:roundrect>
                </v:group>
                <v:group id="Gruppieren 1465" o:spid="_x0000_s1102" style="position:absolute;top:38957;width:19335;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roundrect id="Abgerundetes Rechteck 1466" o:spid="_x0000_s1103"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03sMA&#10;AADdAAAADwAAAGRycy9kb3ducmV2LnhtbERPyWrDMBC9F/IPYgK5NXJMaooTJYQE0156sOvcB2u8&#10;tNbISGri/n1VKPQ2j7fO/jibUdzI+cGygs06AUHcWD1wp6B+Lx6fQfiArHG0TAq+ycPxsHjYY67t&#10;nUu6VaETMYR9jgr6EKZcSt/0ZNCv7UQcudY6gyFC10nt8B7DzSjTJMmkwYFjQ48TnXtqPqsvo0DW&#10;G5+k7tT6j7J9qa9vxfB0GZVaLefTDkSgOfyL/9yvOs7fZhn8fhN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203sMAAADdAAAADwAAAAAAAAAAAAAAAACYAgAAZHJzL2Rv&#10;d25yZXYueG1sUEsFBgAAAAAEAAQA9QAAAIgDAAAAAA==&#10;" fillcolor="white [3212]" strokecolor="black [3213]" strokeweight="2pt">
                    <v:textbo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4</w:t>
                          </w:r>
                          <w:r w:rsidRPr="00D8015A">
                            <w:rPr>
                              <w:b/>
                              <w:color w:val="000000" w:themeColor="text1"/>
                              <w:sz w:val="30"/>
                              <w:szCs w:val="30"/>
                            </w:rPr>
                            <w:t>H</w:t>
                          </w:r>
                          <w:r>
                            <w:rPr>
                              <w:b/>
                              <w:color w:val="000000" w:themeColor="text1"/>
                              <w:sz w:val="30"/>
                              <w:szCs w:val="30"/>
                              <w:vertAlign w:val="subscript"/>
                            </w:rPr>
                            <w:t>10</w:t>
                          </w:r>
                        </w:p>
                      </w:txbxContent>
                    </v:textbox>
                  </v:roundrect>
                  <v:roundrect id="Abgerundetes Rechteck 1467" o:spid="_x0000_s1104"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T8AA&#10;AADdAAAADwAAAGRycy9kb3ducmV2LnhtbERPS4vCMBC+C/6HMII3TVekla5RVkXwtOADz0MzNmWb&#10;SWlSrf/eCAve5uN7znLd21rcqfWVYwVf0wQEceF0xaWCy3k/WYDwAVlj7ZgUPMnDejUcLDHX7sFH&#10;up9CKWII+xwVmBCaXEpfGLLop64hjtzNtRZDhG0pdYuPGG5rOUuSVFqsODYYbGhrqPg7dVbB5vdq&#10;snqX3bLuSWGB3eaQlkap8aj/+QYRqA8f8b/7oOP8eZrB+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4T8AAAADdAAAADwAAAAAAAAAAAAAAAACYAgAAZHJzL2Rvd25y&#10;ZXYueG1sUEsFBgAAAAAEAAQA9QAAAIUDA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Ethan</w:t>
                          </w:r>
                        </w:p>
                      </w:txbxContent>
                    </v:textbox>
                  </v:roundrect>
                </v:group>
                <v:group id="Gruppieren 1468" o:spid="_x0000_s1105" style="position:absolute;left:21812;width:19336;height:8286"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roundrect id="Abgerundetes Rechteck 1469" o:spid="_x0000_s1106"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grMEA&#10;AADdAAAADwAAAGRycy9kb3ducmV2LnhtbERPS4vCMBC+L/gfwgh7W1NFRatRRJH14kGt96GZPnab&#10;SUmi1n9vhIW9zcf3nOW6M424k/O1ZQXDQQKCOLe65lJBdtl/zUD4gKyxsUwKnuRhvep9LDHV9sEn&#10;up9DKWII+xQVVCG0qZQ+r8igH9iWOHKFdQZDhK6U2uEjhptGjpJkKg3WHBsqbGlbUf57vhkFMhv6&#10;ZOQ2hf85Fd/Z9bivJ7tGqc9+t1mACNSFf/Gf+6Dj/PF0Du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IKzBAAAA3QAAAA8AAAAAAAAAAAAAAAAAmAIAAGRycy9kb3du&#10;cmV2LnhtbFBLBQYAAAAABAAEAPUAAACGAwAAAAA=&#10;" fillcolor="white [3212]" strokecolor="black [3213]" strokeweight="2pt">
                    <v:textbox>
                      <w:txbxContent>
                        <w:p w:rsidR="00B03712" w:rsidRPr="00D8015A" w:rsidRDefault="00B03712" w:rsidP="004E1DDD">
                          <w:pPr>
                            <w:jc w:val="center"/>
                            <w:rPr>
                              <w:b/>
                              <w:color w:val="000000" w:themeColor="text1"/>
                              <w:sz w:val="30"/>
                              <w:szCs w:val="30"/>
                            </w:rPr>
                          </w:pPr>
                          <w:r w:rsidRPr="00D8015A">
                            <w:rPr>
                              <w:b/>
                              <w:color w:val="000000" w:themeColor="text1"/>
                              <w:sz w:val="30"/>
                              <w:szCs w:val="30"/>
                            </w:rPr>
                            <w:t>C</w:t>
                          </w:r>
                          <w:r>
                            <w:rPr>
                              <w:b/>
                              <w:color w:val="000000" w:themeColor="text1"/>
                              <w:sz w:val="30"/>
                              <w:szCs w:val="30"/>
                              <w:vertAlign w:val="subscript"/>
                            </w:rPr>
                            <w:t>2</w:t>
                          </w:r>
                          <w:r w:rsidRPr="00D8015A">
                            <w:rPr>
                              <w:b/>
                              <w:color w:val="000000" w:themeColor="text1"/>
                              <w:sz w:val="30"/>
                              <w:szCs w:val="30"/>
                            </w:rPr>
                            <w:t>H</w:t>
                          </w:r>
                          <w:r>
                            <w:rPr>
                              <w:b/>
                              <w:color w:val="000000" w:themeColor="text1"/>
                              <w:sz w:val="30"/>
                              <w:szCs w:val="30"/>
                              <w:vertAlign w:val="subscript"/>
                            </w:rPr>
                            <w:t>6</w:t>
                          </w:r>
                        </w:p>
                      </w:txbxContent>
                    </v:textbox>
                  </v:roundrect>
                  <v:roundrect id="Abgerundetes Rechteck 1470" o:spid="_x0000_s1107"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25sMA&#10;AADdAAAADwAAAGRycy9kb3ducmV2LnhtbESPQWvCQBCF7wX/wzJCb3WjiJHUVaoieBK0pechO2ZD&#10;s7Mhu9H47zsHwdsM781736w2g2/UjbpYBzYwnWSgiMtga64M/HwfPpagYkK22AQmAw+KsFmP3lZY&#10;2HDnM90uqVISwrFAAy6lttA6lo48xkloiUW7hs5jkrWrtO3wLuG+0bMsW2iPNUuDw5Z2jsq/S+8N&#10;bE+/Lm/2+TXvH5SW2G+Pi8oZ8z4evj5BJRrSy/y8PlrBn+fCL9/IC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25sMAAADdAAAADwAAAAAAAAAAAAAAAACYAgAAZHJzL2Rv&#10;d25yZXYueG1sUEsFBgAAAAAEAAQA9QAAAIgDAAAAAA==&#10;" fillcolor="black [3213]" strokecolor="black [3213]" strokeweight="2pt">
                    <v:textbox>
                      <w:txbxContent>
                        <w:p w:rsidR="00B03712" w:rsidRPr="00DF2672" w:rsidRDefault="00B03712" w:rsidP="004E1DDD">
                          <w:pPr>
                            <w:jc w:val="center"/>
                            <w:rPr>
                              <w:b/>
                              <w:color w:val="FFFFFF" w:themeColor="background1"/>
                              <w:sz w:val="30"/>
                              <w:szCs w:val="30"/>
                            </w:rPr>
                          </w:pPr>
                          <w:r w:rsidRPr="00DF2672">
                            <w:rPr>
                              <w:b/>
                              <w:color w:val="FFFFFF" w:themeColor="background1"/>
                              <w:sz w:val="30"/>
                              <w:szCs w:val="30"/>
                            </w:rPr>
                            <w:t>C</w:t>
                          </w:r>
                          <w:r w:rsidRPr="00DF2672">
                            <w:rPr>
                              <w:b/>
                              <w:color w:val="FFFFFF" w:themeColor="background1"/>
                              <w:sz w:val="30"/>
                              <w:szCs w:val="30"/>
                              <w:vertAlign w:val="subscript"/>
                            </w:rPr>
                            <w:t>9</w:t>
                          </w:r>
                          <w:r w:rsidRPr="00DF2672">
                            <w:rPr>
                              <w:b/>
                              <w:color w:val="FFFFFF" w:themeColor="background1"/>
                              <w:sz w:val="30"/>
                              <w:szCs w:val="30"/>
                            </w:rPr>
                            <w:t>H</w:t>
                          </w:r>
                          <w:r w:rsidRPr="00DF2672">
                            <w:rPr>
                              <w:b/>
                              <w:color w:val="FFFFFF" w:themeColor="background1"/>
                              <w:sz w:val="30"/>
                              <w:szCs w:val="30"/>
                              <w:vertAlign w:val="subscript"/>
                            </w:rPr>
                            <w:t>20</w:t>
                          </w:r>
                        </w:p>
                      </w:txbxContent>
                    </v:textbox>
                  </v:roundrect>
                </v:group>
                <v:group id="Gruppieren 1471" o:spid="_x0000_s1108" style="position:absolute;left:21812;top:38671;width:19336;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roundrect id="Abgerundetes Rechteck 1472" o:spid="_x0000_s1109"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kAMIA&#10;AADdAAAADwAAAGRycy9kb3ducmV2LnhtbERPS2sCMRC+F/ofwhR6q1mX+mA1irRIvXhwXe/DZvZh&#10;N5MlSXX7740geJuP7znL9WA6cSHnW8sKxqMEBHFpdcu1guK4/ZiD8AFZY2eZFPyTh/Xq9WWJmbZX&#10;PtAlD7WIIewzVNCE0GdS+rIhg35ke+LIVdYZDBG6WmqH1xhuOpkmyVQabDk2NNjTV0Plb/5nFMhi&#10;7JPUbSp/PlQ/xWm/bSffnVLvb8NmASLQEJ7ih3un4/zPWQr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yQAwgAAAN0AAAAPAAAAAAAAAAAAAAAAAJgCAABkcnMvZG93&#10;bnJldi54bWxQSwUGAAAAAAQABAD1AAAAhwMAAAAA&#10;" fillcolor="white [3212]" strokecolor="black [3213]" strokeweight="2pt">
                    <v:textbox>
                      <w:txbxContent>
                        <w:p w:rsidR="00B03712" w:rsidRPr="00D8015A" w:rsidRDefault="00B03712" w:rsidP="004E1DDD">
                          <w:pPr>
                            <w:jc w:val="center"/>
                            <w:rPr>
                              <w:b/>
                              <w:color w:val="000000" w:themeColor="text1"/>
                              <w:sz w:val="30"/>
                              <w:szCs w:val="30"/>
                            </w:rPr>
                          </w:pPr>
                          <w:proofErr w:type="spellStart"/>
                          <w:r>
                            <w:rPr>
                              <w:b/>
                              <w:color w:val="000000" w:themeColor="text1"/>
                              <w:sz w:val="30"/>
                              <w:szCs w:val="30"/>
                            </w:rPr>
                            <w:t>Nonan</w:t>
                          </w:r>
                          <w:proofErr w:type="spellEnd"/>
                        </w:p>
                      </w:txbxContent>
                    </v:textbox>
                  </v:roundrect>
                  <v:roundrect id="Abgerundetes Rechteck 1473" o:spid="_x0000_s1110"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okcAA&#10;AADdAAAADwAAAGRycy9kb3ducmV2LnhtbERPS4vCMBC+L/gfwgje1lRdrFSj+EDwJKyK56EZm2Iz&#10;KU2q9d+bBWFv8/E9Z7HqbCUe1PjSsYLRMAFBnDtdcqHgct5/z0D4gKyxckwKXuRhtex9LTDT7sm/&#10;9DiFQsQQ9hkqMCHUmZQ+N2TRD11NHLmbayyGCJtC6gafMdxWcpwkU2mx5NhgsKatofx+aq2CzfFq&#10;0mqX3tL2RWGG7eYwLYxSg363noMI1IV/8cd90HH+TzqBv2/iC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okcAAAADdAAAADwAAAAAAAAAAAAAAAACYAgAAZHJzL2Rvd25y&#10;ZXYueG1sUEsFBgAAAAAEAAQA9QAAAIUDA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C</w:t>
                          </w:r>
                          <w:r w:rsidRPr="00DF2672">
                            <w:rPr>
                              <w:b/>
                              <w:color w:val="FFFFFF" w:themeColor="background1"/>
                              <w:sz w:val="30"/>
                              <w:szCs w:val="30"/>
                              <w:vertAlign w:val="subscript"/>
                            </w:rPr>
                            <w:t>3</w:t>
                          </w:r>
                          <w:r w:rsidRPr="00DF2672">
                            <w:rPr>
                              <w:b/>
                              <w:color w:val="FFFFFF" w:themeColor="background1"/>
                              <w:sz w:val="30"/>
                              <w:szCs w:val="30"/>
                            </w:rPr>
                            <w:t>H</w:t>
                          </w:r>
                          <w:r w:rsidRPr="00DF2672">
                            <w:rPr>
                              <w:b/>
                              <w:color w:val="FFFFFF" w:themeColor="background1"/>
                              <w:sz w:val="30"/>
                              <w:szCs w:val="30"/>
                              <w:vertAlign w:val="subscript"/>
                            </w:rPr>
                            <w:t>8</w:t>
                          </w:r>
                        </w:p>
                      </w:txbxContent>
                    </v:textbox>
                  </v:roundrect>
                </v:group>
                <v:group id="Gruppieren 1474" o:spid="_x0000_s1111" style="position:absolute;top:19716;width:19335;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roundrect id="Abgerundetes Rechteck 1475" o:spid="_x0000_s1112"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8dMEA&#10;AADdAAAADwAAAGRycy9kb3ducmV2LnhtbERPS4vCMBC+C/6HMMLeNFV0lWoUUWS97EGt96GZPnab&#10;SUmi1n9vhIW9zcf3nNWmM424k/O1ZQXjUQKCOLe65lJBdjkMFyB8QNbYWCYFT/KwWfd7K0y1ffCJ&#10;7udQihjCPkUFVQhtKqXPKzLoR7YljlxhncEQoSuldviI4aaRkyT5lAZrjg0VtrSrKP8934wCmY19&#10;MnHbwv+ciq/s+n2oZ/tGqY9Bt12CCNSFf/Gf+6jj/Ol8Bu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mvHTBAAAA3QAAAA8AAAAAAAAAAAAAAAAAmAIAAGRycy9kb3du&#10;cmV2LnhtbFBLBQYAAAAABAAEAPUAAACGAwAAAAA=&#10;" fillcolor="white [3212]" strokecolor="black [3213]" strokeweight="2pt">
                    <v:textbox>
                      <w:txbxContent>
                        <w:p w:rsidR="00B03712" w:rsidRPr="00D8015A" w:rsidRDefault="00B03712" w:rsidP="004E1DDD">
                          <w:pPr>
                            <w:jc w:val="center"/>
                            <w:rPr>
                              <w:b/>
                              <w:color w:val="000000" w:themeColor="text1"/>
                              <w:sz w:val="30"/>
                              <w:szCs w:val="30"/>
                            </w:rPr>
                          </w:pPr>
                          <w:r>
                            <w:rPr>
                              <w:b/>
                              <w:color w:val="000000" w:themeColor="text1"/>
                              <w:sz w:val="30"/>
                              <w:szCs w:val="30"/>
                            </w:rPr>
                            <w:t>Propan</w:t>
                          </w:r>
                        </w:p>
                      </w:txbxContent>
                    </v:textbox>
                  </v:roundrect>
                  <v:roundrect id="Abgerundetes Rechteck 1476" o:spid="_x0000_s1113"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LCcAA&#10;AADdAAAADwAAAGRycy9kb3ducmV2LnhtbERPS4vCMBC+C/6HMII3TVekla5RVkXwtOADz0MzNmWb&#10;SWlSrf/eCAve5uN7znLd21rcqfWVYwVf0wQEceF0xaWCy3k/WYDwAVlj7ZgUPMnDejUcLDHX7sFH&#10;up9CKWII+xwVmBCaXEpfGLLop64hjtzNtRZDhG0pdYuPGG5rOUuSVFqsODYYbGhrqPg7dVbB5vdq&#10;snqX3bLuSWGB3eaQlkap8aj/+QYRqA8f8b/7oOP8eZbC+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dLCcAAAADdAAAADwAAAAAAAAAAAAAAAACYAgAAZHJzL2Rvd25y&#10;ZXYueG1sUEsFBgAAAAAEAAQA9QAAAIUDA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C</w:t>
                          </w:r>
                          <w:r w:rsidRPr="00DF2672">
                            <w:rPr>
                              <w:b/>
                              <w:color w:val="FFFFFF" w:themeColor="background1"/>
                              <w:sz w:val="30"/>
                              <w:szCs w:val="30"/>
                              <w:vertAlign w:val="subscript"/>
                            </w:rPr>
                            <w:t>6</w:t>
                          </w:r>
                          <w:r w:rsidRPr="00DF2672">
                            <w:rPr>
                              <w:b/>
                              <w:color w:val="FFFFFF" w:themeColor="background1"/>
                              <w:sz w:val="30"/>
                              <w:szCs w:val="30"/>
                            </w:rPr>
                            <w:t>H</w:t>
                          </w:r>
                          <w:r w:rsidRPr="00DF2672">
                            <w:rPr>
                              <w:b/>
                              <w:color w:val="FFFFFF" w:themeColor="background1"/>
                              <w:sz w:val="30"/>
                              <w:szCs w:val="30"/>
                              <w:vertAlign w:val="subscript"/>
                            </w:rPr>
                            <w:t>14</w:t>
                          </w:r>
                        </w:p>
                      </w:txbxContent>
                    </v:textbox>
                  </v:roundrect>
                </v:group>
                <v:group id="Gruppieren 1477" o:spid="_x0000_s1114" style="position:absolute;top:29432;width:19335;height:8287" coordsize="19335,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roundrect id="Abgerundetes Rechteck 1478" o:spid="_x0000_s1115" style="position:absolute;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T6sUA&#10;AADdAAAADwAAAGRycy9kb3ducmV2LnhtbESPzW4CMQyE75V4h8hIvZUsqC1oISAEQu2lB2C5Wxvv&#10;D2ycVZLC9u3rQ6XebM145vNqM7hO3SnE1rOB6SQDRVx623JtoDgfXhagYkK22HkmAz8UYbMePa0w&#10;t/7BR7qfUq0khGOOBpqU+lzrWDbkME58Tyxa5YPDJGuotQ34kHDX6VmWvWuHLUtDgz3tGipvp29n&#10;QBfTmM3CtorXY/VRXL4O7du+M+Z5PGyXoBIN6d/8d/1pBf91Lr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xPqxQAAAN0AAAAPAAAAAAAAAAAAAAAAAJgCAABkcnMv&#10;ZG93bnJldi54bWxQSwUGAAAAAAQABAD1AAAAigMAAAAA&#10;" fillcolor="white [3212]" strokecolor="black [3213]" strokeweight="2pt">
                    <v:textbox>
                      <w:txbxContent>
                        <w:p w:rsidR="00B03712" w:rsidRPr="00D8015A" w:rsidRDefault="00B03712" w:rsidP="004E1DDD">
                          <w:pPr>
                            <w:jc w:val="center"/>
                            <w:rPr>
                              <w:b/>
                              <w:color w:val="000000" w:themeColor="text1"/>
                              <w:sz w:val="30"/>
                              <w:szCs w:val="30"/>
                            </w:rPr>
                          </w:pPr>
                          <w:r>
                            <w:rPr>
                              <w:b/>
                              <w:color w:val="000000" w:themeColor="text1"/>
                              <w:sz w:val="30"/>
                              <w:szCs w:val="30"/>
                            </w:rPr>
                            <w:t>Hexan</w:t>
                          </w:r>
                        </w:p>
                      </w:txbxContent>
                    </v:textbox>
                  </v:roundrect>
                  <v:roundrect id="Abgerundetes Rechteck 1479" o:spid="_x0000_s1116" style="position:absolute;left:8572;width:10763;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fe8AA&#10;AADdAAAADwAAAGRycy9kb3ducmV2LnhtbERPS4vCMBC+L/gfwgje1lQRq9UoPhA8CesunodmbIrN&#10;pDSp1n9vBGFv8/E9Z7nubCXu1PjSsYLRMAFBnDtdcqHg7/fwPQPhA7LGyjEpeJKH9ar3tcRMuwf/&#10;0P0cChFD2GeowIRQZ1L63JBFP3Q1ceSurrEYImwKqRt8xHBbyXGSTKXFkmODwZp2hvLbubUKtqeL&#10;Sat9ek3bJ4UZttvjtDBKDfrdZgEiUBf+xR/3Ucf5k3QO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jfe8AAAADdAAAADwAAAAAAAAAAAAAAAACYAgAAZHJzL2Rvd25y&#10;ZXYueG1sUEsFBgAAAAAEAAQA9QAAAIUDAAAAAA==&#10;" fillcolor="black [3213]" strokecolor="black [3213]" strokeweight="2pt">
                    <v:textbox>
                      <w:txbxContent>
                        <w:p w:rsidR="00B03712" w:rsidRPr="00D8015A" w:rsidRDefault="00B03712" w:rsidP="004E1DDD">
                          <w:pPr>
                            <w:jc w:val="center"/>
                            <w:rPr>
                              <w:b/>
                              <w:color w:val="000000" w:themeColor="text1"/>
                              <w:sz w:val="30"/>
                              <w:szCs w:val="30"/>
                            </w:rPr>
                          </w:pPr>
                          <w:r w:rsidRPr="00DF2672">
                            <w:rPr>
                              <w:b/>
                              <w:color w:val="FFFFFF" w:themeColor="background1"/>
                              <w:sz w:val="30"/>
                              <w:szCs w:val="30"/>
                            </w:rPr>
                            <w:t>Methan</w:t>
                          </w:r>
                        </w:p>
                      </w:txbxContent>
                    </v:textbox>
                  </v:roundrect>
                </v:group>
                <w10:wrap anchorx="margin"/>
              </v:group>
            </w:pict>
          </mc:Fallback>
        </mc:AlternateContent>
      </w:r>
      <w:r w:rsidRPr="00EF6D3D">
        <w:rPr>
          <w:sz w:val="20"/>
          <w:szCs w:val="20"/>
        </w:rPr>
        <w:t>Schneiden Sie die Dominosteine aus und legen Sie die passenden Teile zusammen. Am Ende entsteht ein Viereck.</w:t>
      </w:r>
      <w:r w:rsidRPr="00EF6D3D">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70C02"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870C02" w:rsidRDefault="00870C02" w:rsidP="001C068F">
            <w:pPr>
              <w:pStyle w:val="Tabelle6pt"/>
              <w:rPr>
                <w:color w:val="000000"/>
              </w:rPr>
            </w:pPr>
            <w:r>
              <w:lastRenderedPageBreak/>
              <w:t>Kompetenzbereich</w:t>
            </w:r>
          </w:p>
          <w:p w:rsidR="00870C02" w:rsidRDefault="00870C02"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870C02" w:rsidRDefault="00870C02" w:rsidP="001C068F">
            <w:pPr>
              <w:pStyle w:val="Tabelle6pt"/>
              <w:rPr>
                <w:color w:val="000000"/>
              </w:rPr>
            </w:pPr>
            <w:r>
              <w:t>Lernfortschritt</w:t>
            </w:r>
          </w:p>
          <w:p w:rsidR="00870C02" w:rsidRDefault="00870C02"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870C02" w:rsidRDefault="00870C02" w:rsidP="001C068F">
            <w:pPr>
              <w:pStyle w:val="Tabelle6pt"/>
              <w:rPr>
                <w:color w:val="000000"/>
              </w:rPr>
            </w:pPr>
            <w:r>
              <w:t>Materialien/Titel</w:t>
            </w:r>
          </w:p>
          <w:p w:rsidR="00870C02" w:rsidRDefault="005528E8" w:rsidP="00870C02">
            <w:pPr>
              <w:pStyle w:val="TabelleKopflinks"/>
            </w:pPr>
            <w:r>
              <w:t>Organische Chemie –</w:t>
            </w:r>
            <w:r w:rsidR="00053B74">
              <w:t xml:space="preserve"> </w:t>
            </w:r>
            <w:r>
              <w:t>Vertiefungen</w:t>
            </w:r>
          </w:p>
        </w:tc>
        <w:tc>
          <w:tcPr>
            <w:tcW w:w="188" w:type="dxa"/>
            <w:vMerge w:val="restart"/>
            <w:tcBorders>
              <w:top w:val="nil"/>
              <w:left w:val="single" w:sz="4" w:space="0" w:color="auto"/>
              <w:bottom w:val="nil"/>
              <w:right w:val="single" w:sz="4" w:space="0" w:color="auto"/>
            </w:tcBorders>
            <w:shd w:val="clear" w:color="auto" w:fill="FFFFFF"/>
          </w:tcPr>
          <w:p w:rsidR="00870C02" w:rsidRPr="004B658C" w:rsidRDefault="00870C02"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70C02" w:rsidRPr="00B51DE9" w:rsidRDefault="00870C02" w:rsidP="001C068F">
            <w:pPr>
              <w:pStyle w:val="TabelleKopfmitte"/>
            </w:pPr>
            <w:r>
              <w:t>Chemie</w:t>
            </w:r>
          </w:p>
          <w:p w:rsidR="00870C02" w:rsidRPr="00B51DE9" w:rsidRDefault="00681CF8" w:rsidP="001C068F">
            <w:pPr>
              <w:pStyle w:val="TabelleKopfmitte"/>
              <w:rPr>
                <w:rFonts w:eastAsia="Calibri"/>
              </w:rPr>
            </w:pPr>
            <w:r>
              <w:t>Ch02.03.03.02</w:t>
            </w:r>
          </w:p>
        </w:tc>
      </w:tr>
      <w:tr w:rsidR="00B40FEF" w:rsidRPr="00B51DE9" w:rsidTr="001C068F">
        <w:tc>
          <w:tcPr>
            <w:tcW w:w="7348" w:type="dxa"/>
            <w:gridSpan w:val="3"/>
            <w:tcBorders>
              <w:left w:val="single" w:sz="4" w:space="0" w:color="auto"/>
              <w:right w:val="single" w:sz="4" w:space="0" w:color="auto"/>
            </w:tcBorders>
            <w:hideMark/>
          </w:tcPr>
          <w:p w:rsidR="00B40FEF" w:rsidRPr="004B658C" w:rsidRDefault="00B40FEF" w:rsidP="00AA6D1D">
            <w:pPr>
              <w:pStyle w:val="Tabelle6pt"/>
            </w:pPr>
            <w:r w:rsidRPr="004B658C">
              <w:t>Kompetenz:</w:t>
            </w:r>
          </w:p>
          <w:p w:rsidR="00B40FEF" w:rsidRDefault="00B40FEF" w:rsidP="00AA6D1D">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B40FEF" w:rsidRDefault="00B40FEF" w:rsidP="001C068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40FEF" w:rsidRPr="00B51DE9" w:rsidTr="001C068F">
              <w:trPr>
                <w:trHeight w:val="284"/>
              </w:trPr>
              <w:tc>
                <w:tcPr>
                  <w:tcW w:w="2090" w:type="dxa"/>
                  <w:shd w:val="clear" w:color="auto" w:fill="D9D9D9" w:themeFill="background1" w:themeFillShade="D9"/>
                </w:tcPr>
                <w:p w:rsidR="00B40FEF" w:rsidRPr="00B51DE9" w:rsidRDefault="00B40FEF" w:rsidP="00526AB3">
                  <w:pPr>
                    <w:pStyle w:val="TabelleKopfmitte"/>
                    <w:ind w:left="-24"/>
                  </w:pPr>
                  <w:r>
                    <w:t>Lösung</w:t>
                  </w:r>
                </w:p>
              </w:tc>
            </w:tr>
          </w:tbl>
          <w:p w:rsidR="00B40FEF" w:rsidRPr="00B51DE9" w:rsidRDefault="00B40FEF" w:rsidP="001C068F">
            <w:pPr>
              <w:pStyle w:val="TabelleKopfmitte"/>
            </w:pPr>
          </w:p>
        </w:tc>
      </w:tr>
      <w:tr w:rsidR="00B40FEF" w:rsidRPr="00B51DE9" w:rsidTr="001C068F">
        <w:tc>
          <w:tcPr>
            <w:tcW w:w="7348" w:type="dxa"/>
            <w:gridSpan w:val="3"/>
            <w:tcBorders>
              <w:left w:val="single" w:sz="4" w:space="0" w:color="auto"/>
              <w:right w:val="single" w:sz="4" w:space="0" w:color="auto"/>
            </w:tcBorders>
            <w:hideMark/>
          </w:tcPr>
          <w:p w:rsidR="00B40FEF" w:rsidRPr="004B658C" w:rsidRDefault="00B40FEF" w:rsidP="00AA6D1D">
            <w:pPr>
              <w:pStyle w:val="Tabelle6pt"/>
            </w:pPr>
            <w:r w:rsidRPr="004B658C">
              <w:t>Hauptbezug:</w:t>
            </w:r>
          </w:p>
          <w:p w:rsidR="00B40FEF" w:rsidRDefault="00B40FEF" w:rsidP="00AA6D1D">
            <w:pPr>
              <w:pStyle w:val="Kopf8ptafz"/>
            </w:pPr>
            <w:r>
              <w:t>Ich kann die Namen von aliphatischen Kohlenwasserstoffe</w:t>
            </w:r>
            <w:r w:rsidR="00053B74">
              <w:t>n</w:t>
            </w:r>
            <w:r>
              <w:t xml:space="preserve"> den Strukturformeln zuordnen.</w:t>
            </w:r>
          </w:p>
          <w:p w:rsidR="00B40FEF" w:rsidRDefault="00B40FEF"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B40FEF" w:rsidRDefault="00B40FEF"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0FEF" w:rsidRPr="00B51DE9" w:rsidRDefault="00B40FEF" w:rsidP="001C068F">
            <w:pPr>
              <w:pStyle w:val="TabelleKopfmitte"/>
            </w:pPr>
          </w:p>
        </w:tc>
      </w:tr>
      <w:tr w:rsidR="00B40FEF" w:rsidRPr="00B51DE9" w:rsidTr="001C068F">
        <w:tc>
          <w:tcPr>
            <w:tcW w:w="7348" w:type="dxa"/>
            <w:gridSpan w:val="3"/>
            <w:tcBorders>
              <w:left w:val="single" w:sz="4" w:space="0" w:color="auto"/>
              <w:right w:val="single" w:sz="4" w:space="0" w:color="auto"/>
            </w:tcBorders>
            <w:tcMar>
              <w:bottom w:w="0" w:type="dxa"/>
            </w:tcMar>
            <w:hideMark/>
          </w:tcPr>
          <w:p w:rsidR="00B40FEF" w:rsidRDefault="00B40FEF" w:rsidP="00AA6D1D">
            <w:pPr>
              <w:pStyle w:val="Tabelle6pt"/>
            </w:pPr>
            <w:r>
              <w:t>Weitere Bezüge:</w:t>
            </w:r>
          </w:p>
          <w:p w:rsidR="00B40FEF" w:rsidRDefault="00B40FEF" w:rsidP="009478ED">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B40FEF" w:rsidRDefault="00B40FEF"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0FEF" w:rsidRPr="00B51DE9" w:rsidRDefault="00B40FEF" w:rsidP="001C068F">
            <w:pPr>
              <w:pStyle w:val="TabelleKopfmitte"/>
            </w:pPr>
          </w:p>
        </w:tc>
      </w:tr>
    </w:tbl>
    <w:p w:rsidR="0092473E" w:rsidRDefault="00B40FEF" w:rsidP="0092473E">
      <w:pPr>
        <w:pStyle w:val="berschrift1"/>
      </w:pPr>
      <w:r>
        <w:t>Vertiefung 2: Trimi</w:t>
      </w:r>
      <w:r w:rsidR="0092473E">
        <w:t>no</w:t>
      </w:r>
    </w:p>
    <w:p w:rsidR="0092473E" w:rsidRDefault="0092473E" w:rsidP="0092473E">
      <w:pPr>
        <w:spacing w:line="240" w:lineRule="exact"/>
      </w:pPr>
    </w:p>
    <w:p w:rsidR="00447905" w:rsidRDefault="00447905" w:rsidP="0092473E">
      <w:pPr>
        <w:spacing w:line="240" w:lineRule="exact"/>
      </w:pPr>
    </w:p>
    <w:p w:rsidR="0092473E" w:rsidRDefault="0092473E" w:rsidP="0092473E">
      <w:pPr>
        <w:spacing w:line="240" w:lineRule="exact"/>
      </w:pPr>
    </w:p>
    <w:p w:rsidR="004E1DDD" w:rsidRDefault="0092473E" w:rsidP="004E1DDD">
      <w:pPr>
        <w:pStyle w:val="berschrift1"/>
      </w:pPr>
      <w:r>
        <w:rPr>
          <w:noProof/>
        </w:rPr>
        <mc:AlternateContent>
          <mc:Choice Requires="wpg">
            <w:drawing>
              <wp:anchor distT="0" distB="0" distL="114300" distR="114300" simplePos="0" relativeHeight="251742208" behindDoc="0" locked="0" layoutInCell="1" allowOverlap="1" wp14:anchorId="4EF8ADE1" wp14:editId="35338028">
                <wp:simplePos x="0" y="0"/>
                <wp:positionH relativeFrom="column">
                  <wp:posOffset>22860</wp:posOffset>
                </wp:positionH>
                <wp:positionV relativeFrom="paragraph">
                  <wp:posOffset>-128905</wp:posOffset>
                </wp:positionV>
                <wp:extent cx="5524500" cy="4792345"/>
                <wp:effectExtent l="19050" t="19050" r="19050" b="27305"/>
                <wp:wrapSquare wrapText="bothSides"/>
                <wp:docPr id="1424" name="Gruppieren 1424"/>
                <wp:cNvGraphicFramePr/>
                <a:graphic xmlns:a="http://schemas.openxmlformats.org/drawingml/2006/main">
                  <a:graphicData uri="http://schemas.microsoft.com/office/word/2010/wordprocessingGroup">
                    <wpg:wgp>
                      <wpg:cNvGrpSpPr/>
                      <wpg:grpSpPr>
                        <a:xfrm>
                          <a:off x="0" y="0"/>
                          <a:ext cx="5524500" cy="4792345"/>
                          <a:chOff x="0" y="0"/>
                          <a:chExt cx="5524500" cy="4792345"/>
                        </a:xfrm>
                      </wpg:grpSpPr>
                      <wpg:grpSp>
                        <wpg:cNvPr id="1425" name="Group 39"/>
                        <wpg:cNvGrpSpPr>
                          <a:grpSpLocks/>
                        </wpg:cNvGrpSpPr>
                        <wpg:grpSpPr bwMode="auto">
                          <a:xfrm>
                            <a:off x="0" y="0"/>
                            <a:ext cx="5524500" cy="4792345"/>
                            <a:chOff x="4126" y="645"/>
                            <a:chExt cx="8700" cy="7547"/>
                          </a:xfrm>
                        </wpg:grpSpPr>
                        <wpg:grpSp>
                          <wpg:cNvPr id="1427" name="Group 38"/>
                          <wpg:cNvGrpSpPr>
                            <a:grpSpLocks/>
                          </wpg:cNvGrpSpPr>
                          <wpg:grpSpPr bwMode="auto">
                            <a:xfrm>
                              <a:off x="4126" y="645"/>
                              <a:ext cx="8700" cy="7543"/>
                              <a:chOff x="4126" y="645"/>
                              <a:chExt cx="8700" cy="7543"/>
                            </a:xfrm>
                          </wpg:grpSpPr>
                          <wpg:grpSp>
                            <wpg:cNvPr id="1428" name="Group 25"/>
                            <wpg:cNvGrpSpPr>
                              <a:grpSpLocks/>
                            </wpg:cNvGrpSpPr>
                            <wpg:grpSpPr bwMode="auto">
                              <a:xfrm>
                                <a:off x="5574" y="645"/>
                                <a:ext cx="5796" cy="5016"/>
                                <a:chOff x="1101" y="971"/>
                                <a:chExt cx="5796" cy="5016"/>
                              </a:xfrm>
                            </wpg:grpSpPr>
                            <wps:wsp>
                              <wps:cNvPr id="1429" name="AutoShape 2"/>
                              <wps:cNvSpPr>
                                <a:spLocks noChangeArrowheads="1"/>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430" name="AutoShape 7"/>
                              <wps:cNvSpPr>
                                <a:spLocks noChangeArrowheads="1"/>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431" name="AutoShape 8"/>
                              <wps:cNvSpPr>
                                <a:spLocks noChangeArrowheads="1"/>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1432" name="AutoShape 27"/>
                            <wps:cNvSpPr>
                              <a:spLocks noChangeArrowheads="1"/>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433" name="AutoShape 35"/>
                            <wps:cNvSpPr>
                              <a:spLocks noChangeArrowheads="1"/>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1426" name="AutoShape 34"/>
                          <wps:cNvSpPr>
                            <a:spLocks noChangeArrowheads="1"/>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1434" name="Textfeld 2"/>
                        <wps:cNvSpPr txBox="1">
                          <a:spLocks noChangeArrowheads="1"/>
                        </wps:cNvSpPr>
                        <wps:spPr bwMode="auto">
                          <a:xfrm rot="17987783">
                            <a:off x="2698845" y="2187053"/>
                            <a:ext cx="726440" cy="28121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9</w:t>
                              </w:r>
                              <w:r w:rsidRPr="00DC5417">
                                <w:rPr>
                                  <w:b/>
                                  <w:sz w:val="18"/>
                                  <w:szCs w:val="18"/>
                                </w:rPr>
                                <w:t>H</w:t>
                              </w:r>
                              <w:r w:rsidRPr="00DC5417">
                                <w:rPr>
                                  <w:b/>
                                  <w:sz w:val="18"/>
                                  <w:szCs w:val="18"/>
                                  <w:vertAlign w:val="subscript"/>
                                </w:rPr>
                                <w:t>20</w:t>
                              </w:r>
                            </w:p>
                          </w:txbxContent>
                        </wps:txbx>
                        <wps:bodyPr rot="0" vert="horz" wrap="square" lIns="91440" tIns="45720" rIns="91440" bIns="45720" anchor="t" anchorCtr="0">
                          <a:noAutofit/>
                        </wps:bodyPr>
                      </wps:wsp>
                      <wps:wsp>
                        <wps:cNvPr id="1435" name="Textfeld 2"/>
                        <wps:cNvSpPr txBox="1">
                          <a:spLocks noChangeArrowheads="1"/>
                        </wps:cNvSpPr>
                        <wps:spPr bwMode="auto">
                          <a:xfrm rot="18045949">
                            <a:off x="1665027" y="3835020"/>
                            <a:ext cx="906145" cy="27833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8</w:t>
                              </w:r>
                              <w:r w:rsidRPr="00DC5417">
                                <w:rPr>
                                  <w:b/>
                                  <w:sz w:val="18"/>
                                  <w:szCs w:val="18"/>
                                </w:rPr>
                                <w:t>H</w:t>
                              </w:r>
                              <w:r w:rsidRPr="00DC5417">
                                <w:rPr>
                                  <w:b/>
                                  <w:sz w:val="18"/>
                                  <w:szCs w:val="18"/>
                                  <w:vertAlign w:val="subscript"/>
                                </w:rPr>
                                <w:t>18</w:t>
                              </w:r>
                            </w:p>
                          </w:txbxContent>
                        </wps:txbx>
                        <wps:bodyPr rot="0" vert="horz" wrap="square" lIns="91440" tIns="45720" rIns="91440" bIns="45720" anchor="t" anchorCtr="0">
                          <a:noAutofit/>
                        </wps:bodyPr>
                      </wps:wsp>
                      <wps:wsp>
                        <wps:cNvPr id="1436" name="Textfeld 2"/>
                        <wps:cNvSpPr txBox="1">
                          <a:spLocks noChangeArrowheads="1"/>
                        </wps:cNvSpPr>
                        <wps:spPr bwMode="auto">
                          <a:xfrm rot="7208372">
                            <a:off x="1920573" y="3902473"/>
                            <a:ext cx="1199436" cy="26606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proofErr w:type="spellStart"/>
                              <w:r w:rsidRPr="00DC5417">
                                <w:rPr>
                                  <w:b/>
                                  <w:sz w:val="18"/>
                                  <w:szCs w:val="18"/>
                                </w:rPr>
                                <w:t>Octan</w:t>
                              </w:r>
                              <w:proofErr w:type="spellEnd"/>
                            </w:p>
                          </w:txbxContent>
                        </wps:txbx>
                        <wps:bodyPr rot="0" vert="horz" wrap="square" lIns="91440" tIns="45720" rIns="91440" bIns="45720" anchor="t" anchorCtr="0">
                          <a:noAutofit/>
                        </wps:bodyPr>
                      </wps:wsp>
                      <wps:wsp>
                        <wps:cNvPr id="1437" name="Textfeld 2"/>
                        <wps:cNvSpPr txBox="1">
                          <a:spLocks noChangeArrowheads="1"/>
                        </wps:cNvSpPr>
                        <wps:spPr bwMode="auto">
                          <a:xfrm rot="17930515">
                            <a:off x="3661012" y="3742898"/>
                            <a:ext cx="705485" cy="254635"/>
                          </a:xfrm>
                          <a:prstGeom prst="rect">
                            <a:avLst/>
                          </a:prstGeom>
                          <a:solidFill>
                            <a:sysClr val="window" lastClr="FFFFFF"/>
                          </a:solidFill>
                          <a:ln w="9525">
                            <a:noFill/>
                            <a:miter lim="800000"/>
                            <a:headEnd/>
                            <a:tailEnd/>
                          </a:ln>
                          <a:effectLst/>
                        </wps:spPr>
                        <wps:txbx>
                          <w:txbxContent>
                            <w:p w:rsidR="00B03712" w:rsidRPr="00DC5417" w:rsidRDefault="00B03712" w:rsidP="0092473E">
                              <w:pPr>
                                <w:rPr>
                                  <w:b/>
                                  <w:sz w:val="18"/>
                                  <w:szCs w:val="18"/>
                                </w:rPr>
                              </w:pPr>
                              <w:r w:rsidRPr="00DC5417">
                                <w:rPr>
                                  <w:b/>
                                  <w:sz w:val="18"/>
                                  <w:szCs w:val="18"/>
                                </w:rPr>
                                <w:t>Heptan</w:t>
                              </w:r>
                            </w:p>
                          </w:txbxContent>
                        </wps:txbx>
                        <wps:bodyPr rot="0" vert="horz" wrap="square" lIns="91440" tIns="45720" rIns="91440" bIns="45720" anchor="t" anchorCtr="0">
                          <a:noAutofit/>
                        </wps:bodyPr>
                      </wps:wsp>
                      <wps:wsp>
                        <wps:cNvPr id="1438" name="Textfeld 2"/>
                        <wps:cNvSpPr txBox="1">
                          <a:spLocks noChangeArrowheads="1"/>
                        </wps:cNvSpPr>
                        <wps:spPr bwMode="auto">
                          <a:xfrm rot="7203308">
                            <a:off x="3985147" y="3896435"/>
                            <a:ext cx="772160" cy="28575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7</w:t>
                              </w:r>
                              <w:r w:rsidRPr="00DC5417">
                                <w:rPr>
                                  <w:b/>
                                  <w:sz w:val="18"/>
                                  <w:szCs w:val="18"/>
                                </w:rPr>
                                <w:t>H</w:t>
                              </w:r>
                              <w:r w:rsidRPr="00DC5417">
                                <w:rPr>
                                  <w:b/>
                                  <w:sz w:val="18"/>
                                  <w:szCs w:val="18"/>
                                  <w:vertAlign w:val="subscript"/>
                                </w:rPr>
                                <w:t>16</w:t>
                              </w:r>
                            </w:p>
                          </w:txbxContent>
                        </wps:txbx>
                        <wps:bodyPr rot="0" vert="horz" wrap="square" lIns="91440" tIns="45720" rIns="91440" bIns="45720" anchor="t" anchorCtr="0">
                          <a:noAutofit/>
                        </wps:bodyPr>
                      </wps:wsp>
                      <wps:wsp>
                        <wps:cNvPr id="1439" name="Textfeld 2"/>
                        <wps:cNvSpPr txBox="1">
                          <a:spLocks noChangeArrowheads="1"/>
                        </wps:cNvSpPr>
                        <wps:spPr bwMode="auto">
                          <a:xfrm rot="14321459">
                            <a:off x="1600200" y="2480480"/>
                            <a:ext cx="1098550" cy="27178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6</w:t>
                              </w:r>
                              <w:r w:rsidRPr="00DC5417">
                                <w:rPr>
                                  <w:b/>
                                  <w:sz w:val="18"/>
                                  <w:szCs w:val="18"/>
                                </w:rPr>
                                <w:t>H</w:t>
                              </w:r>
                              <w:r w:rsidRPr="00DC5417">
                                <w:rPr>
                                  <w:b/>
                                  <w:sz w:val="18"/>
                                  <w:szCs w:val="18"/>
                                  <w:vertAlign w:val="subscript"/>
                                </w:rPr>
                                <w:t>14</w:t>
                              </w:r>
                            </w:p>
                          </w:txbxContent>
                        </wps:txbx>
                        <wps:bodyPr rot="0" vert="horz" wrap="square" lIns="91440" tIns="45720" rIns="91440" bIns="45720" anchor="t" anchorCtr="0">
                          <a:noAutofit/>
                        </wps:bodyPr>
                      </wps:wsp>
                      <wps:wsp>
                        <wps:cNvPr id="1440" name="Textfeld 2"/>
                        <wps:cNvSpPr txBox="1">
                          <a:spLocks noChangeArrowheads="1"/>
                        </wps:cNvSpPr>
                        <wps:spPr bwMode="auto">
                          <a:xfrm rot="3607714">
                            <a:off x="2937681" y="3681483"/>
                            <a:ext cx="781685" cy="2889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Propan</w:t>
                              </w:r>
                            </w:p>
                          </w:txbxContent>
                        </wps:txbx>
                        <wps:bodyPr rot="0" vert="horz" wrap="square" lIns="91440" tIns="45720" rIns="91440" bIns="45720" anchor="t" anchorCtr="0">
                          <a:noAutofit/>
                        </wps:bodyPr>
                      </wps:wsp>
                      <wps:wsp>
                        <wps:cNvPr id="1441" name="Textfeld 2"/>
                        <wps:cNvSpPr txBox="1">
                          <a:spLocks noChangeArrowheads="1"/>
                        </wps:cNvSpPr>
                        <wps:spPr bwMode="auto">
                          <a:xfrm rot="3607714">
                            <a:off x="2719316" y="3920320"/>
                            <a:ext cx="644034" cy="3270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3</w:t>
                              </w:r>
                              <w:r w:rsidRPr="00DC5417">
                                <w:rPr>
                                  <w:b/>
                                  <w:sz w:val="18"/>
                                  <w:szCs w:val="18"/>
                                </w:rPr>
                                <w:t>H</w:t>
                              </w:r>
                              <w:r w:rsidRPr="00DC5417">
                                <w:rPr>
                                  <w:b/>
                                  <w:sz w:val="18"/>
                                  <w:szCs w:val="18"/>
                                  <w:vertAlign w:val="subscript"/>
                                </w:rPr>
                                <w:t>8</w:t>
                              </w:r>
                            </w:p>
                          </w:txbxContent>
                        </wps:txbx>
                        <wps:bodyPr rot="0" vert="horz" wrap="square" lIns="91440" tIns="45720" rIns="91440" bIns="45720" anchor="t" anchorCtr="0">
                          <a:noAutofit/>
                        </wps:bodyPr>
                      </wps:wsp>
                      <wps:wsp>
                        <wps:cNvPr id="1442" name="Textfeld 2"/>
                        <wps:cNvSpPr txBox="1">
                          <a:spLocks noChangeArrowheads="1"/>
                        </wps:cNvSpPr>
                        <wps:spPr bwMode="auto">
                          <a:xfrm rot="3607714">
                            <a:off x="1006522" y="3824785"/>
                            <a:ext cx="1081569" cy="253539"/>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Butan</w:t>
                              </w:r>
                            </w:p>
                          </w:txbxContent>
                        </wps:txbx>
                        <wps:bodyPr rot="0" vert="horz" wrap="square" lIns="91440" tIns="45720" rIns="91440" bIns="45720" anchor="t" anchorCtr="0">
                          <a:noAutofit/>
                        </wps:bodyPr>
                      </wps:wsp>
                      <wps:wsp>
                        <wps:cNvPr id="1443" name="Textfeld 2"/>
                        <wps:cNvSpPr txBox="1">
                          <a:spLocks noChangeArrowheads="1"/>
                        </wps:cNvSpPr>
                        <wps:spPr bwMode="auto">
                          <a:xfrm rot="14423874">
                            <a:off x="542499" y="3899847"/>
                            <a:ext cx="1255164" cy="43307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4</w:t>
                              </w:r>
                              <w:r w:rsidRPr="00DC5417">
                                <w:rPr>
                                  <w:b/>
                                  <w:sz w:val="18"/>
                                  <w:szCs w:val="18"/>
                                </w:rPr>
                                <w:t>H</w:t>
                              </w:r>
                              <w:r w:rsidRPr="00DC5417">
                                <w:rPr>
                                  <w:b/>
                                  <w:sz w:val="18"/>
                                  <w:szCs w:val="18"/>
                                  <w:vertAlign w:val="subscript"/>
                                </w:rPr>
                                <w:t>10</w:t>
                              </w:r>
                            </w:p>
                          </w:txbxContent>
                        </wps:txbx>
                        <wps:bodyPr rot="0" vert="horz" wrap="square" lIns="91440" tIns="45720" rIns="91440" bIns="45720" anchor="t" anchorCtr="0">
                          <a:noAutofit/>
                        </wps:bodyPr>
                      </wps:wsp>
                      <wps:wsp>
                        <wps:cNvPr id="1444" name="Textfeld 2"/>
                        <wps:cNvSpPr txBox="1">
                          <a:spLocks noChangeArrowheads="1"/>
                        </wps:cNvSpPr>
                        <wps:spPr bwMode="auto">
                          <a:xfrm rot="7217445">
                            <a:off x="2927445" y="2429301"/>
                            <a:ext cx="953500" cy="273050"/>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proofErr w:type="spellStart"/>
                              <w:r w:rsidRPr="00DC5417">
                                <w:rPr>
                                  <w:b/>
                                  <w:sz w:val="18"/>
                                  <w:szCs w:val="18"/>
                                </w:rPr>
                                <w:t>Nonan</w:t>
                              </w:r>
                              <w:proofErr w:type="spellEnd"/>
                            </w:p>
                          </w:txbxContent>
                        </wps:txbx>
                        <wps:bodyPr rot="0" vert="horz" wrap="square" lIns="91440" tIns="45720" rIns="91440" bIns="45720" anchor="t" anchorCtr="0">
                          <a:noAutofit/>
                        </wps:bodyPr>
                      </wps:wsp>
                      <wps:wsp>
                        <wps:cNvPr id="1445" name="Text Box 70"/>
                        <wps:cNvSpPr txBox="1">
                          <a:spLocks noChangeArrowheads="1"/>
                        </wps:cNvSpPr>
                        <wps:spPr bwMode="auto">
                          <a:xfrm>
                            <a:off x="2115403" y="1269241"/>
                            <a:ext cx="1295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712" w:rsidRPr="00DC5417" w:rsidRDefault="00B03712" w:rsidP="0092473E">
                              <w:pPr>
                                <w:jc w:val="center"/>
                                <w:rPr>
                                  <w:b/>
                                  <w:sz w:val="18"/>
                                  <w:szCs w:val="18"/>
                                </w:rPr>
                              </w:pPr>
                              <w:r w:rsidRPr="00DC5417">
                                <w:rPr>
                                  <w:b/>
                                  <w:sz w:val="18"/>
                                  <w:szCs w:val="18"/>
                                </w:rPr>
                                <w:t>Methan</w:t>
                              </w:r>
                            </w:p>
                          </w:txbxContent>
                        </wps:txbx>
                        <wps:bodyPr rot="0" vert="horz" wrap="square" lIns="91440" tIns="45720" rIns="91440" bIns="45720" anchor="t" anchorCtr="0" upright="1">
                          <a:noAutofit/>
                        </wps:bodyPr>
                      </wps:wsp>
                      <wps:wsp>
                        <wps:cNvPr id="1446" name="Textfeld 1446"/>
                        <wps:cNvSpPr txBox="1">
                          <a:spLocks noChangeArrowheads="1"/>
                        </wps:cNvSpPr>
                        <wps:spPr bwMode="auto">
                          <a:xfrm flipV="1">
                            <a:off x="2135875" y="1617259"/>
                            <a:ext cx="1230368" cy="252000"/>
                          </a:xfrm>
                          <a:prstGeom prst="rect">
                            <a:avLst/>
                          </a:prstGeom>
                          <a:solidFill>
                            <a:srgbClr val="FFFFFF"/>
                          </a:solidFill>
                          <a:ln w="9525">
                            <a:noFill/>
                            <a:miter lim="800000"/>
                            <a:headEnd/>
                            <a:tailEnd/>
                          </a:ln>
                        </wps:spPr>
                        <wps:txbx>
                          <w:txbxContent>
                            <w:p w:rsidR="00B03712" w:rsidRPr="00DC5417" w:rsidRDefault="00B03712" w:rsidP="0092473E">
                              <w:pPr>
                                <w:jc w:val="center"/>
                                <w:rPr>
                                  <w:b/>
                                  <w:sz w:val="18"/>
                                  <w:szCs w:val="18"/>
                                  <w:vertAlign w:val="subscript"/>
                                </w:rPr>
                              </w:pPr>
                              <w:r w:rsidRPr="00DC5417">
                                <w:rPr>
                                  <w:b/>
                                  <w:sz w:val="18"/>
                                  <w:szCs w:val="18"/>
                                </w:rPr>
                                <w:t>CH</w:t>
                              </w:r>
                              <w:r w:rsidRPr="00DC5417">
                                <w:rPr>
                                  <w:b/>
                                  <w:sz w:val="18"/>
                                  <w:szCs w:val="18"/>
                                  <w:vertAlign w:val="subscript"/>
                                </w:rPr>
                                <w:t>4</w:t>
                              </w:r>
                            </w:p>
                            <w:p w:rsidR="00B03712" w:rsidRPr="00DC5417" w:rsidRDefault="00B03712" w:rsidP="0092473E">
                              <w:pPr>
                                <w:rPr>
                                  <w:b/>
                                  <w:sz w:val="18"/>
                                  <w:szCs w:val="18"/>
                                  <w:vertAlign w:val="subscript"/>
                                </w:rPr>
                              </w:pPr>
                            </w:p>
                          </w:txbxContent>
                        </wps:txbx>
                        <wps:bodyPr rot="0" vert="horz" wrap="square" lIns="91440" tIns="45720" rIns="91440" bIns="45720" anchor="t" anchorCtr="0">
                          <a:noAutofit/>
                        </wps:bodyPr>
                      </wps:wsp>
                      <wps:wsp>
                        <wps:cNvPr id="1447" name="Textfeld 2"/>
                        <wps:cNvSpPr txBox="1">
                          <a:spLocks noChangeArrowheads="1"/>
                        </wps:cNvSpPr>
                        <wps:spPr bwMode="auto">
                          <a:xfrm>
                            <a:off x="1487606" y="2906973"/>
                            <a:ext cx="709930" cy="23939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5</w:t>
                              </w:r>
                              <w:r w:rsidRPr="00DC5417">
                                <w:rPr>
                                  <w:b/>
                                  <w:sz w:val="18"/>
                                  <w:szCs w:val="18"/>
                                </w:rPr>
                                <w:t>H</w:t>
                              </w:r>
                              <w:r w:rsidRPr="00DC5417">
                                <w:rPr>
                                  <w:b/>
                                  <w:sz w:val="18"/>
                                  <w:szCs w:val="18"/>
                                  <w:vertAlign w:val="subscript"/>
                                </w:rPr>
                                <w:t>12</w:t>
                              </w:r>
                            </w:p>
                          </w:txbxContent>
                        </wps:txbx>
                        <wps:bodyPr rot="0" vert="horz" wrap="square" lIns="91440" tIns="45720" rIns="91440" bIns="45720" anchor="t" anchorCtr="0">
                          <a:noAutofit/>
                        </wps:bodyPr>
                      </wps:wsp>
                      <wps:wsp>
                        <wps:cNvPr id="1448" name="Textfeld 2"/>
                        <wps:cNvSpPr txBox="1">
                          <a:spLocks noChangeArrowheads="1"/>
                        </wps:cNvSpPr>
                        <wps:spPr bwMode="auto">
                          <a:xfrm>
                            <a:off x="3043451" y="2866029"/>
                            <a:ext cx="1003300" cy="22796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Ethan</w:t>
                              </w:r>
                            </w:p>
                          </w:txbxContent>
                        </wps:txbx>
                        <wps:bodyPr rot="0" vert="horz" wrap="square" lIns="91440" tIns="45720" rIns="91440" bIns="45720" anchor="t" anchorCtr="0">
                          <a:noAutofit/>
                        </wps:bodyPr>
                      </wps:wsp>
                      <wps:wsp>
                        <wps:cNvPr id="1449" name="Textfeld 2"/>
                        <wps:cNvSpPr txBox="1">
                          <a:spLocks noChangeArrowheads="1"/>
                        </wps:cNvSpPr>
                        <wps:spPr bwMode="auto">
                          <a:xfrm rot="10800000" flipH="1">
                            <a:off x="1207827" y="3200400"/>
                            <a:ext cx="1295400" cy="27749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Pentan</w:t>
                              </w:r>
                            </w:p>
                          </w:txbxContent>
                        </wps:txbx>
                        <wps:bodyPr rot="0" vert="horz" wrap="square" lIns="91440" tIns="45720" rIns="91440" bIns="45720" anchor="t" anchorCtr="0">
                          <a:noAutofit/>
                        </wps:bodyPr>
                      </wps:wsp>
                      <wps:wsp>
                        <wps:cNvPr id="1450" name="Textfeld 2"/>
                        <wps:cNvSpPr txBox="1">
                          <a:spLocks noChangeArrowheads="1"/>
                        </wps:cNvSpPr>
                        <wps:spPr bwMode="auto">
                          <a:xfrm rot="10800000">
                            <a:off x="3002507" y="3214047"/>
                            <a:ext cx="1331595" cy="2635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2</w:t>
                              </w:r>
                              <w:r w:rsidRPr="00DC5417">
                                <w:rPr>
                                  <w:b/>
                                  <w:sz w:val="18"/>
                                  <w:szCs w:val="18"/>
                                </w:rPr>
                                <w:t>H</w:t>
                              </w:r>
                              <w:r w:rsidRPr="00DC5417">
                                <w:rPr>
                                  <w:b/>
                                  <w:sz w:val="18"/>
                                  <w:szCs w:val="18"/>
                                  <w:vertAlign w:val="subscript"/>
                                </w:rPr>
                                <w:t>6</w:t>
                              </w:r>
                            </w:p>
                          </w:txbxContent>
                        </wps:txbx>
                        <wps:bodyPr rot="0" vert="horz" wrap="square" lIns="91440" tIns="45720" rIns="91440" bIns="45720" anchor="t" anchorCtr="0">
                          <a:noAutofit/>
                        </wps:bodyPr>
                      </wps:wsp>
                      <wps:wsp>
                        <wps:cNvPr id="1451" name="Textfeld 2"/>
                        <wps:cNvSpPr txBox="1">
                          <a:spLocks noChangeArrowheads="1"/>
                        </wps:cNvSpPr>
                        <wps:spPr bwMode="auto">
                          <a:xfrm rot="3607714">
                            <a:off x="2105168" y="2234820"/>
                            <a:ext cx="781685" cy="288925"/>
                          </a:xfrm>
                          <a:prstGeom prst="rect">
                            <a:avLst/>
                          </a:prstGeom>
                          <a:solidFill>
                            <a:sysClr val="window" lastClr="FFFFFF"/>
                          </a:solidFill>
                          <a:ln w="9525">
                            <a:noFill/>
                            <a:miter lim="800000"/>
                            <a:headEnd/>
                            <a:tailEnd/>
                          </a:ln>
                          <a:effectLst/>
                        </wps:spPr>
                        <wps:txbx>
                          <w:txbxContent>
                            <w:p w:rsidR="00B03712" w:rsidRPr="00DC5417" w:rsidRDefault="00B03712" w:rsidP="0092473E">
                              <w:pPr>
                                <w:jc w:val="center"/>
                                <w:rPr>
                                  <w:b/>
                                  <w:sz w:val="18"/>
                                  <w:szCs w:val="18"/>
                                </w:rPr>
                              </w:pPr>
                              <w:r w:rsidRPr="00DC5417">
                                <w:rPr>
                                  <w:b/>
                                  <w:sz w:val="18"/>
                                  <w:szCs w:val="18"/>
                                </w:rPr>
                                <w:t>Hexan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pieren 1424" o:spid="_x0000_s1117" style="position:absolute;margin-left:1.8pt;margin-top:-10.15pt;width:435pt;height:377.35pt;z-index:251742208" coordsize="55245,4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">
                <v:group id="Group 39" o:spid="_x0000_s1118" style="position:absolute;width:55245;height:47923" coordorigin="4126,645" coordsize="8700,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group id="Group 38" o:spid="_x0000_s1119" style="position:absolute;left:4126;top:645;width:8700;height:7543" coordorigin="4126,645" coordsize="8700,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group id="Group 25" o:spid="_x0000_s1120" style="position:absolute;left:5574;top:645;width:5796;height:5016" coordorigin="1101,971" coordsize="5796,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AutoShape 2" o:spid="_x0000_s1121" type="#_x0000_t5" style="position:absolute;left:2555;top:97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GS8MA&#10;AADdAAAADwAAAGRycy9kb3ducmV2LnhtbERPS2vCQBC+F/oflhF6qxtDEJu6SisEbD2IDzyP2TFJ&#10;zc6G7DbGf+8Kgrf5+J4znfemFh21rrKsYDSMQBDnVldcKNjvsvcJCOeRNdaWScGVHMxnry9TTLW9&#10;8Ia6rS9ECGGXooLS+yaV0uUlGXRD2xAH7mRbgz7AtpC6xUsIN7WMo2gsDVYcGkpsaFFSft7+GwWH&#10;K+vv/eR3dTzs2OTntf37yRKl3gb91ycIT71/ih/upQ7zk/g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aGS8MAAADdAAAADwAAAAAAAAAAAAAAAACYAgAAZHJzL2Rv&#10;d25yZXYueG1sUEsFBgAAAAAEAAQA9QAAAIgDAAAAAA==&#10;" strokeweight="2pt"/>
                      <v:shape id="AutoShape 7" o:spid="_x0000_s1122" type="#_x0000_t5" style="position:absolute;left:1101;top:3496;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5C8YA&#10;AADdAAAADwAAAGRycy9kb3ducmV2LnhtbESPzWvCQBDF70L/h2UKvZlNrYikrtIWBD8O4geep9lp&#10;kpqdDdlV43/vHARvM7w37/1mMutcrS7UhsqzgfckBUWce1txYeCwn/fHoEJEtlh7JgM3CjCbvvQm&#10;mFl/5S1ddrFQEsIhQwNljE2mdchLchgS3xCL9udbh1HWttC2xauEu1oP0nSkHVYsDSU29FNSftqd&#10;nYHjje33Ybxa/x737PLTxv8v50Nj3l67r09Qkbr4ND+uF1bwhx/CL9/IC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W5C8YAAADdAAAADwAAAAAAAAAAAAAAAACYAgAAZHJz&#10;L2Rvd25yZXYueG1sUEsFBgAAAAAEAAQA9QAAAIsDAAAAAA==&#10;" strokeweight="2pt"/>
                      <v:shape id="AutoShape 8" o:spid="_x0000_s1123" type="#_x0000_t5" style="position:absolute;left:4017;top:3495;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ckMMA&#10;AADdAAAADwAAAGRycy9kb3ducmV2LnhtbERPTWvCQBC9C/6HZYTezEYrElJXaQsBWw9SFc9jdkzS&#10;ZGdDdqvx33cFwds83ucsVr1pxIU6V1lWMIliEMS51RUXCg77bJyAcB5ZY2OZFNzIwWo5HCww1fbK&#10;P3TZ+UKEEHYpKii9b1MpXV6SQRfZljhwZ9sZ9AF2hdQdXkO4aeQ0jufSYMWhocSWPkvK692fUXC8&#10;sf44JN+b03HPJq+39vcrmyn1Murf30B46v1T/HCvdZg/e53A/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ckMMAAADdAAAADwAAAAAAAAAAAAAAAACYAgAAZHJzL2Rv&#10;d25yZXYueG1sUEsFBgAAAAAEAAQA9QAAAIgDAAAAAA==&#10;" strokeweight="2pt"/>
                    </v:group>
                    <v:shape id="AutoShape 27" o:spid="_x0000_s1124" type="#_x0000_t5" style="position:absolute;left:4126;top:5682;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C58EA&#10;AADdAAAADwAAAGRycy9kb3ducmV2LnhtbERPy6rCMBDdC/5DGOHuNNUrItUoKgheXYgPXI/N2Fab&#10;SWlytf69EQR3czjPGU9rU4g7VS63rKDbiUAQJ1bnnCo4HpbtIQjnkTUWlknBkxxMJ83GGGNtH7yj&#10;+96nIoSwi1FB5n0ZS+mSjAy6ji2JA3exlUEfYJVKXeEjhJtC9qJoIA3mHBoyLGmRUXLb/xsFpyfr&#10;+XG43pxPBzbJbWuvf8u+Uj+tejYC4an2X/HHvdJhfv+3B+9vwgl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gufBAAAA3QAAAA8AAAAAAAAAAAAAAAAAmAIAAGRycy9kb3du&#10;cmV2LnhtbFBLBQYAAAAABAAEAPUAAACGAwAAAAA=&#10;" strokeweight="2pt"/>
                    <v:shape id="AutoShape 35" o:spid="_x0000_s1125" type="#_x0000_t5" style="position:absolute;left:9946;top:5697;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nfMEA&#10;AADdAAAADwAAAGRycy9kb3ducmV2LnhtbERPy6rCMBDdC/5DGOHuNPWBSDWKCsK9uhAfuB6bsa02&#10;k9Lkav17Iwju5nCeM5nVphB3qlxuWUG3E4EgTqzOOVVwPKzaIxDOI2ssLJOCJzmYTZuNCcbaPnhH&#10;971PRQhhF6OCzPsyltIlGRl0HVsSB+5iK4M+wCqVusJHCDeF7EXRUBrMOTRkWNIyo+S2/zcKTk/W&#10;i+NovTmfDmyS29Ze/1YDpX5a9XwMwlPtv+KP+1eH+YN+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nJ3zBAAAA3QAAAA8AAAAAAAAAAAAAAAAAmAIAAGRycy9kb3du&#10;cmV2LnhtbFBLBQYAAAAABAAEAPUAAACGAwAAAAA=&#10;" strokeweight="2pt"/>
                  </v:group>
                  <v:shape id="AutoShape 34" o:spid="_x0000_s1126" type="#_x0000_t5" style="position:absolute;left:7039;top:570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n4r8A&#10;AADdAAAADwAAAGRycy9kb3ducmV2LnhtbERPTYvCMBC9L/gfwgjetqkiUqtRRFH3atX70IxttZmU&#10;Jmr99xtB8DaP9znzZWdq8aDWVZYVDKMYBHFudcWFgtNx+5uAcB5ZY22ZFLzIwXLR+5ljqu2TD/TI&#10;fCFCCLsUFZTeN6mULi/JoItsQxy4i20N+gDbQuoWnyHc1HIUxxNpsOLQUGJD65LyW3Y3CrbnTbLb&#10;jLOrnOr1XiY6K27nSqlBv1vNQHjq/Ff8cf/pMH88msD7m3CC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afivwAAAN0AAAAPAAAAAAAAAAAAAAAAAJgCAABkcnMvZG93bnJl&#10;di54bWxQSwUGAAAAAAQABAD1AAAAhAMAAAAA&#10;" strokeweight="1.5pt"/>
                </v:group>
                <v:shape id="_x0000_s1127" type="#_x0000_t202" style="position:absolute;left:26988;top:21870;width:7264;height:2812;rotation:-3945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vUMYA&#10;AADdAAAADwAAAGRycy9kb3ducmV2LnhtbERPTWvCQBC9C/6HZQpepG6MVjR1lVZRLAVLrZfehuw0&#10;CWZnQ3aN8d+7gtDbPN7nzJetKUVDtSssKxgOIhDEqdUFZwqOP5vnKQjnkTWWlknBlRwsF93OHBNt&#10;L/xNzcFnIoSwS1BB7n2VSOnSnAy6ga2IA/dna4M+wDqTusZLCDeljKNoIg0WHBpyrGiVU3o6nI2C&#10;8vP0sv3ar+PJ7yxqPrC/n77HfaV6T+3bKwhPrf8XP9w7HeaPR2O4fxNO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xvUMYAAADdAAAADwAAAAAAAAAAAAAAAACYAgAAZHJz&#10;L2Rvd25yZXYueG1sUEsFBgAAAAAEAAQA9QAAAIsDAAAAAA==&#10;" fillcolor="white [3201]"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9</w:t>
                        </w:r>
                        <w:r w:rsidRPr="00DC5417">
                          <w:rPr>
                            <w:b/>
                            <w:sz w:val="18"/>
                            <w:szCs w:val="18"/>
                          </w:rPr>
                          <w:t>H</w:t>
                        </w:r>
                        <w:r w:rsidRPr="00DC5417">
                          <w:rPr>
                            <w:b/>
                            <w:sz w:val="18"/>
                            <w:szCs w:val="18"/>
                            <w:vertAlign w:val="subscript"/>
                          </w:rPr>
                          <w:t>20</w:t>
                        </w:r>
                      </w:p>
                    </w:txbxContent>
                  </v:textbox>
                </v:shape>
                <v:shape id="_x0000_s1128" type="#_x0000_t202" style="position:absolute;left:16650;top:38350;width:9061;height:2783;rotation:-3881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97MQA&#10;AADdAAAADwAAAGRycy9kb3ducmV2LnhtbERPTUvDQBC9C/6HZQQvpd1oVUrsthRBlEKh1lKvY3bM&#10;BrOzITtN0n/fFQre5vE+Z74cfK06amMV2MDdJANFXARbcWlg//k6noGKgmyxDkwGThRhubi+mmNu&#10;Q88f1O2kVCmEY44GnEiTax0LRx7jJDTEifsJrUdJsC21bbFP4b7W91n2pD1WnBocNvTiqPjdHb2B&#10;bvO97pkOK/kqjuuTuO3baFoac3szrJ5BCQ3yL764322a/zB9hL9v0gl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vezEAAAA3QAAAA8AAAAAAAAAAAAAAAAAmAIAAGRycy9k&#10;b3ducmV2LnhtbFBLBQYAAAAABAAEAPUAAACJAw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8</w:t>
                        </w:r>
                        <w:r w:rsidRPr="00DC5417">
                          <w:rPr>
                            <w:b/>
                            <w:sz w:val="18"/>
                            <w:szCs w:val="18"/>
                          </w:rPr>
                          <w:t>H</w:t>
                        </w:r>
                        <w:r w:rsidRPr="00DC5417">
                          <w:rPr>
                            <w:b/>
                            <w:sz w:val="18"/>
                            <w:szCs w:val="18"/>
                            <w:vertAlign w:val="subscript"/>
                          </w:rPr>
                          <w:t>18</w:t>
                        </w:r>
                      </w:p>
                    </w:txbxContent>
                  </v:textbox>
                </v:shape>
                <v:shape id="_x0000_s1129" type="#_x0000_t202" style="position:absolute;left:19205;top:39024;width:11995;height:2661;rotation:78734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b1sMA&#10;AADdAAAADwAAAGRycy9kb3ducmV2LnhtbERPS2vCQBC+F/wPywje6kYtItFVfBWKPfkEb0N2TILZ&#10;2ZhdY+qv7xYK3ubje85k1phC1FS53LKCXjcCQZxYnXOq4LD/fB+BcB5ZY2GZFPyQg9m09TbBWNsH&#10;b6ne+VSEEHYxKsi8L2MpXZKRQde1JXHgLrYy6AOsUqkrfIRwU8h+FA2lwZxDQ4YlLTNKrru7UfC9&#10;XtijH5w2xfzuzqtbI5/9WirVaTfzMQhPjX+J/91fOsz/GAzh75tw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b1sMAAADdAAAADwAAAAAAAAAAAAAAAACYAgAAZHJzL2Rv&#10;d25yZXYueG1sUEsFBgAAAAAEAAQA9QAAAIgDAAAAAA==&#10;" fillcolor="window" stroked="f">
                  <v:textbox>
                    <w:txbxContent>
                      <w:p w:rsidR="00B03712" w:rsidRPr="00DC5417" w:rsidRDefault="00B03712" w:rsidP="0092473E">
                        <w:pPr>
                          <w:jc w:val="center"/>
                          <w:rPr>
                            <w:b/>
                            <w:sz w:val="18"/>
                            <w:szCs w:val="18"/>
                          </w:rPr>
                        </w:pPr>
                        <w:proofErr w:type="spellStart"/>
                        <w:r w:rsidRPr="00DC5417">
                          <w:rPr>
                            <w:b/>
                            <w:sz w:val="18"/>
                            <w:szCs w:val="18"/>
                          </w:rPr>
                          <w:t>Octan</w:t>
                        </w:r>
                        <w:proofErr w:type="spellEnd"/>
                      </w:p>
                    </w:txbxContent>
                  </v:textbox>
                </v:shape>
                <v:shape id="_x0000_s1130" type="#_x0000_t202" style="position:absolute;left:36609;top:37429;width:7055;height:2546;rotation:-40080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3bMIA&#10;AADdAAAADwAAAGRycy9kb3ducmV2LnhtbESP0YrCMBBF3xf8hzCCb2uqLqtWo8iC0tdVP2Boxjak&#10;mZQmtt2/NwsL+zbDvXPPnf1xdI3oqQvGs4LFPANBXHptuFJwv53fNyBCRNbYeCYFPxTgeJi87THX&#10;fuBv6q+xEimEQ44K6hjbXMpQ1uQwzH1LnLSH7xzGtHaV1B0OKdw1cplln9Kh4USosaWvmkp7fboE&#10;McW275/Fhmxj3coMtroEq9RsOp52ICKN8d/8d13oVP9jtYbfb9II8vA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rdswgAAAN0AAAAPAAAAAAAAAAAAAAAAAJgCAABkcnMvZG93&#10;bnJldi54bWxQSwUGAAAAAAQABAD1AAAAhwMAAAAA&#10;" fillcolor="window" stroked="f">
                  <v:textbox>
                    <w:txbxContent>
                      <w:p w:rsidR="00B03712" w:rsidRPr="00DC5417" w:rsidRDefault="00B03712" w:rsidP="0092473E">
                        <w:pPr>
                          <w:rPr>
                            <w:b/>
                            <w:sz w:val="18"/>
                            <w:szCs w:val="18"/>
                          </w:rPr>
                        </w:pPr>
                        <w:r w:rsidRPr="00DC5417">
                          <w:rPr>
                            <w:b/>
                            <w:sz w:val="18"/>
                            <w:szCs w:val="18"/>
                          </w:rPr>
                          <w:t>Heptan</w:t>
                        </w:r>
                      </w:p>
                    </w:txbxContent>
                  </v:textbox>
                </v:shape>
                <v:shape id="_x0000_s1131" type="#_x0000_t202" style="position:absolute;left:39851;top:38964;width:7721;height:2858;rotation:78679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CvMYA&#10;AADdAAAADwAAAGRycy9kb3ducmV2LnhtbESPzWrDQAyE74W+w6JCL6VZO01CcL0OJlCaY/NzyU14&#10;Vdu1V2u828R5++hQ6E1iRjOf8s3kenWhMbSeDaSzBBRx5W3LtYHT8eN1DSpEZIu9ZzJwowCb4vEh&#10;x8z6K+/pcoi1khAOGRpoYhwyrUPVkMMw8wOxaN9+dBhlHWttR7xKuOv1PElW2mHL0tDgQNuGqu7w&#10;6wy0y+0LduXu/PmTzjt/TL9w3ZfGPD9N5TuoSFP8N/9d76zgL94EV76RE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DCvMYAAADdAAAADwAAAAAAAAAAAAAAAACYAgAAZHJz&#10;L2Rvd25yZXYueG1sUEsFBgAAAAAEAAQA9QAAAIsDA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7</w:t>
                        </w:r>
                        <w:r w:rsidRPr="00DC5417">
                          <w:rPr>
                            <w:b/>
                            <w:sz w:val="18"/>
                            <w:szCs w:val="18"/>
                          </w:rPr>
                          <w:t>H</w:t>
                        </w:r>
                        <w:r w:rsidRPr="00DC5417">
                          <w:rPr>
                            <w:b/>
                            <w:sz w:val="18"/>
                            <w:szCs w:val="18"/>
                            <w:vertAlign w:val="subscript"/>
                          </w:rPr>
                          <w:t>16</w:t>
                        </w:r>
                      </w:p>
                    </w:txbxContent>
                  </v:textbox>
                </v:shape>
                <v:shape id="_x0000_s1132" type="#_x0000_t202" style="position:absolute;left:16001;top:24804;width:10986;height:2718;rotation:-79501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PS8UA&#10;AADdAAAADwAAAGRycy9kb3ducmV2LnhtbERPTWsCMRC9F/ofwhS8SM1qtbRbo1TtigcRtT30OGzG&#10;3aWbSdhEXf+9EYTe5vE+ZzxtTS1O1PjKsoJ+LwFBnFtdcaHg5zt7fgPhA7LG2jIpuJCH6eTxYYyp&#10;tmfe0WkfChFD2KeooAzBpVL6vCSDvmcdceQOtjEYImwKqRs8x3BTy0GSvEqDFceGEh3NS8r/9kej&#10;wM1GWX+x/vq9HFy93JpsY6h7VKrz1H5+gAjUhn/x3b3Scf7w5R1u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w9LxQAAAN0AAAAPAAAAAAAAAAAAAAAAAJgCAABkcnMv&#10;ZG93bnJldi54bWxQSwUGAAAAAAQABAD1AAAAigM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6</w:t>
                        </w:r>
                        <w:r w:rsidRPr="00DC5417">
                          <w:rPr>
                            <w:b/>
                            <w:sz w:val="18"/>
                            <w:szCs w:val="18"/>
                          </w:rPr>
                          <w:t>H</w:t>
                        </w:r>
                        <w:r w:rsidRPr="00DC5417">
                          <w:rPr>
                            <w:b/>
                            <w:sz w:val="18"/>
                            <w:szCs w:val="18"/>
                            <w:vertAlign w:val="subscript"/>
                          </w:rPr>
                          <w:t>14</w:t>
                        </w:r>
                      </w:p>
                    </w:txbxContent>
                  </v:textbox>
                </v:shape>
                <v:shape id="_x0000_s1133" type="#_x0000_t202" style="position:absolute;left:29377;top:36814;width:7816;height:2889;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b1sUA&#10;AADdAAAADwAAAGRycy9kb3ducmV2LnhtbESPQWvDMAyF74P+B6PCbquzrYyQ1S2lpU1Og2WjZxFr&#10;SVgsh9hL0n9fHQq7Sbyn9z5tdrPr1EhDaD0beF4loIgrb1uuDXx/nZ5SUCEiW+w8k4ErBdhtFw8b&#10;zKyf+JPGMtZKQjhkaKCJsc+0DlVDDsPK98Si/fjBYZR1qLUdcJJw1+mXJHnTDluWhgZ7OjRU/ZZ/&#10;zkBbh+TjWBQ2z21+4Wt6ed3HszGPy3n/DirSHP/N9+vCCv56Lfz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ZvWxQAAAN0AAAAPAAAAAAAAAAAAAAAAAJgCAABkcnMv&#10;ZG93bnJldi54bWxQSwUGAAAAAAQABAD1AAAAigMAAAAA&#10;" fillcolor="window" stroked="f">
                  <v:textbox>
                    <w:txbxContent>
                      <w:p w:rsidR="00B03712" w:rsidRPr="00DC5417" w:rsidRDefault="00B03712" w:rsidP="0092473E">
                        <w:pPr>
                          <w:jc w:val="center"/>
                          <w:rPr>
                            <w:b/>
                            <w:sz w:val="18"/>
                            <w:szCs w:val="18"/>
                          </w:rPr>
                        </w:pPr>
                        <w:r w:rsidRPr="00DC5417">
                          <w:rPr>
                            <w:b/>
                            <w:sz w:val="18"/>
                            <w:szCs w:val="18"/>
                          </w:rPr>
                          <w:t>Propan</w:t>
                        </w:r>
                      </w:p>
                    </w:txbxContent>
                  </v:textbox>
                </v:shape>
                <v:shape id="_x0000_s1134" type="#_x0000_t202" style="position:absolute;left:27193;top:39203;width:6440;height:3270;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TcAA&#10;AADdAAAADwAAAGRycy9kb3ducmV2LnhtbERPTYvCMBC9C/6HMII3TV1FpJoWcdH2tKC7eB6asS02&#10;k9JErf/eCMLe5vE+Z5P2phF36lxtWcFsGoEgLqyuuVTw97ufrEA4j6yxsUwKnuQgTYaDDcbaPvhI&#10;95MvRQhhF6OCyvs2ltIVFRl0U9sSB+5iO4M+wK6UusNHCDeN/IqipTRYc2iosKVdRcX1dDMK6tJF&#10;P995rrNMZ2d+rs7zrT8oNR712zUIT73/F3/cuQ7zF4sZvL8JJ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E+TcAAAADdAAAADwAAAAAAAAAAAAAAAACYAgAAZHJzL2Rvd25y&#10;ZXYueG1sUEsFBgAAAAAEAAQA9QAAAIUDA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3</w:t>
                        </w:r>
                        <w:r w:rsidRPr="00DC5417">
                          <w:rPr>
                            <w:b/>
                            <w:sz w:val="18"/>
                            <w:szCs w:val="18"/>
                          </w:rPr>
                          <w:t>H</w:t>
                        </w:r>
                        <w:r w:rsidRPr="00DC5417">
                          <w:rPr>
                            <w:b/>
                            <w:sz w:val="18"/>
                            <w:szCs w:val="18"/>
                            <w:vertAlign w:val="subscript"/>
                          </w:rPr>
                          <w:t>8</w:t>
                        </w:r>
                      </w:p>
                    </w:txbxContent>
                  </v:textbox>
                </v:shape>
                <v:shape id="_x0000_s1135" type="#_x0000_t202" style="position:absolute;left:10065;top:38247;width:10816;height:2535;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gOsAA&#10;AADdAAAADwAAAGRycy9kb3ducmV2LnhtbERPy6rCMBDdC/5DGOHuNPWBSDWKKNd2JVjF9dCMbbGZ&#10;lCZX69/fCIK7OZznrDadqcWDWldZVjAeRSCIc6srLhRczr/DBQjnkTXWlknBixxs1v3eCmNtn3yi&#10;R+YLEULYxaig9L6JpXR5SQbdyDbEgbvZ1qAPsC2kbvEZwk0tJ1E0lwYrDg0lNrQrKb9nf0ZBVbjo&#10;uE9TnSQ6ufJrcZ1u/UGpn0G3XYLw1Pmv+ONOdZg/m03g/U04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OgOsAAAADdAAAADwAAAAAAAAAAAAAAAACYAgAAZHJzL2Rvd25y&#10;ZXYueG1sUEsFBgAAAAAEAAQA9QAAAIUDAAAAAA==&#10;" fillcolor="window" stroked="f">
                  <v:textbox>
                    <w:txbxContent>
                      <w:p w:rsidR="00B03712" w:rsidRPr="00DC5417" w:rsidRDefault="00B03712" w:rsidP="0092473E">
                        <w:pPr>
                          <w:jc w:val="center"/>
                          <w:rPr>
                            <w:b/>
                            <w:sz w:val="18"/>
                            <w:szCs w:val="18"/>
                          </w:rPr>
                        </w:pPr>
                        <w:r w:rsidRPr="00DC5417">
                          <w:rPr>
                            <w:b/>
                            <w:sz w:val="18"/>
                            <w:szCs w:val="18"/>
                          </w:rPr>
                          <w:t>Butan</w:t>
                        </w:r>
                      </w:p>
                    </w:txbxContent>
                  </v:textbox>
                </v:shape>
                <v:shape id="_x0000_s1136" type="#_x0000_t202" style="position:absolute;left:5425;top:38998;width:12551;height:4331;rotation:-78382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l8MA&#10;AADdAAAADwAAAGRycy9kb3ducmV2LnhtbERPTWvCQBC9C/6HZQpepG60IiW6Ca0Q6MWDtngesmM2&#10;NDsbd9eY9td3C4Xe5vE+Z1eOthMD+dA6VrBcZCCIa6dbbhR8vFePzyBCRNbYOSYFXxSgLKaTHeba&#10;3flIwyk2IoVwyFGBibHPpQy1IYth4XrixF2ctxgT9I3UHu8p3HZylWUbabHl1GCwp72h+vN0swr4&#10;cH6VZzwMzYa+b8errbyZV0rNHsaXLYhIY/wX/7nfdJq/Xj/B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l8MAAADdAAAADwAAAAAAAAAAAAAAAACYAgAAZHJzL2Rv&#10;d25yZXYueG1sUEsFBgAAAAAEAAQA9QAAAIgDA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4</w:t>
                        </w:r>
                        <w:r w:rsidRPr="00DC5417">
                          <w:rPr>
                            <w:b/>
                            <w:sz w:val="18"/>
                            <w:szCs w:val="18"/>
                          </w:rPr>
                          <w:t>H</w:t>
                        </w:r>
                        <w:r w:rsidRPr="00DC5417">
                          <w:rPr>
                            <w:b/>
                            <w:sz w:val="18"/>
                            <w:szCs w:val="18"/>
                            <w:vertAlign w:val="subscript"/>
                          </w:rPr>
                          <w:t>10</w:t>
                        </w:r>
                      </w:p>
                    </w:txbxContent>
                  </v:textbox>
                </v:shape>
                <v:shape id="_x0000_s1137" type="#_x0000_t202" style="position:absolute;left:29274;top:24292;width:9535;height:2731;rotation:78833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lfcQA&#10;AADdAAAADwAAAGRycy9kb3ducmV2LnhtbERPTWvCQBC9F/oflin0VjdKKCG6ilgED8mhqdAeh+yY&#10;DWZn0+xqUn+9Wyj0No/3OavNZDtxpcG3jhXMZwkI4trplhsFx4/9SwbCB2SNnWNS8EMeNuvHhxXm&#10;2o38TtcqNCKGsM9RgQmhz6X0tSGLfuZ64sid3GAxRDg0Ug84xnDbyUWSvEqLLccGgz3tDNXn6mIV&#10;JItj+HKX9JZl/nt6M2VRfJZeqeenabsEEWgK/+I/90HH+Wmawu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JX3EAAAA3QAAAA8AAAAAAAAAAAAAAAAAmAIAAGRycy9k&#10;b3ducmV2LnhtbFBLBQYAAAAABAAEAPUAAACJAwAAAAA=&#10;" fillcolor="window" stroked="f">
                  <v:textbox>
                    <w:txbxContent>
                      <w:p w:rsidR="00B03712" w:rsidRPr="00DC5417" w:rsidRDefault="00B03712" w:rsidP="0092473E">
                        <w:pPr>
                          <w:jc w:val="center"/>
                          <w:rPr>
                            <w:b/>
                            <w:sz w:val="18"/>
                            <w:szCs w:val="18"/>
                          </w:rPr>
                        </w:pPr>
                        <w:proofErr w:type="spellStart"/>
                        <w:r w:rsidRPr="00DC5417">
                          <w:rPr>
                            <w:b/>
                            <w:sz w:val="18"/>
                            <w:szCs w:val="18"/>
                          </w:rPr>
                          <w:t>Nonan</w:t>
                        </w:r>
                        <w:proofErr w:type="spellEnd"/>
                      </w:p>
                    </w:txbxContent>
                  </v:textbox>
                </v:shape>
                <v:shape id="Text Box 70" o:spid="_x0000_s1138" type="#_x0000_t202" style="position:absolute;left:21154;top:12692;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asIA&#10;AADdAAAADwAAAGRycy9kb3ducmV2LnhtbERPS4vCMBC+L/gfwgh7WxOXumg1irgIe3JZX+BtaMa2&#10;2ExKE2399xtB8DYf33Nmi85W4kaNLx1rGA4UCOLMmZJzDfvd+mMMwgdkg5Vj0nAnD4t5722GqXEt&#10;/9FtG3IRQ9inqKEIoU6l9FlBFv3A1cSRO7vGYoiwyaVpsI3htpKfSn1JiyXHhgJrWhWUXbZXq+Gw&#10;OZ+OifrNv+2obl2nJNuJ1Pq93y2nIAJ14SV+un9MnJ8kI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FqwgAAAN0AAAAPAAAAAAAAAAAAAAAAAJgCAABkcnMvZG93&#10;bnJldi54bWxQSwUGAAAAAAQABAD1AAAAhwMAAAAA&#10;" filled="f" stroked="f">
                  <v:textbox>
                    <w:txbxContent>
                      <w:p w:rsidR="00B03712" w:rsidRPr="00DC5417" w:rsidRDefault="00B03712" w:rsidP="0092473E">
                        <w:pPr>
                          <w:jc w:val="center"/>
                          <w:rPr>
                            <w:b/>
                            <w:sz w:val="18"/>
                            <w:szCs w:val="18"/>
                          </w:rPr>
                        </w:pPr>
                        <w:r w:rsidRPr="00DC5417">
                          <w:rPr>
                            <w:b/>
                            <w:sz w:val="18"/>
                            <w:szCs w:val="18"/>
                          </w:rPr>
                          <w:t>Methan</w:t>
                        </w:r>
                      </w:p>
                    </w:txbxContent>
                  </v:textbox>
                </v:shape>
                <v:shape id="Textfeld 1446" o:spid="_x0000_s1139" type="#_x0000_t202" style="position:absolute;left:21358;top:16172;width:12304;height:25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BAcUA&#10;AADdAAAADwAAAGRycy9kb3ducmV2LnhtbERPS2vCQBC+C/0Pywi9iG4qGjR1lSJaejUVH7chO02C&#10;2dk0u42pv74rCL3Nx/ecxaozlWipcaVlBS+jCARxZnXJuYL953Y4A+E8ssbKMin4JQer5VNvgYm2&#10;V95Rm/pchBB2CSoovK8TKV1WkEE3sjVx4L5sY9AH2ORSN3gN4aaS4yiKpcGSQ0OBNa0Lyi7pj1Fw&#10;O7bp9+m8Gx8G27nvpvY9vm2MUs/97u0VhKfO/4sf7g8d5k8mMd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gEBxQAAAN0AAAAPAAAAAAAAAAAAAAAAAJgCAABkcnMv&#10;ZG93bnJldi54bWxQSwUGAAAAAAQABAD1AAAAigMAAAAA&#10;" stroked="f">
                  <v:textbox>
                    <w:txbxContent>
                      <w:p w:rsidR="00B03712" w:rsidRPr="00DC5417" w:rsidRDefault="00B03712" w:rsidP="0092473E">
                        <w:pPr>
                          <w:jc w:val="center"/>
                          <w:rPr>
                            <w:b/>
                            <w:sz w:val="18"/>
                            <w:szCs w:val="18"/>
                            <w:vertAlign w:val="subscript"/>
                          </w:rPr>
                        </w:pPr>
                        <w:r w:rsidRPr="00DC5417">
                          <w:rPr>
                            <w:b/>
                            <w:sz w:val="18"/>
                            <w:szCs w:val="18"/>
                          </w:rPr>
                          <w:t>CH</w:t>
                        </w:r>
                        <w:r w:rsidRPr="00DC5417">
                          <w:rPr>
                            <w:b/>
                            <w:sz w:val="18"/>
                            <w:szCs w:val="18"/>
                            <w:vertAlign w:val="subscript"/>
                          </w:rPr>
                          <w:t>4</w:t>
                        </w:r>
                      </w:p>
                      <w:p w:rsidR="00B03712" w:rsidRPr="00DC5417" w:rsidRDefault="00B03712" w:rsidP="0092473E">
                        <w:pPr>
                          <w:rPr>
                            <w:b/>
                            <w:sz w:val="18"/>
                            <w:szCs w:val="18"/>
                            <w:vertAlign w:val="subscript"/>
                          </w:rPr>
                        </w:pPr>
                      </w:p>
                    </w:txbxContent>
                  </v:textbox>
                </v:shape>
                <v:shape id="_x0000_s1140" type="#_x0000_t202" style="position:absolute;left:14876;top:29069;width:7099;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BMUA&#10;AADdAAAADwAAAGRycy9kb3ducmV2LnhtbERPTUvDQBC9C/6HZYRepJ0oxbax2yJKodWDNO2hxyE7&#10;ZoPZ2ZDdpum/dwXB2zze5yzXg2tUz12ovWh4mGSgWEpvaqk0HA+b8RxUiCSGGi+s4coB1qvbmyXl&#10;xl9kz30RK5VCJOSkwcbY5oihtOwoTHzLkrgv3zmKCXYVmo4uKdw1+JhlT+ioltRgqeVXy+V3cXYa&#10;3uh+KDK7O+3Lj8U79mc84O5T69Hd8PIMKvIQ/8V/7q1J86fTGfx+k07A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oExQAAAN0AAAAPAAAAAAAAAAAAAAAAAJgCAABkcnMv&#10;ZG93bnJldi54bWxQSwUGAAAAAAQABAD1AAAAigM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5</w:t>
                        </w:r>
                        <w:r w:rsidRPr="00DC5417">
                          <w:rPr>
                            <w:b/>
                            <w:sz w:val="18"/>
                            <w:szCs w:val="18"/>
                          </w:rPr>
                          <w:t>H</w:t>
                        </w:r>
                        <w:r w:rsidRPr="00DC5417">
                          <w:rPr>
                            <w:b/>
                            <w:sz w:val="18"/>
                            <w:szCs w:val="18"/>
                            <w:vertAlign w:val="subscript"/>
                          </w:rPr>
                          <w:t>12</w:t>
                        </w:r>
                      </w:p>
                    </w:txbxContent>
                  </v:textbox>
                </v:shape>
                <v:shape id="_x0000_s1141" type="#_x0000_t202" style="position:absolute;left:30434;top:28660;width:1003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dsYA&#10;AADdAAAADwAAAGRycy9kb3ducmV2LnhtbESPQUvDQBCF70L/wzKCF7ETpYjGbktRBKsHaerB45Ad&#10;s8HsbMhu0/jvnUOhtxnem/e+Wa6n0JmRh9RGsXA7L8Cw1NG10lj42r/ePIBJmcRRF4Ut/HGC9Wp2&#10;saTSxaPseKxyYzREUkkWfM59iZhqz4HSPPYsqv3EIVDWdWjQDXTU8NDhXVHcY6BWtMFTz8+e69/q&#10;ECy80PVUFX77vas/Ht9xPOAet5/WXl1Omycwmad8Np+u35ziLxaKq9/oCL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dsYAAADdAAAADwAAAAAAAAAAAAAAAACYAgAAZHJz&#10;L2Rvd25yZXYueG1sUEsFBgAAAAAEAAQA9QAAAIsDAAAAAA==&#10;" fillcolor="window" stroked="f">
                  <v:textbox>
                    <w:txbxContent>
                      <w:p w:rsidR="00B03712" w:rsidRPr="00DC5417" w:rsidRDefault="00B03712" w:rsidP="0092473E">
                        <w:pPr>
                          <w:jc w:val="center"/>
                          <w:rPr>
                            <w:b/>
                            <w:sz w:val="18"/>
                            <w:szCs w:val="18"/>
                          </w:rPr>
                        </w:pPr>
                        <w:r w:rsidRPr="00DC5417">
                          <w:rPr>
                            <w:b/>
                            <w:sz w:val="18"/>
                            <w:szCs w:val="18"/>
                          </w:rPr>
                          <w:t>Ethan</w:t>
                        </w:r>
                      </w:p>
                    </w:txbxContent>
                  </v:textbox>
                </v:shape>
                <v:shape id="_x0000_s1142" type="#_x0000_t202" style="position:absolute;left:12078;top:32004;width:12954;height:2774;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qkcQA&#10;AADdAAAADwAAAGRycy9kb3ducmV2LnhtbERPTWvCQBC9F/wPywi96a4llDZ1FbEUarEH01y8Ddkx&#10;Sc3OptnVxH/vCkJv83ifM18OthFn6nztWMNsqkAQF87UXGrIfz4mLyB8QDbYOCYNF/KwXIwe5pga&#10;1/OOzlkoRQxhn6KGKoQ2ldIXFVn0U9cSR+7gOoshwq6UpsM+httGPin1LC3WHBsqbGldUXHMTlbD&#10;d/H13iQhz/bqYFVfbje/f/le68fxsHoDEWgI/+K7+9PE+UnyC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qpHEAAAA3QAAAA8AAAAAAAAAAAAAAAAAmAIAAGRycy9k&#10;b3ducmV2LnhtbFBLBQYAAAAABAAEAPUAAACJAwAAAAA=&#10;" fillcolor="window" stroked="f">
                  <v:textbox>
                    <w:txbxContent>
                      <w:p w:rsidR="00B03712" w:rsidRPr="00DC5417" w:rsidRDefault="00B03712" w:rsidP="0092473E">
                        <w:pPr>
                          <w:jc w:val="center"/>
                          <w:rPr>
                            <w:b/>
                            <w:sz w:val="18"/>
                            <w:szCs w:val="18"/>
                          </w:rPr>
                        </w:pPr>
                        <w:r w:rsidRPr="00DC5417">
                          <w:rPr>
                            <w:b/>
                            <w:sz w:val="18"/>
                            <w:szCs w:val="18"/>
                          </w:rPr>
                          <w:t>Pentan</w:t>
                        </w:r>
                      </w:p>
                    </w:txbxContent>
                  </v:textbox>
                </v:shape>
                <v:shape id="_x0000_s1143" type="#_x0000_t202" style="position:absolute;left:30025;top:32140;width:13316;height:26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BMsYA&#10;AADdAAAADwAAAGRycy9kb3ducmV2LnhtbESPQUvDQBCF70L/wzIFb3ZTa0TSbksRhCJ4SK2gtyE7&#10;zYZmZ8PumsZ/7xwEbzO8N+99s9lNvlcjxdQFNrBcFKCIm2A7bg2c3l/unkCljGyxD0wGfijBbju7&#10;2WBlw5VrGo+5VRLCqUIDLueh0jo1jjymRRiIRTuH6DHLGlttI14l3Pf6vigetceOpcHhQM+Omsvx&#10;2xtoy/g51um0atzHsHzVdfnmxi9jbufTfg0q05T/zX/XByv4D6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XBMsYAAADdAAAADwAAAAAAAAAAAAAAAACYAgAAZHJz&#10;L2Rvd25yZXYueG1sUEsFBgAAAAAEAAQA9QAAAIsDAAAAAA==&#10;" fillcolor="window" stroked="f">
                  <v:textbox>
                    <w:txbxContent>
                      <w:p w:rsidR="00B03712" w:rsidRPr="00DC5417" w:rsidRDefault="00B03712" w:rsidP="0092473E">
                        <w:pPr>
                          <w:jc w:val="center"/>
                          <w:rPr>
                            <w:b/>
                            <w:sz w:val="18"/>
                            <w:szCs w:val="18"/>
                            <w:vertAlign w:val="subscript"/>
                          </w:rPr>
                        </w:pPr>
                        <w:r w:rsidRPr="00DC5417">
                          <w:rPr>
                            <w:b/>
                            <w:sz w:val="18"/>
                            <w:szCs w:val="18"/>
                          </w:rPr>
                          <w:t>C</w:t>
                        </w:r>
                        <w:r w:rsidRPr="00DC5417">
                          <w:rPr>
                            <w:b/>
                            <w:sz w:val="18"/>
                            <w:szCs w:val="18"/>
                            <w:vertAlign w:val="subscript"/>
                          </w:rPr>
                          <w:t>2</w:t>
                        </w:r>
                        <w:r w:rsidRPr="00DC5417">
                          <w:rPr>
                            <w:b/>
                            <w:sz w:val="18"/>
                            <w:szCs w:val="18"/>
                          </w:rPr>
                          <w:t>H</w:t>
                        </w:r>
                        <w:r w:rsidRPr="00DC5417">
                          <w:rPr>
                            <w:b/>
                            <w:sz w:val="18"/>
                            <w:szCs w:val="18"/>
                            <w:vertAlign w:val="subscript"/>
                          </w:rPr>
                          <w:t>6</w:t>
                        </w:r>
                      </w:p>
                    </w:txbxContent>
                  </v:textbox>
                </v:shape>
                <v:shape id="_x0000_s1144" type="#_x0000_t202" style="position:absolute;left:21051;top:22348;width:7817;height:2889;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okMAA&#10;AADdAAAADwAAAGRycy9kb3ducmV2LnhtbERPy6rCMBDdC/5DGMGdpj7uRapRRNF2deGquB6asS02&#10;k9JErX9vBMHdHM5zFqvWVOJOjSstKxgNIxDEmdUl5wpOx91gBsJ5ZI2VZVLwJAerZbezwFjbB//T&#10;/eBzEULYxaig8L6OpXRZQQbd0NbEgbvYxqAPsMmlbvARwk0lx1H0Kw2WHBoKrGlTUHY93IyCMnfR&#10;3zZNdZLo5MzP2Xmy9nul+r12PQfhqfVf8ced6jB/+jOC9zfh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iokMAAAADdAAAADwAAAAAAAAAAAAAAAACYAgAAZHJzL2Rvd25y&#10;ZXYueG1sUEsFBgAAAAAEAAQA9QAAAIUDAAAAAA==&#10;" fillcolor="window" stroked="f">
                  <v:textbox>
                    <w:txbxContent>
                      <w:p w:rsidR="00B03712" w:rsidRPr="00DC5417" w:rsidRDefault="00B03712" w:rsidP="0092473E">
                        <w:pPr>
                          <w:jc w:val="center"/>
                          <w:rPr>
                            <w:b/>
                            <w:sz w:val="18"/>
                            <w:szCs w:val="18"/>
                          </w:rPr>
                        </w:pPr>
                        <w:r w:rsidRPr="00DC5417">
                          <w:rPr>
                            <w:b/>
                            <w:sz w:val="18"/>
                            <w:szCs w:val="18"/>
                          </w:rPr>
                          <w:t>Hexan</w:t>
                        </w:r>
                      </w:p>
                    </w:txbxContent>
                  </v:textbox>
                </v:shape>
                <w10:wrap type="square"/>
              </v:group>
            </w:pict>
          </mc:Fallback>
        </mc:AlternateContent>
      </w:r>
      <w:r>
        <w:br w:type="page"/>
      </w:r>
    </w:p>
    <w:p w:rsidR="0092473E" w:rsidRPr="007A3DBD" w:rsidRDefault="007A3DBD" w:rsidP="007A3DBD">
      <w:pPr>
        <w:pStyle w:val="berschrift1"/>
      </w:pPr>
      <w:r w:rsidRPr="007A3DBD">
        <w:rPr>
          <w:noProof/>
        </w:rPr>
        <w:lastRenderedPageBreak/>
        <w:drawing>
          <wp:anchor distT="0" distB="0" distL="114300" distR="114300" simplePos="0" relativeHeight="252291072" behindDoc="0" locked="0" layoutInCell="0" allowOverlap="1" wp14:anchorId="7F670624" wp14:editId="2E63A0EB">
            <wp:simplePos x="0" y="0"/>
            <wp:positionH relativeFrom="rightMargin">
              <wp:posOffset>101600</wp:posOffset>
            </wp:positionH>
            <wp:positionV relativeFrom="paragraph">
              <wp:posOffset>1664970</wp:posOffset>
            </wp:positionV>
            <wp:extent cx="349885" cy="320675"/>
            <wp:effectExtent l="0" t="0" r="0" b="3175"/>
            <wp:wrapNone/>
            <wp:docPr id="140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DBD">
        <w:rPr>
          <w:noProof/>
        </w:rPr>
        <w:drawing>
          <wp:anchor distT="0" distB="0" distL="114300" distR="114300" simplePos="0" relativeHeight="252292096" behindDoc="0" locked="0" layoutInCell="0" allowOverlap="1" wp14:anchorId="3D162643" wp14:editId="15C69C4D">
            <wp:simplePos x="0" y="0"/>
            <wp:positionH relativeFrom="rightMargin">
              <wp:posOffset>461645</wp:posOffset>
            </wp:positionH>
            <wp:positionV relativeFrom="paragraph">
              <wp:posOffset>1665164</wp:posOffset>
            </wp:positionV>
            <wp:extent cx="348615" cy="320040"/>
            <wp:effectExtent l="0" t="0" r="0" b="3810"/>
            <wp:wrapNone/>
            <wp:docPr id="140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DBD">
        <w:t>Von der Strukturformel zur Summenformel</w:t>
      </w:r>
    </w:p>
    <w:tbl>
      <w:tblPr>
        <w:tblpPr w:leftFromText="141" w:rightFromText="141" w:vertAnchor="page" w:tblpY="15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92473E" w:rsidRPr="00B51DE9" w:rsidTr="007475A9">
        <w:trPr>
          <w:trHeight w:val="523"/>
        </w:trPr>
        <w:tc>
          <w:tcPr>
            <w:tcW w:w="2268" w:type="dxa"/>
            <w:tcBorders>
              <w:left w:val="single" w:sz="4" w:space="0" w:color="auto"/>
              <w:bottom w:val="single" w:sz="4" w:space="0" w:color="auto"/>
              <w:right w:val="single" w:sz="4" w:space="0" w:color="auto"/>
            </w:tcBorders>
            <w:shd w:val="clear" w:color="auto" w:fill="D9D9D9"/>
            <w:hideMark/>
          </w:tcPr>
          <w:p w:rsidR="0092473E" w:rsidRDefault="0092473E" w:rsidP="007475A9">
            <w:pPr>
              <w:pStyle w:val="Tabelle6pt"/>
              <w:rPr>
                <w:color w:val="000000"/>
              </w:rPr>
            </w:pPr>
            <w:r>
              <w:t>Kompetenzbereich</w:t>
            </w:r>
          </w:p>
          <w:p w:rsidR="0092473E" w:rsidRDefault="0092473E" w:rsidP="007475A9">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92473E" w:rsidRDefault="0092473E" w:rsidP="007475A9">
            <w:pPr>
              <w:pStyle w:val="Tabelle6pt"/>
              <w:rPr>
                <w:color w:val="000000"/>
              </w:rPr>
            </w:pPr>
            <w:r>
              <w:t>Lernfortschritt</w:t>
            </w:r>
          </w:p>
          <w:p w:rsidR="0092473E" w:rsidRDefault="0092473E" w:rsidP="007475A9">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92473E" w:rsidRDefault="0092473E" w:rsidP="007475A9">
            <w:pPr>
              <w:pStyle w:val="Tabelle6pt"/>
              <w:rPr>
                <w:color w:val="000000"/>
              </w:rPr>
            </w:pPr>
            <w:r>
              <w:t>Materialien/Titel</w:t>
            </w:r>
          </w:p>
          <w:p w:rsidR="0092473E" w:rsidRDefault="005528E8" w:rsidP="007475A9">
            <w:pPr>
              <w:pStyle w:val="TabelleKopflinks"/>
            </w:pPr>
            <w:r>
              <w:t>Von der Struktur zur Summenformel</w:t>
            </w:r>
          </w:p>
        </w:tc>
        <w:tc>
          <w:tcPr>
            <w:tcW w:w="188" w:type="dxa"/>
            <w:vMerge w:val="restart"/>
            <w:tcBorders>
              <w:top w:val="nil"/>
              <w:left w:val="single" w:sz="4" w:space="0" w:color="auto"/>
              <w:bottom w:val="nil"/>
              <w:right w:val="single" w:sz="4" w:space="0" w:color="auto"/>
            </w:tcBorders>
            <w:shd w:val="clear" w:color="auto" w:fill="FFFFFF"/>
          </w:tcPr>
          <w:p w:rsidR="0092473E" w:rsidRPr="004B658C" w:rsidRDefault="0092473E" w:rsidP="007475A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55C86" w:rsidRPr="00B51DE9" w:rsidRDefault="00B55C86" w:rsidP="00B55C86">
            <w:pPr>
              <w:pStyle w:val="TabelleKopfmitte"/>
            </w:pPr>
            <w:r>
              <w:t>Chemie</w:t>
            </w:r>
          </w:p>
          <w:p w:rsidR="0092473E" w:rsidRPr="00B51DE9" w:rsidRDefault="00681CF8" w:rsidP="00681CF8">
            <w:pPr>
              <w:pStyle w:val="TabelleKopfmitte"/>
              <w:rPr>
                <w:rFonts w:eastAsia="Calibri"/>
              </w:rPr>
            </w:pPr>
            <w:r>
              <w:t>Ch02.03.03.03</w:t>
            </w:r>
          </w:p>
        </w:tc>
      </w:tr>
      <w:tr w:rsidR="0092473E" w:rsidRPr="00B51DE9" w:rsidTr="007475A9">
        <w:tc>
          <w:tcPr>
            <w:tcW w:w="7348" w:type="dxa"/>
            <w:gridSpan w:val="3"/>
            <w:tcBorders>
              <w:left w:val="single" w:sz="4" w:space="0" w:color="auto"/>
              <w:right w:val="single" w:sz="4" w:space="0" w:color="auto"/>
            </w:tcBorders>
            <w:hideMark/>
          </w:tcPr>
          <w:p w:rsidR="0092473E" w:rsidRPr="004B658C" w:rsidRDefault="0092473E" w:rsidP="007475A9">
            <w:pPr>
              <w:pStyle w:val="Tabelle6pt"/>
            </w:pPr>
            <w:r w:rsidRPr="004B658C">
              <w:t>Kompetenz:</w:t>
            </w:r>
          </w:p>
          <w:p w:rsidR="0092473E" w:rsidRDefault="0092473E" w:rsidP="009478ED">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92473E" w:rsidRDefault="0092473E" w:rsidP="007475A9">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2473E" w:rsidRPr="00B51DE9" w:rsidTr="007475A9">
              <w:trPr>
                <w:trHeight w:val="284"/>
              </w:trPr>
              <w:tc>
                <w:tcPr>
                  <w:tcW w:w="2090" w:type="dxa"/>
                  <w:shd w:val="clear" w:color="auto" w:fill="auto"/>
                </w:tcPr>
                <w:p w:rsidR="0092473E" w:rsidRPr="00B51DE9" w:rsidRDefault="0092473E" w:rsidP="00721E3E">
                  <w:pPr>
                    <w:pStyle w:val="Textkrpermitte"/>
                    <w:framePr w:hSpace="141" w:wrap="around" w:vAnchor="page" w:hAnchor="text" w:y="1592"/>
                  </w:pPr>
                  <w:r w:rsidRPr="00B51DE9">
                    <w:t>LernPROJEKT</w:t>
                  </w:r>
                </w:p>
              </w:tc>
            </w:tr>
            <w:tr w:rsidR="0092473E" w:rsidRPr="00B51DE9" w:rsidTr="007475A9">
              <w:trPr>
                <w:trHeight w:val="284"/>
              </w:trPr>
              <w:tc>
                <w:tcPr>
                  <w:tcW w:w="2090" w:type="dxa"/>
                  <w:shd w:val="clear" w:color="auto" w:fill="auto"/>
                </w:tcPr>
                <w:p w:rsidR="0092473E" w:rsidRPr="00B51DE9" w:rsidRDefault="0092473E" w:rsidP="00721E3E">
                  <w:pPr>
                    <w:pStyle w:val="Textkrpermitte"/>
                    <w:framePr w:hSpace="141" w:wrap="around" w:vAnchor="page" w:hAnchor="text" w:y="1592"/>
                  </w:pPr>
                  <w:r w:rsidRPr="00B51DE9">
                    <w:t>LernTHEMA</w:t>
                  </w:r>
                </w:p>
              </w:tc>
            </w:tr>
            <w:tr w:rsidR="0092473E" w:rsidRPr="00B51DE9" w:rsidTr="007475A9">
              <w:trPr>
                <w:trHeight w:val="284"/>
              </w:trPr>
              <w:tc>
                <w:tcPr>
                  <w:tcW w:w="2090" w:type="dxa"/>
                  <w:shd w:val="clear" w:color="auto" w:fill="D9D9D9" w:themeFill="background1" w:themeFillShade="D9"/>
                </w:tcPr>
                <w:p w:rsidR="0092473E" w:rsidRPr="00B51DE9" w:rsidRDefault="0092473E" w:rsidP="00721E3E">
                  <w:pPr>
                    <w:pStyle w:val="TabelleKopfmitte"/>
                    <w:framePr w:hSpace="141" w:wrap="around" w:vAnchor="page" w:hAnchor="text" w:y="1592"/>
                  </w:pPr>
                  <w:r w:rsidRPr="00B51DE9">
                    <w:t>LernSCHRITT</w:t>
                  </w:r>
                </w:p>
              </w:tc>
            </w:tr>
          </w:tbl>
          <w:p w:rsidR="0092473E" w:rsidRPr="00B51DE9" w:rsidRDefault="0092473E" w:rsidP="007475A9">
            <w:pPr>
              <w:pStyle w:val="TabelleKopfmitte"/>
            </w:pPr>
          </w:p>
        </w:tc>
      </w:tr>
      <w:tr w:rsidR="0092473E" w:rsidRPr="00B51DE9" w:rsidTr="007475A9">
        <w:tc>
          <w:tcPr>
            <w:tcW w:w="7348" w:type="dxa"/>
            <w:gridSpan w:val="3"/>
            <w:tcBorders>
              <w:left w:val="single" w:sz="4" w:space="0" w:color="auto"/>
              <w:right w:val="single" w:sz="4" w:space="0" w:color="auto"/>
            </w:tcBorders>
            <w:hideMark/>
          </w:tcPr>
          <w:p w:rsidR="0092473E" w:rsidRPr="004B658C" w:rsidRDefault="0092473E" w:rsidP="007475A9">
            <w:pPr>
              <w:pStyle w:val="Tabelle6pt"/>
            </w:pPr>
            <w:r w:rsidRPr="004B658C">
              <w:t>Hauptbezug:</w:t>
            </w:r>
          </w:p>
          <w:p w:rsidR="0092473E" w:rsidRDefault="0001394C" w:rsidP="0001394C">
            <w:pPr>
              <w:pStyle w:val="Kopf8ptafz"/>
            </w:pPr>
            <w:r>
              <w:t>Ich kann die Summenformel aus der Strukturformel von aliphatischen Kohlenwasserstoffen aufstellen.</w:t>
            </w:r>
          </w:p>
        </w:tc>
        <w:tc>
          <w:tcPr>
            <w:tcW w:w="188" w:type="dxa"/>
            <w:vMerge/>
            <w:tcBorders>
              <w:left w:val="single" w:sz="4" w:space="0" w:color="auto"/>
              <w:bottom w:val="nil"/>
              <w:right w:val="nil"/>
            </w:tcBorders>
            <w:vAlign w:val="center"/>
            <w:hideMark/>
          </w:tcPr>
          <w:p w:rsidR="0092473E" w:rsidRDefault="0092473E" w:rsidP="007475A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92473E" w:rsidRPr="00B51DE9" w:rsidRDefault="0092473E" w:rsidP="007475A9">
            <w:pPr>
              <w:pStyle w:val="TabelleKopfmitte"/>
            </w:pPr>
          </w:p>
        </w:tc>
      </w:tr>
      <w:tr w:rsidR="0092473E" w:rsidRPr="00B51DE9" w:rsidTr="007475A9">
        <w:tc>
          <w:tcPr>
            <w:tcW w:w="7348" w:type="dxa"/>
            <w:gridSpan w:val="3"/>
            <w:tcBorders>
              <w:left w:val="single" w:sz="4" w:space="0" w:color="auto"/>
              <w:right w:val="single" w:sz="4" w:space="0" w:color="auto"/>
            </w:tcBorders>
            <w:tcMar>
              <w:bottom w:w="0" w:type="dxa"/>
            </w:tcMar>
            <w:hideMark/>
          </w:tcPr>
          <w:p w:rsidR="0092473E" w:rsidRDefault="0092473E" w:rsidP="007475A9">
            <w:pPr>
              <w:pStyle w:val="Tabelle6pt"/>
            </w:pPr>
            <w:r>
              <w:t>Weitere Bezüge:</w:t>
            </w:r>
          </w:p>
          <w:p w:rsidR="0092473E" w:rsidRDefault="0092473E" w:rsidP="009478ED">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92473E" w:rsidRDefault="0092473E" w:rsidP="007475A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92473E" w:rsidRPr="00B51DE9" w:rsidRDefault="0092473E" w:rsidP="007475A9">
            <w:pPr>
              <w:pStyle w:val="TabelleKopfmitte"/>
            </w:pPr>
          </w:p>
        </w:tc>
      </w:tr>
    </w:tbl>
    <w:p w:rsidR="0092473E" w:rsidRDefault="0092473E" w:rsidP="0092473E">
      <w:pPr>
        <w:pStyle w:val="Marginaliegrau"/>
        <w:framePr w:wrap="around" w:x="8685" w:y="172"/>
      </w:pPr>
      <w:r>
        <w:t>Strukturformeln mit dem Programm ChemSketch gezeichnet. Freeware 2013 ©1994-2003</w:t>
      </w:r>
    </w:p>
    <w:p w:rsidR="0092473E" w:rsidRDefault="0092473E" w:rsidP="007A3DBD">
      <w:pPr>
        <w:pStyle w:val="Textkrper"/>
        <w:numPr>
          <w:ilvl w:val="0"/>
          <w:numId w:val="26"/>
        </w:numPr>
        <w:ind w:left="426"/>
      </w:pPr>
      <w:r>
        <w:t>Ergänzen Si</w:t>
      </w:r>
      <w:r w:rsidR="00C76BE9">
        <w:t>e die untenstehende Tabelle, in</w:t>
      </w:r>
      <w:r>
        <w:t>dem Sie die Summenformeln angeben.</w:t>
      </w:r>
      <w:r w:rsidRPr="00A72BEB">
        <w:t xml:space="preserve"> </w:t>
      </w:r>
    </w:p>
    <w:p w:rsidR="0092473E" w:rsidRDefault="0092473E" w:rsidP="007A3DBD">
      <w:pPr>
        <w:pStyle w:val="Textkrper"/>
        <w:numPr>
          <w:ilvl w:val="0"/>
          <w:numId w:val="26"/>
        </w:numPr>
        <w:ind w:left="426"/>
      </w:pPr>
      <w:r>
        <w:t>Markieren Sie mit unterschiedlichen Farben die jeweiligen Strukturformeln mit derselben Summenformel.</w:t>
      </w:r>
    </w:p>
    <w:p w:rsidR="00053B74" w:rsidRPr="009E6AA1" w:rsidRDefault="00053B74" w:rsidP="00053B74">
      <w:pPr>
        <w:pStyle w:val="Abstandszeile"/>
      </w:pPr>
    </w:p>
    <w:tbl>
      <w:tblPr>
        <w:tblStyle w:val="Tabellenraster"/>
        <w:tblW w:w="7371" w:type="dxa"/>
        <w:tblInd w:w="108" w:type="dxa"/>
        <w:tblLook w:val="04A0" w:firstRow="1" w:lastRow="0" w:firstColumn="1" w:lastColumn="0" w:noHBand="0" w:noVBand="1"/>
      </w:tblPr>
      <w:tblGrid>
        <w:gridCol w:w="5137"/>
        <w:gridCol w:w="2234"/>
      </w:tblGrid>
      <w:tr w:rsidR="0092473E" w:rsidTr="007A3DBD">
        <w:tc>
          <w:tcPr>
            <w:tcW w:w="5043" w:type="dxa"/>
            <w:shd w:val="clear" w:color="auto" w:fill="BFBFBF" w:themeFill="background1" w:themeFillShade="BF"/>
          </w:tcPr>
          <w:p w:rsidR="0092473E" w:rsidRDefault="0092473E" w:rsidP="007475A9">
            <w:pPr>
              <w:tabs>
                <w:tab w:val="left" w:pos="2108"/>
              </w:tabs>
            </w:pPr>
            <w:r>
              <w:t>Strukturformel</w:t>
            </w:r>
          </w:p>
        </w:tc>
        <w:tc>
          <w:tcPr>
            <w:tcW w:w="2328" w:type="dxa"/>
            <w:shd w:val="clear" w:color="auto" w:fill="BFBFBF" w:themeFill="background1" w:themeFillShade="BF"/>
          </w:tcPr>
          <w:p w:rsidR="0092473E" w:rsidRDefault="0092473E" w:rsidP="007475A9">
            <w:pPr>
              <w:tabs>
                <w:tab w:val="left" w:pos="2108"/>
              </w:tabs>
            </w:pPr>
            <w:r>
              <w:t>Summenformel</w:t>
            </w:r>
          </w:p>
        </w:tc>
      </w:tr>
      <w:tr w:rsidR="0092473E" w:rsidTr="007A3DBD">
        <w:tc>
          <w:tcPr>
            <w:tcW w:w="5043" w:type="dxa"/>
          </w:tcPr>
          <w:p w:rsidR="0092473E" w:rsidRDefault="0092473E" w:rsidP="007475A9">
            <w:pPr>
              <w:tabs>
                <w:tab w:val="left" w:pos="2108"/>
              </w:tabs>
            </w:pPr>
            <w:r>
              <w:rPr>
                <w:rFonts w:eastAsiaTheme="minorHAnsi"/>
                <w:lang w:eastAsia="en-US"/>
              </w:rPr>
              <w:object w:dxaOrig="5656" w:dyaOrig="1696">
                <v:shape id="_x0000_i1028" type="#_x0000_t75" style="width:196pt;height:59.45pt" o:ole="">
                  <v:imagedata r:id="rId90" o:title=""/>
                </v:shape>
                <o:OLEObject Type="Embed" ProgID="ACD.ChemSketch.20" ShapeID="_x0000_i1028" DrawAspect="Content" ObjectID="_1581752216" r:id="rId91"/>
              </w:object>
            </w:r>
          </w:p>
        </w:tc>
        <w:tc>
          <w:tcPr>
            <w:tcW w:w="2328" w:type="dxa"/>
            <w:vAlign w:val="center"/>
          </w:tcPr>
          <w:p w:rsidR="0092473E" w:rsidRPr="00A72BEB" w:rsidRDefault="0092473E" w:rsidP="007475A9">
            <w:pPr>
              <w:tabs>
                <w:tab w:val="left" w:pos="2108"/>
              </w:tabs>
              <w:jc w:val="center"/>
              <w:rPr>
                <w:vertAlign w:val="subscript"/>
              </w:rPr>
            </w:pPr>
            <w:r>
              <w:t>C</w:t>
            </w:r>
            <w:r>
              <w:rPr>
                <w:vertAlign w:val="subscript"/>
              </w:rPr>
              <w:t>7</w:t>
            </w:r>
            <w:r>
              <w:t>H</w:t>
            </w:r>
            <w:r>
              <w:rPr>
                <w:vertAlign w:val="subscript"/>
              </w:rPr>
              <w:t>16</w:t>
            </w:r>
          </w:p>
        </w:tc>
      </w:tr>
      <w:tr w:rsidR="0092473E" w:rsidTr="007A3DBD">
        <w:tc>
          <w:tcPr>
            <w:tcW w:w="5043" w:type="dxa"/>
          </w:tcPr>
          <w:p w:rsidR="0092473E" w:rsidRDefault="0092473E" w:rsidP="007475A9">
            <w:pPr>
              <w:tabs>
                <w:tab w:val="left" w:pos="2108"/>
              </w:tabs>
            </w:pPr>
            <w:r>
              <w:rPr>
                <w:rFonts w:eastAsiaTheme="minorHAnsi"/>
                <w:lang w:eastAsia="en-US"/>
              </w:rPr>
              <w:object w:dxaOrig="4321" w:dyaOrig="1696">
                <v:shape id="_x0000_i1029" type="#_x0000_t75" style="width:151.45pt;height:59.45pt" o:ole="">
                  <v:imagedata r:id="rId92" o:title=""/>
                </v:shape>
                <o:OLEObject Type="Embed" ProgID="ACD.ChemSketch.20" ShapeID="_x0000_i1029" DrawAspect="Content" ObjectID="_1581752217" r:id="rId93"/>
              </w:object>
            </w:r>
          </w:p>
        </w:tc>
        <w:tc>
          <w:tcPr>
            <w:tcW w:w="2328" w:type="dxa"/>
          </w:tcPr>
          <w:p w:rsidR="0092473E" w:rsidRDefault="0092473E" w:rsidP="007475A9">
            <w:pPr>
              <w:tabs>
                <w:tab w:val="left" w:pos="2108"/>
              </w:tabs>
            </w:pPr>
          </w:p>
        </w:tc>
      </w:tr>
      <w:tr w:rsidR="0092473E" w:rsidTr="007A3DBD">
        <w:tc>
          <w:tcPr>
            <w:tcW w:w="5043" w:type="dxa"/>
          </w:tcPr>
          <w:p w:rsidR="0092473E" w:rsidRDefault="0092473E" w:rsidP="007475A9">
            <w:pPr>
              <w:tabs>
                <w:tab w:val="left" w:pos="2108"/>
              </w:tabs>
            </w:pPr>
            <w:r>
              <w:rPr>
                <w:rFonts w:eastAsiaTheme="minorHAnsi"/>
                <w:lang w:eastAsia="en-US"/>
              </w:rPr>
              <w:object w:dxaOrig="4291" w:dyaOrig="1755">
                <v:shape id="_x0000_i1030" type="#_x0000_t75" style="width:151.45pt;height:62.85pt" o:ole="">
                  <v:imagedata r:id="rId94" o:title=""/>
                </v:shape>
                <o:OLEObject Type="Embed" ProgID="ACD.ChemSketch.20" ShapeID="_x0000_i1030" DrawAspect="Content" ObjectID="_1581752218" r:id="rId95"/>
              </w:object>
            </w:r>
          </w:p>
        </w:tc>
        <w:tc>
          <w:tcPr>
            <w:tcW w:w="2328" w:type="dxa"/>
          </w:tcPr>
          <w:p w:rsidR="0092473E" w:rsidRDefault="0092473E" w:rsidP="007475A9">
            <w:pPr>
              <w:tabs>
                <w:tab w:val="left" w:pos="2108"/>
              </w:tabs>
            </w:pPr>
          </w:p>
        </w:tc>
      </w:tr>
      <w:tr w:rsidR="0092473E" w:rsidTr="007A3DBD">
        <w:tc>
          <w:tcPr>
            <w:tcW w:w="5043" w:type="dxa"/>
          </w:tcPr>
          <w:p w:rsidR="0092473E" w:rsidRDefault="0092473E" w:rsidP="007475A9">
            <w:pPr>
              <w:tabs>
                <w:tab w:val="left" w:pos="2108"/>
              </w:tabs>
            </w:pPr>
            <w:r>
              <w:rPr>
                <w:rFonts w:eastAsiaTheme="minorHAnsi"/>
                <w:lang w:eastAsia="en-US"/>
              </w:rPr>
              <w:object w:dxaOrig="5656" w:dyaOrig="1755">
                <v:shape id="_x0000_i1031" type="#_x0000_t75" style="width:196pt;height:62.85pt" o:ole="">
                  <v:imagedata r:id="rId96" o:title=""/>
                </v:shape>
                <o:OLEObject Type="Embed" ProgID="ACD.ChemSketch.20" ShapeID="_x0000_i1031" DrawAspect="Content" ObjectID="_1581752219" r:id="rId97"/>
              </w:object>
            </w:r>
          </w:p>
        </w:tc>
        <w:tc>
          <w:tcPr>
            <w:tcW w:w="2328" w:type="dxa"/>
          </w:tcPr>
          <w:p w:rsidR="0092473E" w:rsidRDefault="0092473E" w:rsidP="007475A9">
            <w:pPr>
              <w:tabs>
                <w:tab w:val="left" w:pos="2108"/>
              </w:tabs>
            </w:pPr>
          </w:p>
        </w:tc>
      </w:tr>
      <w:tr w:rsidR="0092473E" w:rsidTr="007A3DBD">
        <w:tc>
          <w:tcPr>
            <w:tcW w:w="5043" w:type="dxa"/>
          </w:tcPr>
          <w:p w:rsidR="0092473E" w:rsidRDefault="0092473E" w:rsidP="007475A9">
            <w:pPr>
              <w:tabs>
                <w:tab w:val="left" w:pos="2108"/>
              </w:tabs>
            </w:pPr>
            <w:r>
              <w:rPr>
                <w:rFonts w:eastAsiaTheme="minorHAnsi"/>
                <w:lang w:eastAsia="en-US"/>
              </w:rPr>
              <w:object w:dxaOrig="6990" w:dyaOrig="1785">
                <v:shape id="_x0000_i1032" type="#_x0000_t75" style="width:246.05pt;height:64.45pt" o:ole="">
                  <v:imagedata r:id="rId98" o:title=""/>
                </v:shape>
                <o:OLEObject Type="Embed" ProgID="ACD.ChemSketch.20" ShapeID="_x0000_i1032" DrawAspect="Content" ObjectID="_1581752220" r:id="rId99"/>
              </w:object>
            </w:r>
          </w:p>
        </w:tc>
        <w:tc>
          <w:tcPr>
            <w:tcW w:w="2328" w:type="dxa"/>
          </w:tcPr>
          <w:p w:rsidR="0092473E" w:rsidRDefault="0092473E" w:rsidP="007475A9">
            <w:pPr>
              <w:tabs>
                <w:tab w:val="left" w:pos="2108"/>
              </w:tabs>
            </w:pPr>
          </w:p>
        </w:tc>
      </w:tr>
      <w:tr w:rsidR="0092473E" w:rsidTr="007A3DBD">
        <w:tc>
          <w:tcPr>
            <w:tcW w:w="5043" w:type="dxa"/>
          </w:tcPr>
          <w:p w:rsidR="0092473E" w:rsidRDefault="0092473E" w:rsidP="007475A9">
            <w:pPr>
              <w:tabs>
                <w:tab w:val="left" w:pos="2108"/>
              </w:tabs>
            </w:pPr>
            <w:r w:rsidRPr="00AE57CE">
              <w:rPr>
                <w:rFonts w:eastAsiaTheme="minorHAnsi"/>
                <w:lang w:eastAsia="en-US"/>
              </w:rPr>
              <w:object w:dxaOrig="4321" w:dyaOrig="1755">
                <v:shape id="_x0000_i1033" type="#_x0000_t75" style="width:151.45pt;height:62.85pt" o:ole="">
                  <v:imagedata r:id="rId100" o:title=""/>
                </v:shape>
                <o:OLEObject Type="Embed" ProgID="ACD.ChemSketch.20" ShapeID="_x0000_i1033" DrawAspect="Content" ObjectID="_1581752221" r:id="rId101"/>
              </w:object>
            </w:r>
          </w:p>
        </w:tc>
        <w:tc>
          <w:tcPr>
            <w:tcW w:w="2328" w:type="dxa"/>
          </w:tcPr>
          <w:p w:rsidR="0092473E" w:rsidRDefault="0092473E" w:rsidP="007475A9">
            <w:pPr>
              <w:tabs>
                <w:tab w:val="left" w:pos="2108"/>
              </w:tabs>
            </w:pPr>
          </w:p>
        </w:tc>
      </w:tr>
      <w:tr w:rsidR="0092473E" w:rsidTr="007A3DBD">
        <w:tc>
          <w:tcPr>
            <w:tcW w:w="5043" w:type="dxa"/>
          </w:tcPr>
          <w:p w:rsidR="0092473E" w:rsidRDefault="0092473E" w:rsidP="007475A9">
            <w:pPr>
              <w:tabs>
                <w:tab w:val="left" w:pos="2108"/>
              </w:tabs>
            </w:pPr>
            <w:r>
              <w:rPr>
                <w:rFonts w:eastAsiaTheme="minorHAnsi"/>
                <w:lang w:eastAsia="en-US"/>
              </w:rPr>
              <w:object w:dxaOrig="5656" w:dyaOrig="1755">
                <v:shape id="_x0000_i1034" type="#_x0000_t75" style="width:196pt;height:62.85pt" o:ole="">
                  <v:imagedata r:id="rId102" o:title=""/>
                </v:shape>
                <o:OLEObject Type="Embed" ProgID="ACD.ChemSketch.20" ShapeID="_x0000_i1034" DrawAspect="Content" ObjectID="_1581752222" r:id="rId103"/>
              </w:object>
            </w:r>
          </w:p>
        </w:tc>
        <w:tc>
          <w:tcPr>
            <w:tcW w:w="2328" w:type="dxa"/>
          </w:tcPr>
          <w:p w:rsidR="0092473E" w:rsidRDefault="0092473E" w:rsidP="007475A9">
            <w:pPr>
              <w:tabs>
                <w:tab w:val="left" w:pos="2108"/>
              </w:tabs>
            </w:pPr>
          </w:p>
        </w:tc>
      </w:tr>
    </w:tbl>
    <w:p w:rsidR="00062DD7" w:rsidRDefault="00062DD7" w:rsidP="004602A4">
      <w:pPr>
        <w:spacing w:line="240" w:lineRule="exact"/>
        <w:jc w:val="both"/>
        <w:rPr>
          <w:lang w:eastAsia="de-DE"/>
        </w:rPr>
      </w:pPr>
    </w:p>
    <w:p w:rsidR="007A3DBD" w:rsidRDefault="007A3DBD">
      <w:pPr>
        <w:spacing w:line="240" w:lineRule="exact"/>
        <w:rPr>
          <w:rFonts w:ascii="Source Sans Pro Semibold" w:eastAsia="Times New Roman" w:hAnsi="Source Sans Pro Semibold" w:cs="Times New Roman"/>
          <w:bCs/>
          <w:sz w:val="30"/>
          <w:szCs w:val="28"/>
          <w:lang w:eastAsia="de-DE"/>
        </w:rPr>
      </w:pPr>
      <w:r>
        <w:br w:type="page"/>
      </w:r>
    </w:p>
    <w:p w:rsidR="00062DD7" w:rsidRDefault="009478ED" w:rsidP="00062DD7">
      <w:pPr>
        <w:pStyle w:val="berschrift1"/>
      </w:pPr>
      <w:r>
        <w:rPr>
          <w:noProof/>
          <w:sz w:val="24"/>
        </w:rPr>
        <w:lastRenderedPageBreak/>
        <w:drawing>
          <wp:anchor distT="0" distB="0" distL="114300" distR="114300" simplePos="0" relativeHeight="251770880" behindDoc="0" locked="0" layoutInCell="0" allowOverlap="1" wp14:anchorId="41B0A774" wp14:editId="3114E688">
            <wp:simplePos x="0" y="0"/>
            <wp:positionH relativeFrom="rightMargin">
              <wp:posOffset>113030</wp:posOffset>
            </wp:positionH>
            <wp:positionV relativeFrom="paragraph">
              <wp:posOffset>297815</wp:posOffset>
            </wp:positionV>
            <wp:extent cx="349885" cy="320675"/>
            <wp:effectExtent l="0" t="0" r="0" b="3175"/>
            <wp:wrapNone/>
            <wp:docPr id="13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DD7" w:rsidRPr="00DC674C">
        <w:rPr>
          <w:noProof/>
        </w:rPr>
        <w:drawing>
          <wp:anchor distT="0" distB="0" distL="114300" distR="114300" simplePos="0" relativeHeight="251768832" behindDoc="0" locked="0" layoutInCell="0" allowOverlap="1" wp14:anchorId="09DCBDA3" wp14:editId="7463BB9A">
            <wp:simplePos x="0" y="0"/>
            <wp:positionH relativeFrom="rightMargin">
              <wp:posOffset>497789</wp:posOffset>
            </wp:positionH>
            <wp:positionV relativeFrom="paragraph">
              <wp:posOffset>295935</wp:posOffset>
            </wp:positionV>
            <wp:extent cx="349885" cy="320675"/>
            <wp:effectExtent l="0" t="0" r="0" b="3175"/>
            <wp:wrapNone/>
            <wp:docPr id="134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DD7">
        <w:rPr>
          <w:noProof/>
          <w:sz w:val="24"/>
        </w:rPr>
        <w:drawing>
          <wp:anchor distT="0" distB="0" distL="114300" distR="114300" simplePos="0" relativeHeight="251769856" behindDoc="0" locked="0" layoutInCell="0" allowOverlap="1" wp14:anchorId="3120F54A" wp14:editId="586ED267">
            <wp:simplePos x="0" y="0"/>
            <wp:positionH relativeFrom="rightMargin">
              <wp:posOffset>113030</wp:posOffset>
            </wp:positionH>
            <wp:positionV relativeFrom="paragraph">
              <wp:posOffset>-83185</wp:posOffset>
            </wp:positionV>
            <wp:extent cx="323850" cy="323850"/>
            <wp:effectExtent l="0" t="0" r="0" b="0"/>
            <wp:wrapNone/>
            <wp:docPr id="134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DD7">
        <w:t>Tipps</w:t>
      </w:r>
    </w:p>
    <w:p w:rsidR="00062DD7" w:rsidRPr="00991B80" w:rsidRDefault="00062DD7" w:rsidP="00062DD7">
      <w:pPr>
        <w:pStyle w:val="Textkrper"/>
        <w:rPr>
          <w:b/>
        </w:rPr>
      </w:pPr>
      <w:r w:rsidRPr="00991B80">
        <w:rPr>
          <w:b/>
        </w:rPr>
        <w:t>Um die Summenformel zu erhalten:</w:t>
      </w:r>
    </w:p>
    <w:p w:rsidR="00062DD7" w:rsidRDefault="00062DD7" w:rsidP="00062DD7">
      <w:pPr>
        <w:pStyle w:val="Textkrper"/>
      </w:pPr>
      <w:r>
        <w:t>Zähle</w:t>
      </w:r>
      <w:r w:rsidR="00741FCF">
        <w:t>n Sie</w:t>
      </w:r>
      <w:r>
        <w:t xml:space="preserve"> alle C-Atome in der Strukturformel und schreibe</w:t>
      </w:r>
      <w:r w:rsidR="00741FCF">
        <w:t>n Sie</w:t>
      </w:r>
      <w:r>
        <w:t xml:space="preserve"> die Zahl als Index (kle</w:t>
      </w:r>
      <w:r>
        <w:t>i</w:t>
      </w:r>
      <w:r>
        <w:t>ne Zahl) hinter das Elementsymbol.</w:t>
      </w:r>
    </w:p>
    <w:p w:rsidR="00062DD7" w:rsidRDefault="00062DD7" w:rsidP="00062DD7">
      <w:pPr>
        <w:pStyle w:val="Textkrper"/>
      </w:pPr>
      <w:r>
        <w:t>Zähle</w:t>
      </w:r>
      <w:r w:rsidR="00741FCF">
        <w:t>n Sie</w:t>
      </w:r>
      <w:r>
        <w:t xml:space="preserve"> alle H-Atome in der Strukturformel und schreibe</w:t>
      </w:r>
      <w:r w:rsidR="00741FCF">
        <w:t>n Sie</w:t>
      </w:r>
      <w:r>
        <w:t xml:space="preserve"> die Zahl als Index (kle</w:t>
      </w:r>
      <w:r>
        <w:t>i</w:t>
      </w:r>
      <w:r>
        <w:t>ne Zahl) hinter das Elementsymbol.</w:t>
      </w:r>
    </w:p>
    <w:p w:rsidR="00062DD7" w:rsidRDefault="00062DD7" w:rsidP="00062DD7">
      <w:pPr>
        <w:pStyle w:val="berschrift1"/>
      </w:pPr>
      <w:r>
        <w:rPr>
          <w:noProof/>
          <w:sz w:val="24"/>
        </w:rPr>
        <w:drawing>
          <wp:anchor distT="0" distB="0" distL="114300" distR="114300" simplePos="0" relativeHeight="251771904" behindDoc="0" locked="0" layoutInCell="0" allowOverlap="1" wp14:anchorId="2E8A8DF0" wp14:editId="147405D5">
            <wp:simplePos x="0" y="0"/>
            <wp:positionH relativeFrom="rightMargin">
              <wp:posOffset>114300</wp:posOffset>
            </wp:positionH>
            <wp:positionV relativeFrom="paragraph">
              <wp:posOffset>53340</wp:posOffset>
            </wp:positionV>
            <wp:extent cx="349885" cy="320675"/>
            <wp:effectExtent l="0" t="0" r="0" b="3175"/>
            <wp:wrapNone/>
            <wp:docPr id="14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Von der Strukturformel zur Summenformel</w:t>
      </w:r>
    </w:p>
    <w:p w:rsidR="00062DD7" w:rsidRDefault="00062DD7" w:rsidP="007A3DBD">
      <w:pPr>
        <w:pStyle w:val="Textkrper"/>
        <w:numPr>
          <w:ilvl w:val="0"/>
          <w:numId w:val="28"/>
        </w:numPr>
        <w:ind w:left="426"/>
      </w:pPr>
      <w:r>
        <w:t>Ergänzen Sie die untenstehende Tabelle, in dem Sie die untenstehenden Summe</w:t>
      </w:r>
      <w:r>
        <w:t>n</w:t>
      </w:r>
      <w:r>
        <w:t>formeln zuordnen.</w:t>
      </w:r>
      <w:r w:rsidRPr="00A72BEB">
        <w:t xml:space="preserve"> </w:t>
      </w:r>
      <w:r w:rsidRPr="003517EA">
        <w:rPr>
          <w:b/>
        </w:rPr>
        <w:t>Achtung:</w:t>
      </w:r>
      <w:r>
        <w:t xml:space="preserve"> Manche Summenformeln müssen öfter verwendet werden. </w:t>
      </w:r>
    </w:p>
    <w:p w:rsidR="00062DD7" w:rsidRPr="009E6AA1" w:rsidRDefault="00062DD7" w:rsidP="007A3DBD">
      <w:pPr>
        <w:pStyle w:val="Textkrper"/>
        <w:numPr>
          <w:ilvl w:val="0"/>
          <w:numId w:val="28"/>
        </w:numPr>
        <w:ind w:left="426"/>
      </w:pPr>
      <w:r>
        <w:t>Markieren Sie mit unterschiedlichen Farben die jeweiligen Strukturformeln mit derselben Summenformel.</w:t>
      </w:r>
    </w:p>
    <w:tbl>
      <w:tblPr>
        <w:tblStyle w:val="Tabellenraster"/>
        <w:tblW w:w="7479" w:type="dxa"/>
        <w:tblLook w:val="04A0" w:firstRow="1" w:lastRow="0" w:firstColumn="1" w:lastColumn="0" w:noHBand="0" w:noVBand="1"/>
      </w:tblPr>
      <w:tblGrid>
        <w:gridCol w:w="5151"/>
        <w:gridCol w:w="2328"/>
      </w:tblGrid>
      <w:tr w:rsidR="00062DD7" w:rsidTr="000F678F">
        <w:tc>
          <w:tcPr>
            <w:tcW w:w="5151" w:type="dxa"/>
            <w:shd w:val="clear" w:color="auto" w:fill="BFBFBF" w:themeFill="background1" w:themeFillShade="BF"/>
          </w:tcPr>
          <w:p w:rsidR="00062DD7" w:rsidRDefault="00062DD7" w:rsidP="007475A9">
            <w:pPr>
              <w:tabs>
                <w:tab w:val="left" w:pos="2108"/>
              </w:tabs>
            </w:pPr>
            <w:r>
              <w:t>Strukturformel</w:t>
            </w:r>
          </w:p>
        </w:tc>
        <w:tc>
          <w:tcPr>
            <w:tcW w:w="2328" w:type="dxa"/>
            <w:shd w:val="clear" w:color="auto" w:fill="BFBFBF" w:themeFill="background1" w:themeFillShade="BF"/>
          </w:tcPr>
          <w:p w:rsidR="00062DD7" w:rsidRDefault="00062DD7" w:rsidP="007475A9">
            <w:pPr>
              <w:tabs>
                <w:tab w:val="left" w:pos="2108"/>
              </w:tabs>
            </w:pPr>
            <w:r>
              <w:t>Summenformel</w:t>
            </w:r>
          </w:p>
        </w:tc>
      </w:tr>
      <w:tr w:rsidR="00062DD7" w:rsidTr="000F678F">
        <w:tc>
          <w:tcPr>
            <w:tcW w:w="5151" w:type="dxa"/>
          </w:tcPr>
          <w:p w:rsidR="00062DD7" w:rsidRDefault="00062DD7" w:rsidP="007475A9">
            <w:pPr>
              <w:tabs>
                <w:tab w:val="left" w:pos="2108"/>
              </w:tabs>
            </w:pPr>
            <w:r>
              <w:rPr>
                <w:rFonts w:eastAsiaTheme="minorHAnsi"/>
                <w:lang w:eastAsia="en-US"/>
              </w:rPr>
              <w:object w:dxaOrig="5656" w:dyaOrig="1696">
                <v:shape id="_x0000_i1035" type="#_x0000_t75" style="width:196pt;height:59.45pt" o:ole="">
                  <v:imagedata r:id="rId90" o:title=""/>
                </v:shape>
                <o:OLEObject Type="Embed" ProgID="ACD.ChemSketch.20" ShapeID="_x0000_i1035" DrawAspect="Content" ObjectID="_1581752223" r:id="rId104"/>
              </w:object>
            </w:r>
          </w:p>
        </w:tc>
        <w:tc>
          <w:tcPr>
            <w:tcW w:w="2328" w:type="dxa"/>
            <w:vAlign w:val="center"/>
          </w:tcPr>
          <w:p w:rsidR="00062DD7" w:rsidRPr="00A72BEB" w:rsidRDefault="00062DD7" w:rsidP="007475A9">
            <w:pPr>
              <w:tabs>
                <w:tab w:val="left" w:pos="2108"/>
              </w:tabs>
              <w:jc w:val="center"/>
              <w:rPr>
                <w:vertAlign w:val="subscript"/>
              </w:rPr>
            </w:pPr>
            <w:r>
              <w:t>C</w:t>
            </w:r>
            <w:r>
              <w:rPr>
                <w:vertAlign w:val="subscript"/>
              </w:rPr>
              <w:t>7</w:t>
            </w:r>
            <w:r>
              <w:t>H</w:t>
            </w:r>
            <w:r>
              <w:rPr>
                <w:vertAlign w:val="subscript"/>
              </w:rPr>
              <w:t>16</w:t>
            </w:r>
          </w:p>
        </w:tc>
      </w:tr>
      <w:tr w:rsidR="00062DD7" w:rsidTr="000F678F">
        <w:tc>
          <w:tcPr>
            <w:tcW w:w="5151" w:type="dxa"/>
          </w:tcPr>
          <w:p w:rsidR="00062DD7" w:rsidRDefault="00062DD7" w:rsidP="007475A9">
            <w:pPr>
              <w:tabs>
                <w:tab w:val="left" w:pos="2108"/>
              </w:tabs>
            </w:pPr>
            <w:r>
              <w:rPr>
                <w:rFonts w:eastAsiaTheme="minorHAnsi"/>
                <w:lang w:eastAsia="en-US"/>
              </w:rPr>
              <w:object w:dxaOrig="4321" w:dyaOrig="1696">
                <v:shape id="_x0000_i1036" type="#_x0000_t75" style="width:151.45pt;height:59.45pt" o:ole="">
                  <v:imagedata r:id="rId92" o:title=""/>
                </v:shape>
                <o:OLEObject Type="Embed" ProgID="ACD.ChemSketch.20" ShapeID="_x0000_i1036" DrawAspect="Content" ObjectID="_1581752224" r:id="rId105"/>
              </w:object>
            </w:r>
          </w:p>
        </w:tc>
        <w:tc>
          <w:tcPr>
            <w:tcW w:w="2328" w:type="dxa"/>
          </w:tcPr>
          <w:p w:rsidR="00062DD7" w:rsidRDefault="00062DD7" w:rsidP="007475A9">
            <w:pPr>
              <w:tabs>
                <w:tab w:val="left" w:pos="2108"/>
              </w:tabs>
            </w:pPr>
          </w:p>
        </w:tc>
      </w:tr>
      <w:tr w:rsidR="00062DD7" w:rsidTr="000F678F">
        <w:tc>
          <w:tcPr>
            <w:tcW w:w="5151" w:type="dxa"/>
          </w:tcPr>
          <w:p w:rsidR="00062DD7" w:rsidRDefault="00062DD7" w:rsidP="007475A9">
            <w:pPr>
              <w:tabs>
                <w:tab w:val="left" w:pos="2108"/>
              </w:tabs>
            </w:pPr>
            <w:r>
              <w:rPr>
                <w:rFonts w:eastAsiaTheme="minorHAnsi"/>
                <w:lang w:eastAsia="en-US"/>
              </w:rPr>
              <w:object w:dxaOrig="4291" w:dyaOrig="1755">
                <v:shape id="_x0000_i1037" type="#_x0000_t75" style="width:151.45pt;height:62.85pt" o:ole="">
                  <v:imagedata r:id="rId94" o:title=""/>
                </v:shape>
                <o:OLEObject Type="Embed" ProgID="ACD.ChemSketch.20" ShapeID="_x0000_i1037" DrawAspect="Content" ObjectID="_1581752225" r:id="rId106"/>
              </w:object>
            </w:r>
          </w:p>
        </w:tc>
        <w:tc>
          <w:tcPr>
            <w:tcW w:w="2328" w:type="dxa"/>
          </w:tcPr>
          <w:p w:rsidR="00062DD7" w:rsidRDefault="00062DD7" w:rsidP="007475A9">
            <w:pPr>
              <w:tabs>
                <w:tab w:val="left" w:pos="2108"/>
              </w:tabs>
            </w:pPr>
          </w:p>
        </w:tc>
      </w:tr>
      <w:tr w:rsidR="00062DD7" w:rsidTr="000F678F">
        <w:tc>
          <w:tcPr>
            <w:tcW w:w="5151" w:type="dxa"/>
          </w:tcPr>
          <w:p w:rsidR="00062DD7" w:rsidRDefault="00062DD7" w:rsidP="007475A9">
            <w:pPr>
              <w:tabs>
                <w:tab w:val="left" w:pos="2108"/>
              </w:tabs>
            </w:pPr>
            <w:r>
              <w:rPr>
                <w:rFonts w:eastAsiaTheme="minorHAnsi"/>
                <w:lang w:eastAsia="en-US"/>
              </w:rPr>
              <w:object w:dxaOrig="5656" w:dyaOrig="1755">
                <v:shape id="_x0000_i1038" type="#_x0000_t75" style="width:196pt;height:62.85pt" o:ole="">
                  <v:imagedata r:id="rId96" o:title=""/>
                </v:shape>
                <o:OLEObject Type="Embed" ProgID="ACD.ChemSketch.20" ShapeID="_x0000_i1038" DrawAspect="Content" ObjectID="_1581752226" r:id="rId107"/>
              </w:object>
            </w:r>
          </w:p>
        </w:tc>
        <w:tc>
          <w:tcPr>
            <w:tcW w:w="2328" w:type="dxa"/>
          </w:tcPr>
          <w:p w:rsidR="00062DD7" w:rsidRDefault="00062DD7" w:rsidP="007475A9">
            <w:pPr>
              <w:tabs>
                <w:tab w:val="left" w:pos="2108"/>
              </w:tabs>
            </w:pPr>
          </w:p>
        </w:tc>
      </w:tr>
      <w:tr w:rsidR="00062DD7" w:rsidTr="000F678F">
        <w:tc>
          <w:tcPr>
            <w:tcW w:w="5151" w:type="dxa"/>
          </w:tcPr>
          <w:p w:rsidR="00062DD7" w:rsidRDefault="00062DD7" w:rsidP="007475A9">
            <w:pPr>
              <w:tabs>
                <w:tab w:val="left" w:pos="2108"/>
              </w:tabs>
            </w:pPr>
            <w:r>
              <w:rPr>
                <w:rFonts w:eastAsiaTheme="minorHAnsi"/>
                <w:lang w:eastAsia="en-US"/>
              </w:rPr>
              <w:object w:dxaOrig="6990" w:dyaOrig="1785">
                <v:shape id="_x0000_i1039" type="#_x0000_t75" style="width:246.05pt;height:64.45pt" o:ole="">
                  <v:imagedata r:id="rId98" o:title=""/>
                </v:shape>
                <o:OLEObject Type="Embed" ProgID="ACD.ChemSketch.20" ShapeID="_x0000_i1039" DrawAspect="Content" ObjectID="_1581752227" r:id="rId108"/>
              </w:object>
            </w:r>
          </w:p>
        </w:tc>
        <w:tc>
          <w:tcPr>
            <w:tcW w:w="2328" w:type="dxa"/>
          </w:tcPr>
          <w:p w:rsidR="00062DD7" w:rsidRDefault="00062DD7" w:rsidP="007475A9">
            <w:pPr>
              <w:tabs>
                <w:tab w:val="left" w:pos="2108"/>
              </w:tabs>
            </w:pPr>
          </w:p>
        </w:tc>
      </w:tr>
      <w:tr w:rsidR="00062DD7" w:rsidTr="000F678F">
        <w:tc>
          <w:tcPr>
            <w:tcW w:w="5151" w:type="dxa"/>
          </w:tcPr>
          <w:p w:rsidR="00062DD7" w:rsidRDefault="00062DD7" w:rsidP="007475A9">
            <w:pPr>
              <w:tabs>
                <w:tab w:val="left" w:pos="2108"/>
              </w:tabs>
            </w:pPr>
            <w:r w:rsidRPr="00AE57CE">
              <w:rPr>
                <w:rFonts w:eastAsiaTheme="minorHAnsi"/>
                <w:lang w:eastAsia="en-US"/>
              </w:rPr>
              <w:object w:dxaOrig="4321" w:dyaOrig="1755">
                <v:shape id="_x0000_i1040" type="#_x0000_t75" style="width:151.45pt;height:62.85pt" o:ole="">
                  <v:imagedata r:id="rId100" o:title=""/>
                </v:shape>
                <o:OLEObject Type="Embed" ProgID="ACD.ChemSketch.20" ShapeID="_x0000_i1040" DrawAspect="Content" ObjectID="_1581752228" r:id="rId109"/>
              </w:object>
            </w:r>
          </w:p>
        </w:tc>
        <w:tc>
          <w:tcPr>
            <w:tcW w:w="2328" w:type="dxa"/>
          </w:tcPr>
          <w:p w:rsidR="00062DD7" w:rsidRDefault="00062DD7" w:rsidP="007475A9">
            <w:pPr>
              <w:tabs>
                <w:tab w:val="left" w:pos="2108"/>
              </w:tabs>
            </w:pPr>
          </w:p>
        </w:tc>
      </w:tr>
      <w:tr w:rsidR="00062DD7" w:rsidTr="000F678F">
        <w:tc>
          <w:tcPr>
            <w:tcW w:w="5151" w:type="dxa"/>
          </w:tcPr>
          <w:p w:rsidR="00062DD7" w:rsidRDefault="00062DD7" w:rsidP="007475A9">
            <w:pPr>
              <w:tabs>
                <w:tab w:val="left" w:pos="2108"/>
              </w:tabs>
            </w:pPr>
            <w:r>
              <w:rPr>
                <w:rFonts w:eastAsiaTheme="minorHAnsi"/>
                <w:lang w:eastAsia="en-US"/>
              </w:rPr>
              <w:object w:dxaOrig="5656" w:dyaOrig="1755">
                <v:shape id="_x0000_i1041" type="#_x0000_t75" style="width:196pt;height:62.85pt" o:ole="">
                  <v:imagedata r:id="rId102" o:title=""/>
                </v:shape>
                <o:OLEObject Type="Embed" ProgID="ACD.ChemSketch.20" ShapeID="_x0000_i1041" DrawAspect="Content" ObjectID="_1581752229" r:id="rId110"/>
              </w:object>
            </w:r>
          </w:p>
        </w:tc>
        <w:tc>
          <w:tcPr>
            <w:tcW w:w="2328" w:type="dxa"/>
          </w:tcPr>
          <w:p w:rsidR="00062DD7" w:rsidRDefault="00062DD7" w:rsidP="007475A9">
            <w:pPr>
              <w:tabs>
                <w:tab w:val="left" w:pos="2108"/>
              </w:tabs>
            </w:pPr>
          </w:p>
        </w:tc>
      </w:tr>
    </w:tbl>
    <w:p w:rsidR="00062DD7" w:rsidRDefault="00062DD7" w:rsidP="00062DD7">
      <w:pPr>
        <w:spacing w:line="240" w:lineRule="exact"/>
      </w:pPr>
    </w:p>
    <w:p w:rsidR="00062DD7" w:rsidRPr="004A7CD5" w:rsidRDefault="00062DD7" w:rsidP="00062DD7">
      <w:pPr>
        <w:rPr>
          <w:sz w:val="28"/>
          <w:szCs w:val="28"/>
          <w:u w:val="single"/>
        </w:rPr>
      </w:pPr>
      <w:r w:rsidRPr="004A7CD5">
        <w:rPr>
          <w:sz w:val="28"/>
          <w:szCs w:val="28"/>
          <w:u w:val="single"/>
        </w:rPr>
        <w:t>Summenformeln:</w:t>
      </w:r>
    </w:p>
    <w:p w:rsidR="00062DD7" w:rsidRDefault="00062DD7" w:rsidP="00053B74">
      <w:pPr>
        <w:pStyle w:val="Abstandszeile"/>
      </w:pPr>
    </w:p>
    <w:p w:rsidR="003F0E9E" w:rsidRDefault="00062DD7" w:rsidP="00062DD7">
      <w:pPr>
        <w:rPr>
          <w:sz w:val="28"/>
          <w:szCs w:val="28"/>
          <w:vertAlign w:val="subscript"/>
        </w:rPr>
      </w:pPr>
      <w:r w:rsidRPr="003517EA">
        <w:rPr>
          <w:sz w:val="28"/>
          <w:szCs w:val="28"/>
        </w:rPr>
        <w:t>C</w:t>
      </w:r>
      <w:r w:rsidRPr="003517EA">
        <w:rPr>
          <w:sz w:val="28"/>
          <w:szCs w:val="28"/>
          <w:vertAlign w:val="subscript"/>
        </w:rPr>
        <w:t>5</w:t>
      </w:r>
      <w:r w:rsidRPr="003517EA">
        <w:rPr>
          <w:sz w:val="28"/>
          <w:szCs w:val="28"/>
        </w:rPr>
        <w:t>H</w:t>
      </w:r>
      <w:r w:rsidRPr="003517EA">
        <w:rPr>
          <w:sz w:val="28"/>
          <w:szCs w:val="28"/>
          <w:vertAlign w:val="subscript"/>
        </w:rPr>
        <w:t xml:space="preserve">12 </w:t>
      </w:r>
      <w:r>
        <w:rPr>
          <w:sz w:val="28"/>
          <w:szCs w:val="28"/>
          <w:vertAlign w:val="subscript"/>
        </w:rPr>
        <w:tab/>
      </w:r>
      <w:r w:rsidRPr="003517EA">
        <w:rPr>
          <w:sz w:val="28"/>
          <w:szCs w:val="28"/>
          <w:vertAlign w:val="subscript"/>
        </w:rPr>
        <w:tab/>
      </w:r>
      <w:r w:rsidRPr="003517EA">
        <w:rPr>
          <w:sz w:val="28"/>
          <w:szCs w:val="28"/>
        </w:rPr>
        <w:t>C</w:t>
      </w:r>
      <w:r w:rsidRPr="003517EA">
        <w:rPr>
          <w:sz w:val="28"/>
          <w:szCs w:val="28"/>
          <w:vertAlign w:val="subscript"/>
        </w:rPr>
        <w:t>6</w:t>
      </w:r>
      <w:r w:rsidRPr="003517EA">
        <w:rPr>
          <w:sz w:val="28"/>
          <w:szCs w:val="28"/>
        </w:rPr>
        <w:t>H</w:t>
      </w:r>
      <w:r w:rsidRPr="003517EA">
        <w:rPr>
          <w:sz w:val="28"/>
          <w:szCs w:val="28"/>
          <w:vertAlign w:val="subscript"/>
        </w:rPr>
        <w:t xml:space="preserve">14  </w:t>
      </w:r>
      <w:r w:rsidRPr="003517EA">
        <w:rPr>
          <w:sz w:val="28"/>
          <w:szCs w:val="28"/>
          <w:vertAlign w:val="subscript"/>
        </w:rPr>
        <w:tab/>
      </w:r>
      <w:r>
        <w:rPr>
          <w:sz w:val="28"/>
          <w:szCs w:val="28"/>
          <w:vertAlign w:val="subscript"/>
        </w:rPr>
        <w:tab/>
      </w:r>
      <w:r w:rsidRPr="003517EA">
        <w:rPr>
          <w:sz w:val="28"/>
          <w:szCs w:val="28"/>
        </w:rPr>
        <w:t>C</w:t>
      </w:r>
      <w:r w:rsidRPr="003517EA">
        <w:rPr>
          <w:sz w:val="28"/>
          <w:szCs w:val="28"/>
          <w:vertAlign w:val="subscript"/>
        </w:rPr>
        <w:t>8</w:t>
      </w:r>
      <w:r w:rsidRPr="003517EA">
        <w:rPr>
          <w:sz w:val="28"/>
          <w:szCs w:val="28"/>
        </w:rPr>
        <w:t>H</w:t>
      </w:r>
      <w:r w:rsidRPr="003517EA">
        <w:rPr>
          <w:sz w:val="28"/>
          <w:szCs w:val="28"/>
          <w:vertAlign w:val="subscript"/>
        </w:rPr>
        <w:t xml:space="preserve">18 </w:t>
      </w:r>
      <w:r w:rsidRPr="003517EA">
        <w:rPr>
          <w:sz w:val="28"/>
          <w:szCs w:val="28"/>
          <w:vertAlign w:val="subscript"/>
        </w:rPr>
        <w:tab/>
      </w:r>
      <w:r>
        <w:rPr>
          <w:sz w:val="28"/>
          <w:szCs w:val="28"/>
          <w:vertAlign w:val="subscript"/>
        </w:rPr>
        <w:tab/>
      </w:r>
      <w:r w:rsidRPr="003517EA">
        <w:rPr>
          <w:sz w:val="28"/>
          <w:szCs w:val="28"/>
        </w:rPr>
        <w:t>C</w:t>
      </w:r>
      <w:r w:rsidRPr="003517EA">
        <w:rPr>
          <w:sz w:val="28"/>
          <w:szCs w:val="28"/>
          <w:vertAlign w:val="subscript"/>
        </w:rPr>
        <w:t>7</w:t>
      </w:r>
      <w:r w:rsidRPr="003517EA">
        <w:rPr>
          <w:sz w:val="28"/>
          <w:szCs w:val="28"/>
        </w:rPr>
        <w:t>H</w:t>
      </w:r>
      <w:r w:rsidRPr="003517EA">
        <w:rPr>
          <w:sz w:val="28"/>
          <w:szCs w:val="28"/>
          <w:vertAlign w:val="subscript"/>
        </w:rPr>
        <w:t xml:space="preserve">16 </w:t>
      </w:r>
      <w:r w:rsidRPr="003517EA">
        <w:rPr>
          <w:sz w:val="28"/>
          <w:szCs w:val="28"/>
          <w:vertAlign w:val="subscript"/>
        </w:rPr>
        <w:tab/>
      </w:r>
      <w:r>
        <w:rPr>
          <w:sz w:val="28"/>
          <w:szCs w:val="28"/>
          <w:vertAlign w:val="subscript"/>
        </w:rPr>
        <w:tab/>
      </w:r>
      <w:r w:rsidRPr="003517EA">
        <w:rPr>
          <w:sz w:val="28"/>
          <w:szCs w:val="28"/>
        </w:rPr>
        <w:t>C</w:t>
      </w:r>
      <w:r w:rsidRPr="003517EA">
        <w:rPr>
          <w:sz w:val="28"/>
          <w:szCs w:val="28"/>
          <w:vertAlign w:val="subscript"/>
        </w:rPr>
        <w:t>11</w:t>
      </w:r>
      <w:r w:rsidRPr="003517EA">
        <w:rPr>
          <w:sz w:val="28"/>
          <w:szCs w:val="28"/>
        </w:rPr>
        <w:t>H</w:t>
      </w:r>
      <w:r w:rsidRPr="003517EA">
        <w:rPr>
          <w:sz w:val="28"/>
          <w:szCs w:val="28"/>
          <w:vertAlign w:val="subscript"/>
        </w:rPr>
        <w:t>24</w:t>
      </w:r>
    </w:p>
    <w:p w:rsidR="003F0E9E" w:rsidRDefault="003F0E9E">
      <w:pPr>
        <w:spacing w:line="240" w:lineRule="exact"/>
        <w:rPr>
          <w:sz w:val="28"/>
          <w:szCs w:val="28"/>
          <w:vertAlign w:val="subscript"/>
        </w:rPr>
      </w:pPr>
      <w:r>
        <w:rPr>
          <w:sz w:val="28"/>
          <w:szCs w:val="28"/>
          <w:vertAlign w:val="subscript"/>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F0E9E" w:rsidRPr="00B51DE9" w:rsidTr="003F0E9E">
        <w:trPr>
          <w:trHeight w:val="523"/>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3F0E9E" w:rsidRPr="003F0E9E" w:rsidRDefault="003F0E9E" w:rsidP="0073124F">
            <w:pPr>
              <w:pStyle w:val="Tabelle6pt"/>
            </w:pPr>
            <w:r>
              <w:lastRenderedPageBreak/>
              <w:t>Kompetenzbereich</w:t>
            </w:r>
          </w:p>
          <w:p w:rsidR="003F0E9E" w:rsidRDefault="003F0E9E" w:rsidP="003F0E9E">
            <w:pPr>
              <w:pStyle w:val="TabelleKopfmitte"/>
              <w:jc w:val="left"/>
            </w:pPr>
            <w:r>
              <w:t xml:space="preserve">02 Erkenntnisse </w:t>
            </w:r>
            <w:r w:rsidR="00076762">
              <w:br/>
            </w:r>
            <w:r>
              <w:t>gewinnen</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3F0E9E" w:rsidRPr="003F0E9E" w:rsidRDefault="003F0E9E" w:rsidP="0073124F">
            <w:pPr>
              <w:pStyle w:val="Tabelle6pt"/>
            </w:pPr>
            <w:r>
              <w:t>Lernfortschritt</w:t>
            </w:r>
          </w:p>
          <w:p w:rsidR="003F0E9E" w:rsidRDefault="003F0E9E" w:rsidP="003F0E9E">
            <w:pPr>
              <w:pStyle w:val="TabelleKopfmitte"/>
              <w:jc w:val="left"/>
            </w:pPr>
            <w:r>
              <w:t>LFS 3</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3F0E9E" w:rsidRPr="003F0E9E" w:rsidRDefault="003F0E9E" w:rsidP="0073124F">
            <w:pPr>
              <w:pStyle w:val="Tabelle6pt"/>
            </w:pPr>
            <w:r>
              <w:t>Materialien/Titel</w:t>
            </w:r>
          </w:p>
          <w:p w:rsidR="003F0E9E" w:rsidRDefault="003F0E9E" w:rsidP="003F0E9E">
            <w:pPr>
              <w:pStyle w:val="TabelleKopfmitte"/>
              <w:jc w:val="left"/>
            </w:pPr>
            <w:r>
              <w:t>Von der Struktur zur Summenformel</w:t>
            </w:r>
          </w:p>
        </w:tc>
        <w:tc>
          <w:tcPr>
            <w:tcW w:w="188" w:type="dxa"/>
            <w:vMerge w:val="restart"/>
            <w:tcBorders>
              <w:top w:val="nil"/>
              <w:left w:val="single" w:sz="4" w:space="0" w:color="auto"/>
              <w:bottom w:val="nil"/>
              <w:right w:val="single" w:sz="4" w:space="0" w:color="auto"/>
            </w:tcBorders>
            <w:shd w:val="clear" w:color="auto" w:fill="FFFFFF"/>
          </w:tcPr>
          <w:p w:rsidR="003F0E9E" w:rsidRPr="004B658C" w:rsidRDefault="003F0E9E" w:rsidP="0073124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F0E9E" w:rsidRPr="00B51DE9" w:rsidRDefault="003F0E9E" w:rsidP="0073124F">
            <w:pPr>
              <w:pStyle w:val="TabelleKopfmitte"/>
            </w:pPr>
            <w:r>
              <w:t>Chemie</w:t>
            </w:r>
          </w:p>
          <w:p w:rsidR="003F0E9E" w:rsidRPr="003F0E9E" w:rsidRDefault="003F0E9E" w:rsidP="0073124F">
            <w:pPr>
              <w:pStyle w:val="TabelleKopfmitte"/>
            </w:pPr>
            <w:r>
              <w:t>Ch02.03.03.03</w:t>
            </w:r>
          </w:p>
        </w:tc>
      </w:tr>
      <w:tr w:rsidR="003F0E9E" w:rsidRPr="00B51DE9" w:rsidTr="0073124F">
        <w:tc>
          <w:tcPr>
            <w:tcW w:w="7348" w:type="dxa"/>
            <w:gridSpan w:val="3"/>
            <w:tcBorders>
              <w:left w:val="single" w:sz="4" w:space="0" w:color="auto"/>
              <w:right w:val="single" w:sz="4" w:space="0" w:color="auto"/>
            </w:tcBorders>
            <w:hideMark/>
          </w:tcPr>
          <w:p w:rsidR="003F0E9E" w:rsidRPr="004B658C" w:rsidRDefault="003F0E9E" w:rsidP="003F0E9E">
            <w:pPr>
              <w:pStyle w:val="Tabelle6pt"/>
            </w:pPr>
            <w:r w:rsidRPr="004B658C">
              <w:t>Kompetenz:</w:t>
            </w:r>
          </w:p>
          <w:p w:rsidR="003F0E9E" w:rsidRDefault="003F0E9E" w:rsidP="003F0E9E">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3F0E9E" w:rsidRDefault="003F0E9E" w:rsidP="003F0E9E">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F0E9E" w:rsidRPr="00B51DE9" w:rsidTr="0073124F">
              <w:trPr>
                <w:trHeight w:val="284"/>
              </w:trPr>
              <w:tc>
                <w:tcPr>
                  <w:tcW w:w="2090" w:type="dxa"/>
                  <w:shd w:val="clear" w:color="auto" w:fill="D9D9D9" w:themeFill="background1" w:themeFillShade="D9"/>
                </w:tcPr>
                <w:p w:rsidR="003F0E9E" w:rsidRPr="00B51DE9" w:rsidRDefault="003F0E9E" w:rsidP="003F0E9E">
                  <w:pPr>
                    <w:pStyle w:val="TabelleKopfmitte"/>
                  </w:pPr>
                  <w:r>
                    <w:t>Lösung</w:t>
                  </w:r>
                </w:p>
              </w:tc>
            </w:tr>
          </w:tbl>
          <w:p w:rsidR="003F0E9E" w:rsidRPr="00B51DE9" w:rsidRDefault="003F0E9E" w:rsidP="003F0E9E">
            <w:pPr>
              <w:pStyle w:val="TabelleKopfmitte"/>
            </w:pPr>
          </w:p>
        </w:tc>
      </w:tr>
      <w:tr w:rsidR="003F0E9E" w:rsidRPr="00B51DE9" w:rsidTr="0073124F">
        <w:tc>
          <w:tcPr>
            <w:tcW w:w="7348" w:type="dxa"/>
            <w:gridSpan w:val="3"/>
            <w:tcBorders>
              <w:left w:val="single" w:sz="4" w:space="0" w:color="auto"/>
              <w:right w:val="single" w:sz="4" w:space="0" w:color="auto"/>
            </w:tcBorders>
            <w:hideMark/>
          </w:tcPr>
          <w:p w:rsidR="003F0E9E" w:rsidRPr="004B658C" w:rsidRDefault="003F0E9E" w:rsidP="003F0E9E">
            <w:pPr>
              <w:pStyle w:val="Tabelle6pt"/>
            </w:pPr>
            <w:r w:rsidRPr="004B658C">
              <w:t>Hauptbezug:</w:t>
            </w:r>
          </w:p>
          <w:p w:rsidR="003F0E9E" w:rsidRDefault="003F0E9E" w:rsidP="003F0E9E">
            <w:pPr>
              <w:pStyle w:val="Kopf8ptafz"/>
            </w:pPr>
            <w:r>
              <w:t>Ich kann die Summenformel aus der Strukturformel von aliphatischen Kohlenwasserstoffen aufstellen.</w:t>
            </w:r>
          </w:p>
        </w:tc>
        <w:tc>
          <w:tcPr>
            <w:tcW w:w="188" w:type="dxa"/>
            <w:vMerge/>
            <w:tcBorders>
              <w:left w:val="single" w:sz="4" w:space="0" w:color="auto"/>
              <w:bottom w:val="nil"/>
              <w:right w:val="nil"/>
            </w:tcBorders>
            <w:vAlign w:val="center"/>
            <w:hideMark/>
          </w:tcPr>
          <w:p w:rsidR="003F0E9E" w:rsidRDefault="003F0E9E" w:rsidP="003F0E9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F0E9E" w:rsidRPr="00B51DE9" w:rsidRDefault="003F0E9E" w:rsidP="003F0E9E">
            <w:pPr>
              <w:pStyle w:val="TabelleKopfmitte"/>
            </w:pPr>
          </w:p>
        </w:tc>
      </w:tr>
      <w:tr w:rsidR="003F0E9E" w:rsidRPr="00B51DE9" w:rsidTr="0073124F">
        <w:tc>
          <w:tcPr>
            <w:tcW w:w="7348" w:type="dxa"/>
            <w:gridSpan w:val="3"/>
            <w:tcBorders>
              <w:left w:val="single" w:sz="4" w:space="0" w:color="auto"/>
              <w:right w:val="single" w:sz="4" w:space="0" w:color="auto"/>
            </w:tcBorders>
            <w:tcMar>
              <w:bottom w:w="0" w:type="dxa"/>
            </w:tcMar>
            <w:hideMark/>
          </w:tcPr>
          <w:p w:rsidR="003F0E9E" w:rsidRDefault="003F0E9E" w:rsidP="003F0E9E">
            <w:pPr>
              <w:pStyle w:val="Tabelle6pt"/>
            </w:pPr>
            <w:r>
              <w:t>Weitere Bezüge:</w:t>
            </w:r>
          </w:p>
          <w:p w:rsidR="003F0E9E" w:rsidRDefault="003F0E9E" w:rsidP="003F0E9E">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3F0E9E" w:rsidRDefault="003F0E9E" w:rsidP="003F0E9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F0E9E" w:rsidRPr="00B51DE9" w:rsidRDefault="003F0E9E" w:rsidP="003F0E9E">
            <w:pPr>
              <w:pStyle w:val="TabelleKopfmitte"/>
            </w:pPr>
          </w:p>
        </w:tc>
      </w:tr>
    </w:tbl>
    <w:p w:rsidR="003F0E9E" w:rsidRDefault="00D07A82" w:rsidP="003F0E9E">
      <w:pPr>
        <w:pStyle w:val="berschrift1"/>
      </w:pPr>
      <w:r>
        <w:rPr>
          <w:noProof/>
          <w:sz w:val="24"/>
        </w:rPr>
        <w:drawing>
          <wp:anchor distT="0" distB="0" distL="114300" distR="114300" simplePos="0" relativeHeight="252276736" behindDoc="0" locked="0" layoutInCell="0" allowOverlap="1" wp14:anchorId="07DBBB00" wp14:editId="13A19298">
            <wp:simplePos x="0" y="0"/>
            <wp:positionH relativeFrom="rightMargin">
              <wp:posOffset>823154</wp:posOffset>
            </wp:positionH>
            <wp:positionV relativeFrom="paragraph">
              <wp:posOffset>162560</wp:posOffset>
            </wp:positionV>
            <wp:extent cx="348615" cy="320040"/>
            <wp:effectExtent l="0" t="0" r="0" b="3810"/>
            <wp:wrapNone/>
            <wp:docPr id="2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341" w:rsidRPr="00DC674C">
        <w:rPr>
          <w:noProof/>
        </w:rPr>
        <w:drawing>
          <wp:anchor distT="0" distB="0" distL="114300" distR="114300" simplePos="0" relativeHeight="252277760" behindDoc="0" locked="0" layoutInCell="0" allowOverlap="1" wp14:anchorId="1DE4E154" wp14:editId="70A51321">
            <wp:simplePos x="0" y="0"/>
            <wp:positionH relativeFrom="rightMargin">
              <wp:posOffset>457835</wp:posOffset>
            </wp:positionH>
            <wp:positionV relativeFrom="paragraph">
              <wp:posOffset>165735</wp:posOffset>
            </wp:positionV>
            <wp:extent cx="349885" cy="320675"/>
            <wp:effectExtent l="0" t="0" r="0" b="3175"/>
            <wp:wrapNone/>
            <wp:docPr id="2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E9E">
        <w:rPr>
          <w:noProof/>
          <w:sz w:val="24"/>
        </w:rPr>
        <w:drawing>
          <wp:anchor distT="0" distB="0" distL="114300" distR="114300" simplePos="0" relativeHeight="252274688" behindDoc="0" locked="0" layoutInCell="0" allowOverlap="1" wp14:anchorId="0715F7E8" wp14:editId="70D432E7">
            <wp:simplePos x="0" y="0"/>
            <wp:positionH relativeFrom="rightMargin">
              <wp:posOffset>102235</wp:posOffset>
            </wp:positionH>
            <wp:positionV relativeFrom="paragraph">
              <wp:posOffset>157480</wp:posOffset>
            </wp:positionV>
            <wp:extent cx="349885" cy="320675"/>
            <wp:effectExtent l="0" t="0" r="0" b="3175"/>
            <wp:wrapNone/>
            <wp:docPr id="15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E9E">
        <w:t>Von der Strukturformel zur Summenformel</w:t>
      </w:r>
      <w:r w:rsidR="003F0E9E" w:rsidRPr="003F0E9E">
        <w:rPr>
          <w:noProof/>
          <w:sz w:val="24"/>
        </w:rPr>
        <w:t xml:space="preserve"> </w:t>
      </w:r>
    </w:p>
    <w:p w:rsidR="003F0E9E" w:rsidRDefault="003F0E9E" w:rsidP="007A3DBD">
      <w:pPr>
        <w:pStyle w:val="Textkrper"/>
        <w:numPr>
          <w:ilvl w:val="0"/>
          <w:numId w:val="73"/>
        </w:numPr>
      </w:pPr>
      <w:r>
        <w:t>Ergänzen Sie die untenstehende Tabelle, indem Sie die Summenformeln angeben.</w:t>
      </w:r>
      <w:r w:rsidRPr="00A72BEB">
        <w:t xml:space="preserve"> </w:t>
      </w:r>
    </w:p>
    <w:p w:rsidR="003F0E9E" w:rsidRPr="009E6AA1" w:rsidRDefault="003F0E9E" w:rsidP="007A3DBD">
      <w:pPr>
        <w:pStyle w:val="Textkrper"/>
        <w:numPr>
          <w:ilvl w:val="0"/>
          <w:numId w:val="73"/>
        </w:numPr>
        <w:ind w:left="350"/>
      </w:pPr>
      <w:r>
        <w:t>Markieren Sie mit unterschiedlichen Farben die jeweiligen Strukturformeln mit derselben Summenformel.</w:t>
      </w:r>
    </w:p>
    <w:tbl>
      <w:tblPr>
        <w:tblStyle w:val="Tabellenraster"/>
        <w:tblW w:w="7371" w:type="dxa"/>
        <w:tblInd w:w="108" w:type="dxa"/>
        <w:tblLook w:val="04A0" w:firstRow="1" w:lastRow="0" w:firstColumn="1" w:lastColumn="0" w:noHBand="0" w:noVBand="1"/>
      </w:tblPr>
      <w:tblGrid>
        <w:gridCol w:w="5137"/>
        <w:gridCol w:w="2234"/>
      </w:tblGrid>
      <w:tr w:rsidR="003F0E9E" w:rsidTr="007A3DBD">
        <w:tc>
          <w:tcPr>
            <w:tcW w:w="5043" w:type="dxa"/>
            <w:shd w:val="clear" w:color="auto" w:fill="BFBFBF" w:themeFill="background1" w:themeFillShade="BF"/>
          </w:tcPr>
          <w:p w:rsidR="003F0E9E" w:rsidRDefault="003F0E9E" w:rsidP="0073124F">
            <w:pPr>
              <w:tabs>
                <w:tab w:val="left" w:pos="2108"/>
              </w:tabs>
            </w:pPr>
            <w:r>
              <w:t>Strukturformel</w:t>
            </w:r>
          </w:p>
        </w:tc>
        <w:tc>
          <w:tcPr>
            <w:tcW w:w="2328" w:type="dxa"/>
            <w:shd w:val="clear" w:color="auto" w:fill="BFBFBF" w:themeFill="background1" w:themeFillShade="BF"/>
            <w:vAlign w:val="center"/>
          </w:tcPr>
          <w:p w:rsidR="003F0E9E" w:rsidRDefault="003F0E9E" w:rsidP="003F0E9E">
            <w:pPr>
              <w:tabs>
                <w:tab w:val="left" w:pos="2108"/>
              </w:tabs>
              <w:jc w:val="center"/>
            </w:pPr>
            <w:r>
              <w:t>Summenformel</w:t>
            </w:r>
          </w:p>
        </w:tc>
      </w:tr>
      <w:tr w:rsidR="003F0E9E" w:rsidTr="007A3DBD">
        <w:tc>
          <w:tcPr>
            <w:tcW w:w="5043" w:type="dxa"/>
          </w:tcPr>
          <w:p w:rsidR="003F0E9E" w:rsidRDefault="003F0E9E" w:rsidP="0073124F">
            <w:pPr>
              <w:tabs>
                <w:tab w:val="left" w:pos="2108"/>
              </w:tabs>
            </w:pPr>
            <w:r>
              <w:rPr>
                <w:rFonts w:eastAsiaTheme="minorHAnsi"/>
                <w:lang w:eastAsia="en-US"/>
              </w:rPr>
              <w:object w:dxaOrig="5656" w:dyaOrig="1696">
                <v:shape id="_x0000_i1042" type="#_x0000_t75" style="width:196pt;height:59.45pt" o:ole="">
                  <v:imagedata r:id="rId90" o:title=""/>
                </v:shape>
                <o:OLEObject Type="Embed" ProgID="ACD.ChemSketch.20" ShapeID="_x0000_i1042" DrawAspect="Content" ObjectID="_1581752230" r:id="rId111"/>
              </w:object>
            </w:r>
          </w:p>
        </w:tc>
        <w:tc>
          <w:tcPr>
            <w:tcW w:w="2328" w:type="dxa"/>
            <w:vAlign w:val="center"/>
          </w:tcPr>
          <w:p w:rsidR="003F0E9E" w:rsidRPr="00A72BEB" w:rsidRDefault="003F0E9E" w:rsidP="003F0E9E">
            <w:pPr>
              <w:tabs>
                <w:tab w:val="left" w:pos="2108"/>
              </w:tabs>
              <w:jc w:val="center"/>
              <w:rPr>
                <w:vertAlign w:val="subscript"/>
              </w:rPr>
            </w:pPr>
            <w:r>
              <w:t>C</w:t>
            </w:r>
            <w:r>
              <w:rPr>
                <w:vertAlign w:val="subscript"/>
              </w:rPr>
              <w:t>7</w:t>
            </w:r>
            <w:r>
              <w:t>H</w:t>
            </w:r>
            <w:r>
              <w:rPr>
                <w:vertAlign w:val="subscript"/>
              </w:rPr>
              <w:t>16</w:t>
            </w:r>
          </w:p>
        </w:tc>
      </w:tr>
      <w:tr w:rsidR="003F0E9E" w:rsidTr="007A3DBD">
        <w:tc>
          <w:tcPr>
            <w:tcW w:w="5043" w:type="dxa"/>
          </w:tcPr>
          <w:p w:rsidR="003F0E9E" w:rsidRDefault="003F0E9E" w:rsidP="0073124F">
            <w:pPr>
              <w:tabs>
                <w:tab w:val="left" w:pos="2108"/>
              </w:tabs>
            </w:pPr>
            <w:r>
              <w:rPr>
                <w:rFonts w:eastAsiaTheme="minorHAnsi"/>
                <w:lang w:eastAsia="en-US"/>
              </w:rPr>
              <w:object w:dxaOrig="4321" w:dyaOrig="1696">
                <v:shape id="_x0000_i1043" type="#_x0000_t75" style="width:151.45pt;height:59.45pt" o:ole="">
                  <v:imagedata r:id="rId92" o:title=""/>
                </v:shape>
                <o:OLEObject Type="Embed" ProgID="ACD.ChemSketch.20" ShapeID="_x0000_i1043" DrawAspect="Content" ObjectID="_1581752231" r:id="rId112"/>
              </w:object>
            </w:r>
          </w:p>
        </w:tc>
        <w:tc>
          <w:tcPr>
            <w:tcW w:w="2328" w:type="dxa"/>
            <w:vAlign w:val="center"/>
          </w:tcPr>
          <w:p w:rsidR="003F0E9E" w:rsidRPr="003F0E9E" w:rsidRDefault="003F0E9E" w:rsidP="003F0E9E">
            <w:pPr>
              <w:tabs>
                <w:tab w:val="left" w:pos="2108"/>
              </w:tabs>
              <w:jc w:val="center"/>
              <w:rPr>
                <w:color w:val="FF0000"/>
              </w:rPr>
            </w:pPr>
            <w:r w:rsidRPr="003F0E9E">
              <w:rPr>
                <w:color w:val="FF0000"/>
              </w:rPr>
              <w:t>C</w:t>
            </w:r>
            <w:r w:rsidRPr="003F0E9E">
              <w:rPr>
                <w:color w:val="FF0000"/>
                <w:vertAlign w:val="subscript"/>
              </w:rPr>
              <w:t>5</w:t>
            </w:r>
            <w:r w:rsidRPr="003F0E9E">
              <w:rPr>
                <w:color w:val="FF0000"/>
              </w:rPr>
              <w:t>H</w:t>
            </w:r>
            <w:r w:rsidRPr="003F0E9E">
              <w:rPr>
                <w:color w:val="FF0000"/>
                <w:vertAlign w:val="subscript"/>
              </w:rPr>
              <w:t>12</w:t>
            </w:r>
          </w:p>
        </w:tc>
      </w:tr>
      <w:tr w:rsidR="003F0E9E" w:rsidTr="007A3DBD">
        <w:tc>
          <w:tcPr>
            <w:tcW w:w="5043" w:type="dxa"/>
          </w:tcPr>
          <w:p w:rsidR="003F0E9E" w:rsidRDefault="003F0E9E" w:rsidP="0073124F">
            <w:pPr>
              <w:tabs>
                <w:tab w:val="left" w:pos="2108"/>
              </w:tabs>
            </w:pPr>
            <w:r>
              <w:rPr>
                <w:rFonts w:eastAsiaTheme="minorHAnsi"/>
                <w:lang w:eastAsia="en-US"/>
              </w:rPr>
              <w:object w:dxaOrig="4291" w:dyaOrig="1755">
                <v:shape id="_x0000_i1044" type="#_x0000_t75" style="width:151.45pt;height:62.85pt" o:ole="">
                  <v:imagedata r:id="rId94" o:title=""/>
                </v:shape>
                <o:OLEObject Type="Embed" ProgID="ACD.ChemSketch.20" ShapeID="_x0000_i1044" DrawAspect="Content" ObjectID="_1581752232" r:id="rId113"/>
              </w:object>
            </w:r>
          </w:p>
        </w:tc>
        <w:tc>
          <w:tcPr>
            <w:tcW w:w="2328" w:type="dxa"/>
            <w:vAlign w:val="center"/>
          </w:tcPr>
          <w:p w:rsidR="003F0E9E" w:rsidRPr="003F0E9E" w:rsidRDefault="003F0E9E" w:rsidP="003F0E9E">
            <w:pPr>
              <w:tabs>
                <w:tab w:val="left" w:pos="2108"/>
              </w:tabs>
              <w:jc w:val="center"/>
              <w:rPr>
                <w:color w:val="FF0000"/>
              </w:rPr>
            </w:pPr>
            <w:r w:rsidRPr="003F0E9E">
              <w:rPr>
                <w:color w:val="FF0000"/>
              </w:rPr>
              <w:t>C</w:t>
            </w:r>
            <w:r w:rsidRPr="003F0E9E">
              <w:rPr>
                <w:color w:val="FF0000"/>
                <w:vertAlign w:val="subscript"/>
              </w:rPr>
              <w:t>6</w:t>
            </w:r>
            <w:r w:rsidRPr="003F0E9E">
              <w:rPr>
                <w:color w:val="FF0000"/>
              </w:rPr>
              <w:t>H</w:t>
            </w:r>
            <w:r w:rsidRPr="003F0E9E">
              <w:rPr>
                <w:color w:val="FF0000"/>
                <w:vertAlign w:val="subscript"/>
              </w:rPr>
              <w:t>14</w:t>
            </w:r>
          </w:p>
        </w:tc>
      </w:tr>
      <w:tr w:rsidR="003F0E9E" w:rsidTr="007A3DBD">
        <w:tc>
          <w:tcPr>
            <w:tcW w:w="5043" w:type="dxa"/>
          </w:tcPr>
          <w:p w:rsidR="003F0E9E" w:rsidRDefault="003F0E9E" w:rsidP="0073124F">
            <w:pPr>
              <w:tabs>
                <w:tab w:val="left" w:pos="2108"/>
              </w:tabs>
            </w:pPr>
            <w:r>
              <w:rPr>
                <w:rFonts w:eastAsiaTheme="minorHAnsi"/>
                <w:lang w:eastAsia="en-US"/>
              </w:rPr>
              <w:object w:dxaOrig="5656" w:dyaOrig="1755">
                <v:shape id="_x0000_i1045" type="#_x0000_t75" style="width:196pt;height:62.85pt" o:ole="">
                  <v:imagedata r:id="rId96" o:title=""/>
                </v:shape>
                <o:OLEObject Type="Embed" ProgID="ACD.ChemSketch.20" ShapeID="_x0000_i1045" DrawAspect="Content" ObjectID="_1581752233" r:id="rId114"/>
              </w:object>
            </w:r>
          </w:p>
        </w:tc>
        <w:tc>
          <w:tcPr>
            <w:tcW w:w="2328" w:type="dxa"/>
            <w:vAlign w:val="center"/>
          </w:tcPr>
          <w:p w:rsidR="003F0E9E" w:rsidRPr="003F0E9E" w:rsidRDefault="003F0E9E" w:rsidP="003F0E9E">
            <w:pPr>
              <w:tabs>
                <w:tab w:val="left" w:pos="2108"/>
              </w:tabs>
              <w:jc w:val="center"/>
              <w:rPr>
                <w:color w:val="FF0000"/>
              </w:rPr>
            </w:pPr>
            <w:r w:rsidRPr="003F0E9E">
              <w:rPr>
                <w:color w:val="FF0000"/>
              </w:rPr>
              <w:t>C</w:t>
            </w:r>
            <w:r w:rsidRPr="003F0E9E">
              <w:rPr>
                <w:color w:val="FF0000"/>
                <w:vertAlign w:val="subscript"/>
              </w:rPr>
              <w:t>8</w:t>
            </w:r>
            <w:r w:rsidRPr="003F0E9E">
              <w:rPr>
                <w:color w:val="FF0000"/>
              </w:rPr>
              <w:t>H</w:t>
            </w:r>
            <w:r w:rsidRPr="003F0E9E">
              <w:rPr>
                <w:color w:val="FF0000"/>
                <w:vertAlign w:val="subscript"/>
              </w:rPr>
              <w:t>18</w:t>
            </w:r>
          </w:p>
        </w:tc>
      </w:tr>
      <w:tr w:rsidR="003F0E9E" w:rsidTr="007A3DBD">
        <w:tc>
          <w:tcPr>
            <w:tcW w:w="5043" w:type="dxa"/>
          </w:tcPr>
          <w:p w:rsidR="003F0E9E" w:rsidRDefault="003F0E9E" w:rsidP="0073124F">
            <w:pPr>
              <w:tabs>
                <w:tab w:val="left" w:pos="2108"/>
              </w:tabs>
            </w:pPr>
            <w:r>
              <w:rPr>
                <w:rFonts w:eastAsiaTheme="minorHAnsi"/>
                <w:lang w:eastAsia="en-US"/>
              </w:rPr>
              <w:object w:dxaOrig="6990" w:dyaOrig="1785">
                <v:shape id="_x0000_i1046" type="#_x0000_t75" style="width:246.05pt;height:64.45pt" o:ole="">
                  <v:imagedata r:id="rId98" o:title=""/>
                </v:shape>
                <o:OLEObject Type="Embed" ProgID="ACD.ChemSketch.20" ShapeID="_x0000_i1046" DrawAspect="Content" ObjectID="_1581752234" r:id="rId115"/>
              </w:object>
            </w:r>
          </w:p>
        </w:tc>
        <w:tc>
          <w:tcPr>
            <w:tcW w:w="2328" w:type="dxa"/>
            <w:vAlign w:val="center"/>
          </w:tcPr>
          <w:p w:rsidR="003F0E9E" w:rsidRPr="003F0E9E" w:rsidRDefault="003F0E9E" w:rsidP="003F0E9E">
            <w:pPr>
              <w:tabs>
                <w:tab w:val="left" w:pos="2108"/>
              </w:tabs>
              <w:jc w:val="center"/>
              <w:rPr>
                <w:color w:val="FF0000"/>
              </w:rPr>
            </w:pPr>
            <w:r w:rsidRPr="003F0E9E">
              <w:rPr>
                <w:color w:val="FF0000"/>
              </w:rPr>
              <w:t>C</w:t>
            </w:r>
            <w:r w:rsidRPr="003F0E9E">
              <w:rPr>
                <w:color w:val="FF0000"/>
                <w:vertAlign w:val="subscript"/>
              </w:rPr>
              <w:t>11</w:t>
            </w:r>
            <w:r w:rsidRPr="003F0E9E">
              <w:rPr>
                <w:color w:val="FF0000"/>
              </w:rPr>
              <w:t>H</w:t>
            </w:r>
            <w:r w:rsidRPr="003F0E9E">
              <w:rPr>
                <w:color w:val="FF0000"/>
                <w:vertAlign w:val="subscript"/>
              </w:rPr>
              <w:t>24</w:t>
            </w:r>
          </w:p>
        </w:tc>
      </w:tr>
      <w:tr w:rsidR="003F0E9E" w:rsidTr="007A3DBD">
        <w:tc>
          <w:tcPr>
            <w:tcW w:w="5043" w:type="dxa"/>
          </w:tcPr>
          <w:p w:rsidR="003F0E9E" w:rsidRDefault="003F0E9E" w:rsidP="0073124F">
            <w:pPr>
              <w:tabs>
                <w:tab w:val="left" w:pos="2108"/>
              </w:tabs>
            </w:pPr>
            <w:r w:rsidRPr="00AE57CE">
              <w:rPr>
                <w:rFonts w:eastAsiaTheme="minorHAnsi"/>
                <w:lang w:eastAsia="en-US"/>
              </w:rPr>
              <w:object w:dxaOrig="4321" w:dyaOrig="1755">
                <v:shape id="_x0000_i1047" type="#_x0000_t75" style="width:151.45pt;height:62.85pt" o:ole="">
                  <v:imagedata r:id="rId100" o:title=""/>
                </v:shape>
                <o:OLEObject Type="Embed" ProgID="ACD.ChemSketch.20" ShapeID="_x0000_i1047" DrawAspect="Content" ObjectID="_1581752235" r:id="rId116"/>
              </w:object>
            </w:r>
          </w:p>
        </w:tc>
        <w:tc>
          <w:tcPr>
            <w:tcW w:w="2328" w:type="dxa"/>
            <w:vAlign w:val="center"/>
          </w:tcPr>
          <w:p w:rsidR="003F0E9E" w:rsidRPr="003F0E9E" w:rsidRDefault="003F0E9E" w:rsidP="003F0E9E">
            <w:pPr>
              <w:tabs>
                <w:tab w:val="left" w:pos="2108"/>
              </w:tabs>
              <w:jc w:val="center"/>
              <w:rPr>
                <w:color w:val="FF0000"/>
              </w:rPr>
            </w:pPr>
            <w:r w:rsidRPr="003F0E9E">
              <w:rPr>
                <w:color w:val="FF0000"/>
              </w:rPr>
              <w:t>C</w:t>
            </w:r>
            <w:r w:rsidRPr="003F0E9E">
              <w:rPr>
                <w:color w:val="FF0000"/>
                <w:vertAlign w:val="subscript"/>
              </w:rPr>
              <w:t>7</w:t>
            </w:r>
            <w:r w:rsidRPr="003F0E9E">
              <w:rPr>
                <w:color w:val="FF0000"/>
              </w:rPr>
              <w:t>H</w:t>
            </w:r>
            <w:r w:rsidRPr="003F0E9E">
              <w:rPr>
                <w:color w:val="FF0000"/>
                <w:vertAlign w:val="subscript"/>
              </w:rPr>
              <w:t>16</w:t>
            </w:r>
          </w:p>
        </w:tc>
      </w:tr>
      <w:tr w:rsidR="003F0E9E" w:rsidTr="007A3DBD">
        <w:tc>
          <w:tcPr>
            <w:tcW w:w="5043" w:type="dxa"/>
          </w:tcPr>
          <w:p w:rsidR="003F0E9E" w:rsidRDefault="003F0E9E" w:rsidP="0073124F">
            <w:pPr>
              <w:tabs>
                <w:tab w:val="left" w:pos="2108"/>
              </w:tabs>
            </w:pPr>
            <w:r>
              <w:rPr>
                <w:rFonts w:eastAsiaTheme="minorHAnsi"/>
                <w:lang w:eastAsia="en-US"/>
              </w:rPr>
              <w:object w:dxaOrig="5656" w:dyaOrig="1755">
                <v:shape id="_x0000_i1048" type="#_x0000_t75" style="width:196pt;height:62.85pt" o:ole="">
                  <v:imagedata r:id="rId102" o:title=""/>
                </v:shape>
                <o:OLEObject Type="Embed" ProgID="ACD.ChemSketch.20" ShapeID="_x0000_i1048" DrawAspect="Content" ObjectID="_1581752236" r:id="rId117"/>
              </w:object>
            </w:r>
          </w:p>
        </w:tc>
        <w:tc>
          <w:tcPr>
            <w:tcW w:w="2328" w:type="dxa"/>
            <w:vAlign w:val="center"/>
          </w:tcPr>
          <w:p w:rsidR="003F0E9E" w:rsidRPr="003F0E9E" w:rsidRDefault="003F0E9E" w:rsidP="003F0E9E">
            <w:pPr>
              <w:tabs>
                <w:tab w:val="left" w:pos="2108"/>
              </w:tabs>
              <w:jc w:val="center"/>
              <w:rPr>
                <w:color w:val="FF0000"/>
              </w:rPr>
            </w:pPr>
            <w:r w:rsidRPr="003F0E9E">
              <w:rPr>
                <w:color w:val="FF0000"/>
              </w:rPr>
              <w:t>C</w:t>
            </w:r>
            <w:r w:rsidRPr="003F0E9E">
              <w:rPr>
                <w:color w:val="FF0000"/>
                <w:vertAlign w:val="subscript"/>
              </w:rPr>
              <w:t>8</w:t>
            </w:r>
            <w:r w:rsidRPr="003F0E9E">
              <w:rPr>
                <w:color w:val="FF0000"/>
              </w:rPr>
              <w:t>H</w:t>
            </w:r>
            <w:r w:rsidRPr="003F0E9E">
              <w:rPr>
                <w:color w:val="FF0000"/>
                <w:vertAlign w:val="subscript"/>
              </w:rPr>
              <w:t>18</w:t>
            </w:r>
          </w:p>
        </w:tc>
      </w:tr>
    </w:tbl>
    <w:p w:rsidR="003F0E9E" w:rsidRDefault="003F0E9E"/>
    <w:p w:rsidR="003F0E9E" w:rsidRDefault="003F0E9E">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026A7"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lastRenderedPageBreak/>
              <w:t>Kompetenzbereich</w:t>
            </w:r>
          </w:p>
          <w:p w:rsidR="00B026A7" w:rsidRDefault="00B026A7"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Lernfortschritt</w:t>
            </w:r>
          </w:p>
          <w:p w:rsidR="00B026A7" w:rsidRDefault="00B026A7"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Materialien/Titel</w:t>
            </w:r>
          </w:p>
          <w:p w:rsidR="00B026A7" w:rsidRDefault="005528E8" w:rsidP="001C068F">
            <w:pPr>
              <w:pStyle w:val="TabelleKopflinks"/>
            </w:pPr>
            <w:r>
              <w:t xml:space="preserve">Von der Struktur zur Summenformel </w:t>
            </w:r>
            <w:r w:rsidR="00B026A7">
              <w:t>– Verti</w:t>
            </w:r>
            <w:r w:rsidR="00B026A7">
              <w:t>e</w:t>
            </w:r>
            <w:r w:rsidR="00B026A7">
              <w:t xml:space="preserve">fungen  </w:t>
            </w:r>
          </w:p>
        </w:tc>
        <w:tc>
          <w:tcPr>
            <w:tcW w:w="188" w:type="dxa"/>
            <w:vMerge w:val="restart"/>
            <w:tcBorders>
              <w:top w:val="nil"/>
              <w:left w:val="single" w:sz="4" w:space="0" w:color="auto"/>
              <w:bottom w:val="nil"/>
              <w:right w:val="single" w:sz="4" w:space="0" w:color="auto"/>
            </w:tcBorders>
            <w:shd w:val="clear" w:color="auto" w:fill="FFFFFF"/>
          </w:tcPr>
          <w:p w:rsidR="00B026A7" w:rsidRPr="004B658C" w:rsidRDefault="00B026A7"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26A7" w:rsidRPr="00B51DE9" w:rsidRDefault="00B026A7" w:rsidP="001C068F">
            <w:pPr>
              <w:pStyle w:val="TabelleKopfmitte"/>
            </w:pPr>
            <w:r>
              <w:t>Chemie</w:t>
            </w:r>
          </w:p>
          <w:p w:rsidR="00B026A7" w:rsidRPr="00B51DE9" w:rsidRDefault="00681CF8" w:rsidP="00B026A7">
            <w:pPr>
              <w:pStyle w:val="TabelleKopfmitte"/>
              <w:rPr>
                <w:rFonts w:eastAsia="Calibri"/>
              </w:rPr>
            </w:pPr>
            <w:r>
              <w:t>Ch02.03.03.04</w:t>
            </w:r>
          </w:p>
        </w:tc>
      </w:tr>
      <w:tr w:rsidR="0001394C" w:rsidRPr="00B51DE9" w:rsidTr="001C068F">
        <w:tc>
          <w:tcPr>
            <w:tcW w:w="7348" w:type="dxa"/>
            <w:gridSpan w:val="3"/>
            <w:tcBorders>
              <w:left w:val="single" w:sz="4" w:space="0" w:color="auto"/>
              <w:right w:val="single" w:sz="4" w:space="0" w:color="auto"/>
            </w:tcBorders>
            <w:hideMark/>
          </w:tcPr>
          <w:p w:rsidR="0001394C" w:rsidRPr="004B658C" w:rsidRDefault="0001394C" w:rsidP="00AA6D1D">
            <w:pPr>
              <w:pStyle w:val="Tabelle6pt"/>
            </w:pPr>
            <w:r w:rsidRPr="004B658C">
              <w:t>Kompetenz:</w:t>
            </w:r>
          </w:p>
          <w:p w:rsidR="0001394C" w:rsidRDefault="0001394C" w:rsidP="00AA6D1D">
            <w:pPr>
              <w:pStyle w:val="Kopf8ptafz"/>
            </w:pPr>
            <w:r>
              <w:t>Ich kann den strukturellen Aufbau von Stoffen benennen.</w:t>
            </w:r>
          </w:p>
          <w:p w:rsidR="00046D4D" w:rsidRDefault="00DE2763" w:rsidP="00AA6D1D">
            <w:pPr>
              <w:pStyle w:val="Kopf8ptafz"/>
            </w:pPr>
            <w:r>
              <w:t>Ich kann den strukturellen Aufbau von Stoffen mit Fachbegriffen beschreiben.</w:t>
            </w:r>
          </w:p>
        </w:tc>
        <w:tc>
          <w:tcPr>
            <w:tcW w:w="188" w:type="dxa"/>
            <w:vMerge/>
            <w:tcBorders>
              <w:left w:val="single" w:sz="4" w:space="0" w:color="auto"/>
              <w:bottom w:val="nil"/>
              <w:right w:val="nil"/>
            </w:tcBorders>
            <w:vAlign w:val="center"/>
            <w:hideMark/>
          </w:tcPr>
          <w:p w:rsidR="0001394C" w:rsidRDefault="0001394C" w:rsidP="0001394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1394C" w:rsidRPr="00B51DE9" w:rsidTr="001C068F">
              <w:trPr>
                <w:trHeight w:val="284"/>
              </w:trPr>
              <w:tc>
                <w:tcPr>
                  <w:tcW w:w="2090" w:type="dxa"/>
                  <w:shd w:val="clear" w:color="auto" w:fill="auto"/>
                </w:tcPr>
                <w:p w:rsidR="0001394C" w:rsidRPr="00B51DE9" w:rsidRDefault="0001394C" w:rsidP="0001394C">
                  <w:pPr>
                    <w:pStyle w:val="Textkrpermitte"/>
                  </w:pPr>
                  <w:r w:rsidRPr="00B51DE9">
                    <w:t>LernPROJEKT</w:t>
                  </w:r>
                </w:p>
              </w:tc>
            </w:tr>
            <w:tr w:rsidR="0001394C" w:rsidRPr="00B51DE9" w:rsidTr="001C068F">
              <w:trPr>
                <w:trHeight w:val="284"/>
              </w:trPr>
              <w:tc>
                <w:tcPr>
                  <w:tcW w:w="2090" w:type="dxa"/>
                  <w:shd w:val="clear" w:color="auto" w:fill="auto"/>
                </w:tcPr>
                <w:p w:rsidR="0001394C" w:rsidRPr="00B51DE9" w:rsidRDefault="0001394C" w:rsidP="0001394C">
                  <w:pPr>
                    <w:pStyle w:val="Textkrpermitte"/>
                  </w:pPr>
                  <w:r w:rsidRPr="00B51DE9">
                    <w:t>LernTHEMA</w:t>
                  </w:r>
                </w:p>
              </w:tc>
            </w:tr>
            <w:tr w:rsidR="0001394C" w:rsidRPr="00B51DE9" w:rsidTr="001C068F">
              <w:trPr>
                <w:trHeight w:val="284"/>
              </w:trPr>
              <w:tc>
                <w:tcPr>
                  <w:tcW w:w="2090" w:type="dxa"/>
                  <w:shd w:val="clear" w:color="auto" w:fill="D9D9D9" w:themeFill="background1" w:themeFillShade="D9"/>
                </w:tcPr>
                <w:p w:rsidR="0001394C" w:rsidRPr="00B51DE9" w:rsidRDefault="0001394C" w:rsidP="0001394C">
                  <w:pPr>
                    <w:pStyle w:val="TabelleKopfmitte"/>
                  </w:pPr>
                  <w:r w:rsidRPr="00B51DE9">
                    <w:t>LernSCHRITT</w:t>
                  </w:r>
                </w:p>
              </w:tc>
            </w:tr>
          </w:tbl>
          <w:p w:rsidR="0001394C" w:rsidRPr="00B51DE9" w:rsidRDefault="0001394C" w:rsidP="0001394C">
            <w:pPr>
              <w:pStyle w:val="TabelleKopfmitte"/>
            </w:pPr>
          </w:p>
        </w:tc>
      </w:tr>
      <w:tr w:rsidR="0001394C" w:rsidRPr="00B51DE9" w:rsidTr="001C068F">
        <w:tc>
          <w:tcPr>
            <w:tcW w:w="7348" w:type="dxa"/>
            <w:gridSpan w:val="3"/>
            <w:tcBorders>
              <w:left w:val="single" w:sz="4" w:space="0" w:color="auto"/>
              <w:right w:val="single" w:sz="4" w:space="0" w:color="auto"/>
            </w:tcBorders>
            <w:hideMark/>
          </w:tcPr>
          <w:p w:rsidR="0001394C" w:rsidRPr="004B658C" w:rsidRDefault="0001394C" w:rsidP="00AA6D1D">
            <w:pPr>
              <w:pStyle w:val="Tabelle6pt"/>
            </w:pPr>
            <w:r w:rsidRPr="004B658C">
              <w:t>Hauptbezug:</w:t>
            </w:r>
          </w:p>
          <w:p w:rsidR="0001394C" w:rsidRDefault="0001394C" w:rsidP="00AA6D1D">
            <w:pPr>
              <w:pStyle w:val="Kopf8ptafz"/>
            </w:pPr>
            <w:r>
              <w:t>Ich kann die Namen von aliphatischen Kohlenwasserstoffe</w:t>
            </w:r>
            <w:r w:rsidR="006C1D95">
              <w:t>n</w:t>
            </w:r>
            <w:r>
              <w:t xml:space="preserve"> den </w:t>
            </w:r>
            <w:r w:rsidR="00046D4D">
              <w:t>Summenformeln</w:t>
            </w:r>
            <w:r>
              <w:t xml:space="preserve"> zuordnen.</w:t>
            </w:r>
          </w:p>
          <w:p w:rsidR="0001394C" w:rsidRDefault="0001394C"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01394C" w:rsidRDefault="0001394C" w:rsidP="0001394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1394C" w:rsidRPr="00B51DE9" w:rsidRDefault="0001394C" w:rsidP="0001394C">
            <w:pPr>
              <w:pStyle w:val="TabelleKopfmitte"/>
            </w:pPr>
          </w:p>
        </w:tc>
      </w:tr>
      <w:tr w:rsidR="0001394C" w:rsidRPr="00B51DE9" w:rsidTr="001C068F">
        <w:tc>
          <w:tcPr>
            <w:tcW w:w="7348" w:type="dxa"/>
            <w:gridSpan w:val="3"/>
            <w:tcBorders>
              <w:left w:val="single" w:sz="4" w:space="0" w:color="auto"/>
              <w:right w:val="single" w:sz="4" w:space="0" w:color="auto"/>
            </w:tcBorders>
            <w:tcMar>
              <w:bottom w:w="0" w:type="dxa"/>
            </w:tcMar>
            <w:hideMark/>
          </w:tcPr>
          <w:p w:rsidR="00046D4D" w:rsidRDefault="00046D4D" w:rsidP="00046D4D">
            <w:pPr>
              <w:pStyle w:val="Tabelle6pt"/>
            </w:pPr>
            <w:r>
              <w:t>Weitere Bezüge:</w:t>
            </w:r>
          </w:p>
          <w:p w:rsidR="0001394C" w:rsidRDefault="00046D4D" w:rsidP="00046D4D">
            <w:pPr>
              <w:pStyle w:val="Kopf8ptafz"/>
            </w:pPr>
            <w:r>
              <w:t>Ich kann mit modernen Medien, z.</w:t>
            </w:r>
            <w:r w:rsidR="00741FCF">
              <w:t xml:space="preserve"> </w:t>
            </w:r>
            <w:r>
              <w:t>B. Handy oder Tablet</w:t>
            </w:r>
            <w:r w:rsidR="006C1D95">
              <w:t>,</w:t>
            </w:r>
            <w:r>
              <w:t xml:space="preserve"> zielführend umgehen.</w:t>
            </w:r>
          </w:p>
        </w:tc>
        <w:tc>
          <w:tcPr>
            <w:tcW w:w="188" w:type="dxa"/>
            <w:vMerge/>
            <w:tcBorders>
              <w:left w:val="single" w:sz="4" w:space="0" w:color="auto"/>
              <w:bottom w:val="nil"/>
              <w:right w:val="nil"/>
            </w:tcBorders>
            <w:vAlign w:val="center"/>
            <w:hideMark/>
          </w:tcPr>
          <w:p w:rsidR="0001394C" w:rsidRDefault="0001394C" w:rsidP="0001394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1394C" w:rsidRPr="00B51DE9" w:rsidRDefault="0001394C" w:rsidP="0001394C">
            <w:pPr>
              <w:pStyle w:val="TabelleKopfmitte"/>
            </w:pPr>
          </w:p>
        </w:tc>
      </w:tr>
    </w:tbl>
    <w:p w:rsidR="00B026A7" w:rsidRDefault="00B026A7" w:rsidP="00B026A7">
      <w:pPr>
        <w:pStyle w:val="Textkrper"/>
      </w:pPr>
    </w:p>
    <w:p w:rsidR="00B026A7" w:rsidRPr="0001394C" w:rsidRDefault="00B026A7" w:rsidP="00D07A82">
      <w:pPr>
        <w:pStyle w:val="Textkrpernrauen"/>
        <w:numPr>
          <w:ilvl w:val="0"/>
          <w:numId w:val="79"/>
        </w:numPr>
      </w:pPr>
      <w:r w:rsidRPr="0001394C">
        <w:rPr>
          <w:noProof/>
          <w:lang w:eastAsia="de-DE"/>
        </w:rPr>
        <w:drawing>
          <wp:anchor distT="0" distB="0" distL="114300" distR="114300" simplePos="0" relativeHeight="252208128" behindDoc="0" locked="0" layoutInCell="0" allowOverlap="1" wp14:anchorId="14296459" wp14:editId="12FB6AD9">
            <wp:simplePos x="0" y="0"/>
            <wp:positionH relativeFrom="rightMargin">
              <wp:posOffset>107950</wp:posOffset>
            </wp:positionH>
            <wp:positionV relativeFrom="paragraph">
              <wp:posOffset>3810</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94C">
        <w:t>Füllen Sie die untenstehende Tabelle aus.</w:t>
      </w:r>
    </w:p>
    <w:p w:rsidR="00B026A7" w:rsidRPr="0001394C" w:rsidRDefault="00B026A7" w:rsidP="00B026A7">
      <w:pPr>
        <w:pStyle w:val="Textkrper"/>
      </w:pPr>
    </w:p>
    <w:tbl>
      <w:tblPr>
        <w:tblStyle w:val="Tabellenraster"/>
        <w:tblW w:w="0" w:type="auto"/>
        <w:tblInd w:w="108" w:type="dxa"/>
        <w:tblLook w:val="04A0" w:firstRow="1" w:lastRow="0" w:firstColumn="1" w:lastColumn="0" w:noHBand="0" w:noVBand="1"/>
      </w:tblPr>
      <w:tblGrid>
        <w:gridCol w:w="1769"/>
        <w:gridCol w:w="1877"/>
        <w:gridCol w:w="1878"/>
        <w:gridCol w:w="1797"/>
      </w:tblGrid>
      <w:tr w:rsidR="00B026A7" w:rsidRPr="0001394C" w:rsidTr="00D07A82">
        <w:tc>
          <w:tcPr>
            <w:tcW w:w="1769" w:type="dxa"/>
          </w:tcPr>
          <w:p w:rsidR="00B026A7" w:rsidRPr="0001394C" w:rsidRDefault="00B026A7" w:rsidP="001C068F">
            <w:pPr>
              <w:pStyle w:val="Textkrper"/>
              <w:rPr>
                <w:b/>
              </w:rPr>
            </w:pPr>
            <w:r w:rsidRPr="0001394C">
              <w:rPr>
                <w:b/>
              </w:rPr>
              <w:t>Verbindung</w:t>
            </w:r>
          </w:p>
        </w:tc>
        <w:tc>
          <w:tcPr>
            <w:tcW w:w="1877" w:type="dxa"/>
          </w:tcPr>
          <w:p w:rsidR="00B026A7" w:rsidRPr="0001394C" w:rsidRDefault="00B026A7" w:rsidP="006C1D95">
            <w:pPr>
              <w:pStyle w:val="Textkrper"/>
              <w:rPr>
                <w:b/>
              </w:rPr>
            </w:pPr>
            <w:r w:rsidRPr="0001394C">
              <w:rPr>
                <w:b/>
              </w:rPr>
              <w:t>C-Atome</w:t>
            </w:r>
          </w:p>
        </w:tc>
        <w:tc>
          <w:tcPr>
            <w:tcW w:w="1878" w:type="dxa"/>
          </w:tcPr>
          <w:p w:rsidR="00B026A7" w:rsidRPr="0001394C" w:rsidRDefault="00B026A7" w:rsidP="006C1D95">
            <w:pPr>
              <w:pStyle w:val="Textkrper"/>
              <w:rPr>
                <w:b/>
              </w:rPr>
            </w:pPr>
            <w:r w:rsidRPr="0001394C">
              <w:rPr>
                <w:b/>
              </w:rPr>
              <w:t>H-Atome</w:t>
            </w:r>
          </w:p>
        </w:tc>
        <w:tc>
          <w:tcPr>
            <w:tcW w:w="1797" w:type="dxa"/>
          </w:tcPr>
          <w:p w:rsidR="00B026A7" w:rsidRPr="0001394C" w:rsidRDefault="00B026A7" w:rsidP="001C068F">
            <w:pPr>
              <w:pStyle w:val="Textkrper"/>
              <w:rPr>
                <w:b/>
              </w:rPr>
            </w:pPr>
            <w:r w:rsidRPr="0001394C">
              <w:rPr>
                <w:b/>
              </w:rPr>
              <w:t>Summenformel</w:t>
            </w:r>
          </w:p>
        </w:tc>
      </w:tr>
      <w:tr w:rsidR="00B026A7" w:rsidRPr="0001394C" w:rsidTr="00D07A82">
        <w:tc>
          <w:tcPr>
            <w:tcW w:w="1769" w:type="dxa"/>
          </w:tcPr>
          <w:p w:rsidR="00B026A7" w:rsidRPr="007502FF" w:rsidRDefault="00B026A7" w:rsidP="001C068F">
            <w:pPr>
              <w:pStyle w:val="Textkrper"/>
              <w:rPr>
                <w:i/>
                <w:sz w:val="32"/>
                <w:szCs w:val="32"/>
              </w:rPr>
            </w:pPr>
            <w:r w:rsidRPr="007502FF">
              <w:rPr>
                <w:i/>
                <w:sz w:val="32"/>
                <w:szCs w:val="32"/>
              </w:rPr>
              <w:t>Hexan</w:t>
            </w:r>
          </w:p>
        </w:tc>
        <w:tc>
          <w:tcPr>
            <w:tcW w:w="1877" w:type="dxa"/>
          </w:tcPr>
          <w:p w:rsidR="00B026A7" w:rsidRPr="0001394C" w:rsidRDefault="00B026A7" w:rsidP="001C068F">
            <w:pPr>
              <w:pStyle w:val="Textkrper"/>
            </w:pPr>
          </w:p>
        </w:tc>
        <w:tc>
          <w:tcPr>
            <w:tcW w:w="1878" w:type="dxa"/>
          </w:tcPr>
          <w:p w:rsidR="00B026A7" w:rsidRPr="0001394C" w:rsidRDefault="00B026A7" w:rsidP="001C068F">
            <w:pPr>
              <w:pStyle w:val="Textkrper"/>
            </w:pPr>
          </w:p>
        </w:tc>
        <w:tc>
          <w:tcPr>
            <w:tcW w:w="1797" w:type="dxa"/>
          </w:tcPr>
          <w:p w:rsidR="00B026A7" w:rsidRPr="0001394C" w:rsidRDefault="00B026A7" w:rsidP="001C068F">
            <w:pPr>
              <w:pStyle w:val="Textkrper"/>
            </w:pPr>
          </w:p>
        </w:tc>
      </w:tr>
      <w:tr w:rsidR="00B026A7" w:rsidRPr="0001394C" w:rsidTr="00D07A82">
        <w:tc>
          <w:tcPr>
            <w:tcW w:w="1769" w:type="dxa"/>
          </w:tcPr>
          <w:p w:rsidR="00B026A7" w:rsidRPr="0001394C" w:rsidRDefault="00B026A7" w:rsidP="001C068F">
            <w:pPr>
              <w:pStyle w:val="Textkrper"/>
            </w:pPr>
          </w:p>
        </w:tc>
        <w:tc>
          <w:tcPr>
            <w:tcW w:w="1877" w:type="dxa"/>
          </w:tcPr>
          <w:p w:rsidR="00B026A7" w:rsidRPr="007502FF" w:rsidRDefault="0001394C" w:rsidP="007502FF">
            <w:pPr>
              <w:pStyle w:val="Textkrper"/>
              <w:jc w:val="center"/>
              <w:rPr>
                <w:sz w:val="32"/>
                <w:szCs w:val="32"/>
              </w:rPr>
            </w:pPr>
            <w:r w:rsidRPr="007502FF">
              <w:rPr>
                <w:sz w:val="32"/>
                <w:szCs w:val="32"/>
              </w:rPr>
              <w:t>5</w:t>
            </w:r>
          </w:p>
        </w:tc>
        <w:tc>
          <w:tcPr>
            <w:tcW w:w="1878" w:type="dxa"/>
          </w:tcPr>
          <w:p w:rsidR="00B026A7" w:rsidRPr="0001394C" w:rsidRDefault="00B026A7" w:rsidP="007502FF">
            <w:pPr>
              <w:pStyle w:val="Textkrper"/>
              <w:jc w:val="center"/>
            </w:pPr>
          </w:p>
        </w:tc>
        <w:tc>
          <w:tcPr>
            <w:tcW w:w="1797" w:type="dxa"/>
          </w:tcPr>
          <w:p w:rsidR="00B026A7" w:rsidRPr="0001394C" w:rsidRDefault="00B026A7" w:rsidP="001C068F">
            <w:pPr>
              <w:pStyle w:val="Textkrper"/>
            </w:pPr>
          </w:p>
        </w:tc>
      </w:tr>
      <w:tr w:rsidR="00B026A7" w:rsidRPr="0001394C" w:rsidTr="00D07A82">
        <w:tc>
          <w:tcPr>
            <w:tcW w:w="1769" w:type="dxa"/>
          </w:tcPr>
          <w:p w:rsidR="00B026A7" w:rsidRPr="0001394C" w:rsidRDefault="00B026A7" w:rsidP="001C068F">
            <w:pPr>
              <w:pStyle w:val="Textkrper"/>
            </w:pPr>
          </w:p>
        </w:tc>
        <w:tc>
          <w:tcPr>
            <w:tcW w:w="1877" w:type="dxa"/>
          </w:tcPr>
          <w:p w:rsidR="00B026A7" w:rsidRPr="0001394C" w:rsidRDefault="00B026A7" w:rsidP="007502FF">
            <w:pPr>
              <w:pStyle w:val="Textkrper"/>
              <w:jc w:val="center"/>
            </w:pPr>
          </w:p>
        </w:tc>
        <w:tc>
          <w:tcPr>
            <w:tcW w:w="1878" w:type="dxa"/>
          </w:tcPr>
          <w:p w:rsidR="00B026A7" w:rsidRPr="007502FF" w:rsidRDefault="0001394C" w:rsidP="007502FF">
            <w:pPr>
              <w:pStyle w:val="Textkrper"/>
              <w:jc w:val="center"/>
              <w:rPr>
                <w:sz w:val="32"/>
                <w:szCs w:val="32"/>
              </w:rPr>
            </w:pPr>
            <w:r w:rsidRPr="007502FF">
              <w:rPr>
                <w:sz w:val="32"/>
                <w:szCs w:val="32"/>
              </w:rPr>
              <w:t>22</w:t>
            </w:r>
          </w:p>
        </w:tc>
        <w:tc>
          <w:tcPr>
            <w:tcW w:w="1797" w:type="dxa"/>
          </w:tcPr>
          <w:p w:rsidR="00B026A7" w:rsidRPr="0001394C" w:rsidRDefault="00B026A7" w:rsidP="001C068F">
            <w:pPr>
              <w:pStyle w:val="Textkrper"/>
            </w:pPr>
          </w:p>
        </w:tc>
      </w:tr>
    </w:tbl>
    <w:p w:rsidR="00B026A7" w:rsidRPr="0001394C" w:rsidRDefault="00B026A7" w:rsidP="00B026A7">
      <w:pPr>
        <w:pStyle w:val="Textkrper"/>
      </w:pPr>
    </w:p>
    <w:p w:rsidR="00B026A7" w:rsidRPr="0001394C" w:rsidRDefault="00B026A7" w:rsidP="00B026A7">
      <w:pPr>
        <w:pStyle w:val="Textkrper"/>
      </w:pPr>
    </w:p>
    <w:p w:rsidR="00B026A7" w:rsidRPr="0001394C" w:rsidRDefault="005867CA" w:rsidP="00D07A82">
      <w:pPr>
        <w:pStyle w:val="Textkrpernrauen"/>
      </w:pPr>
      <w:r w:rsidRPr="00AA18D1">
        <w:rPr>
          <w:noProof/>
          <w:lang w:eastAsia="de-DE"/>
        </w:rPr>
        <w:drawing>
          <wp:anchor distT="0" distB="0" distL="114300" distR="114300" simplePos="0" relativeHeight="252263424" behindDoc="0" locked="0" layoutInCell="1" allowOverlap="1" wp14:anchorId="396C575A" wp14:editId="0C5FE480">
            <wp:simplePos x="0" y="0"/>
            <wp:positionH relativeFrom="column">
              <wp:posOffset>4790831</wp:posOffset>
            </wp:positionH>
            <wp:positionV relativeFrom="paragraph">
              <wp:posOffset>118110</wp:posOffset>
            </wp:positionV>
            <wp:extent cx="314325" cy="314325"/>
            <wp:effectExtent l="0" t="0" r="9525" b="9525"/>
            <wp:wrapNone/>
            <wp:docPr id="1528" name="Grafik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rsidRPr="0001394C">
        <w:t xml:space="preserve">Recherchieren Sie im Fachbuch oder </w:t>
      </w:r>
      <w:r w:rsidR="00C76BE9">
        <w:t>Internet</w:t>
      </w:r>
      <w:r w:rsidR="00B026A7" w:rsidRPr="0001394C">
        <w:t xml:space="preserve"> nach dem Fachbegriff für Stoffe, die die gleiche Summenformel, aber unterschiedliche Strukturformeln aufweisen.</w:t>
      </w:r>
    </w:p>
    <w:p w:rsidR="00B026A7" w:rsidRPr="0001394C" w:rsidRDefault="00B026A7" w:rsidP="00D07A82">
      <w:pPr>
        <w:pStyle w:val="Textkrpernrauen"/>
        <w:numPr>
          <w:ilvl w:val="0"/>
          <w:numId w:val="0"/>
        </w:numPr>
        <w:ind w:left="284"/>
      </w:pPr>
    </w:p>
    <w:p w:rsidR="00B026A7" w:rsidRPr="0001394C" w:rsidRDefault="00B026A7" w:rsidP="00D07A82">
      <w:pPr>
        <w:pStyle w:val="Textkrpernrauen"/>
        <w:numPr>
          <w:ilvl w:val="0"/>
          <w:numId w:val="0"/>
        </w:numPr>
        <w:ind w:left="284"/>
      </w:pPr>
    </w:p>
    <w:p w:rsidR="00B026A7" w:rsidRPr="0001394C" w:rsidRDefault="00B026A7" w:rsidP="00D07A82">
      <w:pPr>
        <w:pStyle w:val="Textkrpernrauen"/>
        <w:numPr>
          <w:ilvl w:val="0"/>
          <w:numId w:val="0"/>
        </w:numPr>
        <w:ind w:left="284"/>
      </w:pPr>
    </w:p>
    <w:p w:rsidR="00B026A7" w:rsidRPr="0001394C" w:rsidRDefault="00B026A7" w:rsidP="00D07A82">
      <w:pPr>
        <w:pStyle w:val="Textkrpernrauen"/>
      </w:pPr>
      <w:r w:rsidRPr="0001394C">
        <w:t>Zeichnen Sie für die Summenformel C</w:t>
      </w:r>
      <w:r w:rsidRPr="0001394C">
        <w:rPr>
          <w:vertAlign w:val="subscript"/>
        </w:rPr>
        <w:t>7</w:t>
      </w:r>
      <w:r w:rsidRPr="0001394C">
        <w:t>H</w:t>
      </w:r>
      <w:r w:rsidRPr="0001394C">
        <w:rPr>
          <w:vertAlign w:val="subscript"/>
        </w:rPr>
        <w:t>16</w:t>
      </w:r>
      <w:r w:rsidRPr="0001394C">
        <w:t xml:space="preserve"> möglichst viele Strukturformeln auf und benennen Sie diese nach IUPAC!</w:t>
      </w:r>
    </w:p>
    <w:p w:rsidR="00B026A7" w:rsidRDefault="00B026A7" w:rsidP="00B026A7">
      <w:pPr>
        <w:pStyle w:val="Textkrper"/>
      </w:pPr>
    </w:p>
    <w:p w:rsidR="00B026A7" w:rsidRDefault="00B026A7" w:rsidP="00B026A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026A7"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lastRenderedPageBreak/>
              <w:t>Kompetenzbereich</w:t>
            </w:r>
          </w:p>
          <w:p w:rsidR="00B026A7" w:rsidRDefault="00B026A7"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Lernfortschritt</w:t>
            </w:r>
          </w:p>
          <w:p w:rsidR="00B026A7" w:rsidRDefault="00B026A7"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Materialien/Titel</w:t>
            </w:r>
          </w:p>
          <w:p w:rsidR="00B026A7" w:rsidRDefault="005528E8" w:rsidP="001C068F">
            <w:pPr>
              <w:pStyle w:val="TabelleKopflinks"/>
            </w:pPr>
            <w:r>
              <w:t xml:space="preserve">Von der Struktur zur Summenformel </w:t>
            </w:r>
            <w:r w:rsidR="00B026A7">
              <w:t>– Verti</w:t>
            </w:r>
            <w:r w:rsidR="00B026A7">
              <w:t>e</w:t>
            </w:r>
            <w:r w:rsidR="00B026A7">
              <w:t xml:space="preserve">fungen  </w:t>
            </w:r>
          </w:p>
        </w:tc>
        <w:tc>
          <w:tcPr>
            <w:tcW w:w="188" w:type="dxa"/>
            <w:vMerge w:val="restart"/>
            <w:tcBorders>
              <w:top w:val="nil"/>
              <w:left w:val="single" w:sz="4" w:space="0" w:color="auto"/>
              <w:bottom w:val="nil"/>
              <w:right w:val="single" w:sz="4" w:space="0" w:color="auto"/>
            </w:tcBorders>
            <w:shd w:val="clear" w:color="auto" w:fill="FFFFFF"/>
          </w:tcPr>
          <w:p w:rsidR="00B026A7" w:rsidRPr="004B658C" w:rsidRDefault="00B026A7"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26A7" w:rsidRPr="00B51DE9" w:rsidRDefault="00B026A7" w:rsidP="001C068F">
            <w:pPr>
              <w:pStyle w:val="TabelleKopfmitte"/>
            </w:pPr>
            <w:r>
              <w:t>Chemie</w:t>
            </w:r>
          </w:p>
          <w:p w:rsidR="00B026A7" w:rsidRPr="00B51DE9" w:rsidRDefault="00681CF8" w:rsidP="00B026A7">
            <w:pPr>
              <w:pStyle w:val="TabelleKopfmitte"/>
              <w:rPr>
                <w:rFonts w:eastAsia="Calibri"/>
              </w:rPr>
            </w:pPr>
            <w:r>
              <w:t>Ch02.03.03.04</w:t>
            </w:r>
          </w:p>
        </w:tc>
      </w:tr>
      <w:tr w:rsidR="00046D4D" w:rsidRPr="00B51DE9" w:rsidTr="001C068F">
        <w:tc>
          <w:tcPr>
            <w:tcW w:w="7348" w:type="dxa"/>
            <w:gridSpan w:val="3"/>
            <w:tcBorders>
              <w:left w:val="single" w:sz="4" w:space="0" w:color="auto"/>
              <w:right w:val="single" w:sz="4" w:space="0" w:color="auto"/>
            </w:tcBorders>
            <w:hideMark/>
          </w:tcPr>
          <w:p w:rsidR="00046D4D" w:rsidRPr="004B658C" w:rsidRDefault="00046D4D" w:rsidP="00AA6D1D">
            <w:pPr>
              <w:pStyle w:val="Tabelle6pt"/>
            </w:pPr>
            <w:r w:rsidRPr="004B658C">
              <w:t>Kompetenz:</w:t>
            </w:r>
          </w:p>
          <w:p w:rsidR="00046D4D" w:rsidRDefault="00046D4D" w:rsidP="00AA6D1D">
            <w:pPr>
              <w:pStyle w:val="Kopf8ptafz"/>
            </w:pPr>
            <w:r>
              <w:t>Ich kann den strukturellen Aufbau von Stoffen benennen.</w:t>
            </w:r>
          </w:p>
          <w:p w:rsidR="00046D4D" w:rsidRDefault="00046D4D" w:rsidP="00AA6D1D">
            <w:pPr>
              <w:pStyle w:val="Kopf8ptafz"/>
            </w:pPr>
            <w:r>
              <w:t>Ich kann den strukturellen Aufbau von Stoffen mit Fachbegriffen beschreiben.</w:t>
            </w:r>
          </w:p>
        </w:tc>
        <w:tc>
          <w:tcPr>
            <w:tcW w:w="188" w:type="dxa"/>
            <w:vMerge/>
            <w:tcBorders>
              <w:left w:val="single" w:sz="4" w:space="0" w:color="auto"/>
              <w:bottom w:val="nil"/>
              <w:right w:val="nil"/>
            </w:tcBorders>
            <w:vAlign w:val="center"/>
            <w:hideMark/>
          </w:tcPr>
          <w:p w:rsidR="00046D4D" w:rsidRDefault="00046D4D" w:rsidP="0001394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46D4D" w:rsidRPr="00B51DE9" w:rsidTr="001C068F">
              <w:trPr>
                <w:trHeight w:val="284"/>
              </w:trPr>
              <w:tc>
                <w:tcPr>
                  <w:tcW w:w="2090" w:type="dxa"/>
                  <w:shd w:val="clear" w:color="auto" w:fill="auto"/>
                </w:tcPr>
                <w:p w:rsidR="00046D4D" w:rsidRPr="00B51DE9" w:rsidRDefault="00046D4D" w:rsidP="0001394C">
                  <w:pPr>
                    <w:pStyle w:val="Textkrpermitte"/>
                  </w:pPr>
                  <w:r w:rsidRPr="00B51DE9">
                    <w:t>LernPROJEKT</w:t>
                  </w:r>
                </w:p>
              </w:tc>
            </w:tr>
            <w:tr w:rsidR="00046D4D" w:rsidRPr="00B51DE9" w:rsidTr="001C068F">
              <w:trPr>
                <w:trHeight w:val="284"/>
              </w:trPr>
              <w:tc>
                <w:tcPr>
                  <w:tcW w:w="2090" w:type="dxa"/>
                  <w:shd w:val="clear" w:color="auto" w:fill="auto"/>
                </w:tcPr>
                <w:p w:rsidR="00046D4D" w:rsidRPr="00B51DE9" w:rsidRDefault="00046D4D" w:rsidP="0001394C">
                  <w:pPr>
                    <w:pStyle w:val="Textkrpermitte"/>
                  </w:pPr>
                  <w:r w:rsidRPr="00B51DE9">
                    <w:t>LernTHEMA</w:t>
                  </w:r>
                </w:p>
              </w:tc>
            </w:tr>
            <w:tr w:rsidR="00046D4D" w:rsidRPr="00B51DE9" w:rsidTr="001C068F">
              <w:trPr>
                <w:trHeight w:val="284"/>
              </w:trPr>
              <w:tc>
                <w:tcPr>
                  <w:tcW w:w="2090" w:type="dxa"/>
                  <w:shd w:val="clear" w:color="auto" w:fill="D9D9D9" w:themeFill="background1" w:themeFillShade="D9"/>
                </w:tcPr>
                <w:p w:rsidR="00046D4D" w:rsidRPr="00B51DE9" w:rsidRDefault="00046D4D" w:rsidP="0001394C">
                  <w:pPr>
                    <w:pStyle w:val="TabelleKopfmitte"/>
                  </w:pPr>
                  <w:r w:rsidRPr="00B51DE9">
                    <w:t>LernSCHRITT</w:t>
                  </w:r>
                </w:p>
              </w:tc>
            </w:tr>
          </w:tbl>
          <w:p w:rsidR="00046D4D" w:rsidRPr="00B51DE9" w:rsidRDefault="00046D4D" w:rsidP="0001394C">
            <w:pPr>
              <w:pStyle w:val="TabelleKopfmitte"/>
            </w:pPr>
          </w:p>
        </w:tc>
      </w:tr>
      <w:tr w:rsidR="00046D4D" w:rsidRPr="00B51DE9" w:rsidTr="001C068F">
        <w:tc>
          <w:tcPr>
            <w:tcW w:w="7348" w:type="dxa"/>
            <w:gridSpan w:val="3"/>
            <w:tcBorders>
              <w:left w:val="single" w:sz="4" w:space="0" w:color="auto"/>
              <w:right w:val="single" w:sz="4" w:space="0" w:color="auto"/>
            </w:tcBorders>
            <w:hideMark/>
          </w:tcPr>
          <w:p w:rsidR="00046D4D" w:rsidRPr="004B658C" w:rsidRDefault="00046D4D" w:rsidP="00AA6D1D">
            <w:pPr>
              <w:pStyle w:val="Tabelle6pt"/>
            </w:pPr>
            <w:r w:rsidRPr="004B658C">
              <w:t>Hauptbezug:</w:t>
            </w:r>
          </w:p>
          <w:p w:rsidR="00046D4D" w:rsidRDefault="00046D4D" w:rsidP="00AA6D1D">
            <w:pPr>
              <w:pStyle w:val="Kopf8ptafz"/>
            </w:pPr>
            <w:r>
              <w:t>Ich kann die Namen von aliphatischen Kohlenwasserstoffe</w:t>
            </w:r>
            <w:r w:rsidR="006C1D95">
              <w:t>n</w:t>
            </w:r>
            <w:r>
              <w:t xml:space="preserve"> den Summenformeln zuordnen.</w:t>
            </w:r>
          </w:p>
          <w:p w:rsidR="00046D4D" w:rsidRDefault="00046D4D"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046D4D" w:rsidRDefault="00046D4D" w:rsidP="0001394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46D4D" w:rsidRPr="00B51DE9" w:rsidRDefault="00046D4D" w:rsidP="0001394C">
            <w:pPr>
              <w:pStyle w:val="TabelleKopfmitte"/>
            </w:pPr>
          </w:p>
        </w:tc>
      </w:tr>
      <w:tr w:rsidR="00046D4D" w:rsidRPr="00B51DE9" w:rsidTr="001C068F">
        <w:tc>
          <w:tcPr>
            <w:tcW w:w="7348" w:type="dxa"/>
            <w:gridSpan w:val="3"/>
            <w:tcBorders>
              <w:left w:val="single" w:sz="4" w:space="0" w:color="auto"/>
              <w:right w:val="single" w:sz="4" w:space="0" w:color="auto"/>
            </w:tcBorders>
            <w:tcMar>
              <w:bottom w:w="0" w:type="dxa"/>
            </w:tcMar>
            <w:hideMark/>
          </w:tcPr>
          <w:p w:rsidR="00046D4D" w:rsidRDefault="00046D4D" w:rsidP="00AA6D1D">
            <w:pPr>
              <w:pStyle w:val="Tabelle6pt"/>
            </w:pPr>
            <w:r>
              <w:t>Weitere Bezüge:</w:t>
            </w:r>
          </w:p>
          <w:p w:rsidR="00046D4D" w:rsidRDefault="00046D4D" w:rsidP="00AA6D1D">
            <w:pPr>
              <w:pStyle w:val="Kopf8ptafz"/>
            </w:pPr>
            <w:r>
              <w:t>Ich kann mit modernen Medien, z.</w:t>
            </w:r>
            <w:r w:rsidR="009224C2">
              <w:t xml:space="preserve"> </w:t>
            </w:r>
            <w:r>
              <w:t>B. Handy oder Tablet</w:t>
            </w:r>
            <w:r w:rsidR="006C1D95">
              <w:t>,</w:t>
            </w:r>
            <w:r>
              <w:t xml:space="preserve"> zielführend umgehen.</w:t>
            </w:r>
          </w:p>
        </w:tc>
        <w:tc>
          <w:tcPr>
            <w:tcW w:w="188" w:type="dxa"/>
            <w:vMerge/>
            <w:tcBorders>
              <w:left w:val="single" w:sz="4" w:space="0" w:color="auto"/>
              <w:bottom w:val="nil"/>
              <w:right w:val="nil"/>
            </w:tcBorders>
            <w:vAlign w:val="center"/>
            <w:hideMark/>
          </w:tcPr>
          <w:p w:rsidR="00046D4D" w:rsidRDefault="00046D4D" w:rsidP="0001394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46D4D" w:rsidRPr="00B51DE9" w:rsidRDefault="00046D4D" w:rsidP="0001394C">
            <w:pPr>
              <w:pStyle w:val="TabelleKopfmitte"/>
            </w:pPr>
          </w:p>
        </w:tc>
      </w:tr>
    </w:tbl>
    <w:p w:rsidR="00B026A7" w:rsidRDefault="00B026A7" w:rsidP="00B026A7">
      <w:pPr>
        <w:pStyle w:val="Textkrper"/>
      </w:pPr>
    </w:p>
    <w:p w:rsidR="00B026A7" w:rsidRPr="0001394C" w:rsidRDefault="00B026A7" w:rsidP="00D07A82">
      <w:pPr>
        <w:pStyle w:val="Textkrpernrauen"/>
        <w:numPr>
          <w:ilvl w:val="0"/>
          <w:numId w:val="80"/>
        </w:numPr>
      </w:pPr>
      <w:r w:rsidRPr="0001394C">
        <w:rPr>
          <w:noProof/>
          <w:lang w:eastAsia="de-DE"/>
        </w:rPr>
        <w:drawing>
          <wp:anchor distT="0" distB="0" distL="114300" distR="114300" simplePos="0" relativeHeight="252209152" behindDoc="0" locked="0" layoutInCell="0" allowOverlap="1" wp14:anchorId="2E71ABE2" wp14:editId="59DBC721">
            <wp:simplePos x="0" y="0"/>
            <wp:positionH relativeFrom="rightMargin">
              <wp:posOffset>107950</wp:posOffset>
            </wp:positionH>
            <wp:positionV relativeFrom="paragraph">
              <wp:posOffset>12700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94C">
        <w:t>Füllen Sie die untenstehende Tabelle aus.</w:t>
      </w:r>
    </w:p>
    <w:p w:rsidR="00B026A7" w:rsidRPr="0001394C" w:rsidRDefault="00B026A7" w:rsidP="00B026A7">
      <w:pPr>
        <w:pStyle w:val="Textkrper"/>
      </w:pPr>
    </w:p>
    <w:tbl>
      <w:tblPr>
        <w:tblStyle w:val="Tabellenraster"/>
        <w:tblW w:w="0" w:type="auto"/>
        <w:tblInd w:w="108" w:type="dxa"/>
        <w:tblLook w:val="04A0" w:firstRow="1" w:lastRow="0" w:firstColumn="1" w:lastColumn="0" w:noHBand="0" w:noVBand="1"/>
      </w:tblPr>
      <w:tblGrid>
        <w:gridCol w:w="1769"/>
        <w:gridCol w:w="1877"/>
        <w:gridCol w:w="1878"/>
        <w:gridCol w:w="1797"/>
      </w:tblGrid>
      <w:tr w:rsidR="00B026A7" w:rsidRPr="0001394C" w:rsidTr="00997EB7">
        <w:tc>
          <w:tcPr>
            <w:tcW w:w="1769" w:type="dxa"/>
          </w:tcPr>
          <w:p w:rsidR="00B026A7" w:rsidRPr="0001394C" w:rsidRDefault="00B026A7" w:rsidP="001C068F">
            <w:pPr>
              <w:pStyle w:val="Textkrper"/>
              <w:rPr>
                <w:b/>
              </w:rPr>
            </w:pPr>
            <w:r w:rsidRPr="0001394C">
              <w:rPr>
                <w:b/>
              </w:rPr>
              <w:t>Verbindung</w:t>
            </w:r>
          </w:p>
        </w:tc>
        <w:tc>
          <w:tcPr>
            <w:tcW w:w="1877" w:type="dxa"/>
          </w:tcPr>
          <w:p w:rsidR="00B026A7" w:rsidRPr="0001394C" w:rsidRDefault="00B026A7" w:rsidP="001C068F">
            <w:pPr>
              <w:pStyle w:val="Textkrper"/>
              <w:rPr>
                <w:b/>
              </w:rPr>
            </w:pPr>
            <w:r w:rsidRPr="0001394C">
              <w:rPr>
                <w:b/>
              </w:rPr>
              <w:t>C - Atome</w:t>
            </w:r>
          </w:p>
        </w:tc>
        <w:tc>
          <w:tcPr>
            <w:tcW w:w="1878" w:type="dxa"/>
          </w:tcPr>
          <w:p w:rsidR="00B026A7" w:rsidRPr="0001394C" w:rsidRDefault="00B026A7" w:rsidP="001C068F">
            <w:pPr>
              <w:pStyle w:val="Textkrper"/>
              <w:rPr>
                <w:b/>
              </w:rPr>
            </w:pPr>
            <w:r w:rsidRPr="0001394C">
              <w:rPr>
                <w:b/>
              </w:rPr>
              <w:t>H - Atome</w:t>
            </w:r>
          </w:p>
        </w:tc>
        <w:tc>
          <w:tcPr>
            <w:tcW w:w="1797" w:type="dxa"/>
          </w:tcPr>
          <w:p w:rsidR="00B026A7" w:rsidRPr="0001394C" w:rsidRDefault="00B026A7" w:rsidP="001C068F">
            <w:pPr>
              <w:pStyle w:val="Textkrper"/>
              <w:rPr>
                <w:b/>
              </w:rPr>
            </w:pPr>
            <w:r w:rsidRPr="0001394C">
              <w:rPr>
                <w:b/>
              </w:rPr>
              <w:t>Summenformel</w:t>
            </w:r>
          </w:p>
        </w:tc>
      </w:tr>
      <w:tr w:rsidR="00B026A7" w:rsidRPr="0001394C" w:rsidTr="00997EB7">
        <w:tc>
          <w:tcPr>
            <w:tcW w:w="1769" w:type="dxa"/>
          </w:tcPr>
          <w:p w:rsidR="00B026A7" w:rsidRPr="0001394C" w:rsidRDefault="0001394C" w:rsidP="001C068F">
            <w:pPr>
              <w:pStyle w:val="Textkrper"/>
              <w:rPr>
                <w:i/>
                <w:sz w:val="32"/>
                <w:szCs w:val="32"/>
              </w:rPr>
            </w:pPr>
            <w:r w:rsidRPr="0001394C">
              <w:rPr>
                <w:i/>
                <w:sz w:val="32"/>
                <w:szCs w:val="32"/>
              </w:rPr>
              <w:t>Hexan</w:t>
            </w:r>
          </w:p>
        </w:tc>
        <w:tc>
          <w:tcPr>
            <w:tcW w:w="1877" w:type="dxa"/>
          </w:tcPr>
          <w:p w:rsidR="00B026A7" w:rsidRPr="0001394C" w:rsidRDefault="00B026A7" w:rsidP="001C068F">
            <w:pPr>
              <w:pStyle w:val="Textkrper"/>
            </w:pPr>
          </w:p>
        </w:tc>
        <w:tc>
          <w:tcPr>
            <w:tcW w:w="1878" w:type="dxa"/>
          </w:tcPr>
          <w:p w:rsidR="00B026A7" w:rsidRPr="0001394C" w:rsidRDefault="00B026A7" w:rsidP="001C068F">
            <w:pPr>
              <w:pStyle w:val="Textkrper"/>
            </w:pPr>
          </w:p>
        </w:tc>
        <w:tc>
          <w:tcPr>
            <w:tcW w:w="1797" w:type="dxa"/>
          </w:tcPr>
          <w:p w:rsidR="00B026A7" w:rsidRPr="0001394C" w:rsidRDefault="00B026A7" w:rsidP="001C068F">
            <w:pPr>
              <w:pStyle w:val="Textkrper"/>
            </w:pPr>
          </w:p>
        </w:tc>
      </w:tr>
      <w:tr w:rsidR="00B026A7" w:rsidRPr="0001394C" w:rsidTr="00997EB7">
        <w:tc>
          <w:tcPr>
            <w:tcW w:w="1769" w:type="dxa"/>
          </w:tcPr>
          <w:p w:rsidR="00B026A7" w:rsidRPr="0001394C" w:rsidRDefault="00B026A7" w:rsidP="001C068F">
            <w:pPr>
              <w:pStyle w:val="Textkrper"/>
            </w:pPr>
          </w:p>
        </w:tc>
        <w:tc>
          <w:tcPr>
            <w:tcW w:w="1877" w:type="dxa"/>
          </w:tcPr>
          <w:p w:rsidR="00B026A7" w:rsidRPr="0001394C" w:rsidRDefault="00B026A7" w:rsidP="001C068F">
            <w:pPr>
              <w:pStyle w:val="Textkrper"/>
            </w:pPr>
          </w:p>
        </w:tc>
        <w:tc>
          <w:tcPr>
            <w:tcW w:w="1878" w:type="dxa"/>
          </w:tcPr>
          <w:p w:rsidR="00B026A7" w:rsidRPr="0001394C" w:rsidRDefault="0001394C" w:rsidP="0001394C">
            <w:pPr>
              <w:pStyle w:val="Textkrper"/>
              <w:jc w:val="center"/>
              <w:rPr>
                <w:sz w:val="32"/>
                <w:szCs w:val="32"/>
              </w:rPr>
            </w:pPr>
            <w:r w:rsidRPr="0001394C">
              <w:rPr>
                <w:sz w:val="32"/>
                <w:szCs w:val="32"/>
              </w:rPr>
              <w:t>22</w:t>
            </w:r>
          </w:p>
        </w:tc>
        <w:tc>
          <w:tcPr>
            <w:tcW w:w="1797" w:type="dxa"/>
          </w:tcPr>
          <w:p w:rsidR="00B026A7" w:rsidRPr="0001394C" w:rsidRDefault="00B026A7" w:rsidP="001C068F">
            <w:pPr>
              <w:pStyle w:val="Textkrper"/>
            </w:pPr>
          </w:p>
        </w:tc>
      </w:tr>
    </w:tbl>
    <w:p w:rsidR="00B026A7" w:rsidRPr="0001394C" w:rsidRDefault="00B026A7" w:rsidP="00B026A7">
      <w:pPr>
        <w:pStyle w:val="Textkrper"/>
      </w:pPr>
    </w:p>
    <w:p w:rsidR="00B026A7" w:rsidRPr="0001394C" w:rsidRDefault="00B026A7" w:rsidP="00B026A7">
      <w:pPr>
        <w:pStyle w:val="Textkrper"/>
      </w:pPr>
    </w:p>
    <w:p w:rsidR="00B026A7" w:rsidRPr="00997EB7" w:rsidRDefault="0009490F" w:rsidP="00997EB7">
      <w:pPr>
        <w:pStyle w:val="Textkrpernrauen"/>
      </w:pPr>
      <w:r w:rsidRPr="00997EB7">
        <w:rPr>
          <w:noProof/>
          <w:lang w:eastAsia="de-DE"/>
        </w:rPr>
        <w:drawing>
          <wp:anchor distT="0" distB="0" distL="114300" distR="114300" simplePos="0" relativeHeight="252265472" behindDoc="0" locked="0" layoutInCell="1" allowOverlap="1" wp14:anchorId="5BE16E86" wp14:editId="7259EE68">
            <wp:simplePos x="0" y="0"/>
            <wp:positionH relativeFrom="column">
              <wp:posOffset>4786824</wp:posOffset>
            </wp:positionH>
            <wp:positionV relativeFrom="paragraph">
              <wp:posOffset>119380</wp:posOffset>
            </wp:positionV>
            <wp:extent cx="314325" cy="314325"/>
            <wp:effectExtent l="0" t="0" r="9525" b="9525"/>
            <wp:wrapNone/>
            <wp:docPr id="1529" name="Grafik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rsidRPr="00997EB7">
        <w:t>Recherchieren Sie im Fachbuch oder Internet nach dem Fachbegriff für Stoffe, die die gleiche Summenformel, aber unterschiedliche Strukturformeln aufweisen. E</w:t>
      </w:r>
      <w:r w:rsidR="00B026A7" w:rsidRPr="00997EB7">
        <w:t>r</w:t>
      </w:r>
      <w:r w:rsidR="00B026A7" w:rsidRPr="00997EB7">
        <w:t>gänzen Sie dann folgenden Merksatz:</w:t>
      </w:r>
    </w:p>
    <w:p w:rsidR="00B026A7" w:rsidRPr="0001394C" w:rsidRDefault="00B026A7" w:rsidP="00996036">
      <w:pPr>
        <w:pStyle w:val="Textkrper"/>
      </w:pPr>
    </w:p>
    <w:p w:rsidR="00B026A7" w:rsidRPr="0001394C" w:rsidRDefault="00B026A7" w:rsidP="00996036">
      <w:pPr>
        <w:pStyle w:val="Textkrper"/>
      </w:pPr>
      <w:r w:rsidRPr="0001394C">
        <w:t>Organische Ver</w:t>
      </w:r>
      <w:r w:rsidR="00446EAD">
        <w:t xml:space="preserve">bindungen, die unterschiedliche </w:t>
      </w:r>
      <w:r w:rsidR="00446EAD">
        <w:rPr>
          <w:u w:val="single"/>
        </w:rPr>
        <w:t xml:space="preserve">                                </w:t>
      </w:r>
      <w:r w:rsidRPr="0001394C">
        <w:t xml:space="preserve">, aber </w:t>
      </w:r>
      <w:r w:rsidRPr="00446EAD">
        <w:rPr>
          <w:noProof/>
          <w:u w:val="single"/>
        </w:rPr>
        <w:drawing>
          <wp:anchor distT="0" distB="0" distL="114300" distR="114300" simplePos="0" relativeHeight="252210176" behindDoc="0" locked="0" layoutInCell="0" allowOverlap="1" wp14:anchorId="5FB07EBC" wp14:editId="10FAD56E">
            <wp:simplePos x="0" y="0"/>
            <wp:positionH relativeFrom="rightMargin">
              <wp:posOffset>107950</wp:posOffset>
            </wp:positionH>
            <wp:positionV relativeFrom="paragraph">
              <wp:posOffset>0</wp:posOffset>
            </wp:positionV>
            <wp:extent cx="324000" cy="324000"/>
            <wp:effectExtent l="0" t="0" r="0" b="0"/>
            <wp:wrapNone/>
            <wp:docPr id="470"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EAD">
        <w:rPr>
          <w:u w:val="single"/>
        </w:rPr>
        <w:t>__________</w:t>
      </w:r>
      <w:r w:rsidRPr="0001394C">
        <w:t xml:space="preserve"> Summenformeln besitzen, nennt man </w:t>
      </w:r>
      <w:r w:rsidRPr="00446EAD">
        <w:rPr>
          <w:u w:val="single"/>
        </w:rPr>
        <w:t>______________</w:t>
      </w:r>
      <w:r w:rsidRPr="00446EAD">
        <w:t>.</w:t>
      </w:r>
    </w:p>
    <w:p w:rsidR="00B026A7" w:rsidRPr="0001394C" w:rsidRDefault="00B026A7" w:rsidP="00996036">
      <w:pPr>
        <w:pStyle w:val="Textkrper"/>
      </w:pPr>
    </w:p>
    <w:p w:rsidR="00B026A7" w:rsidRPr="0001394C" w:rsidRDefault="00B026A7" w:rsidP="00997EB7">
      <w:pPr>
        <w:pStyle w:val="Textkrpernrauen"/>
      </w:pPr>
      <w:r w:rsidRPr="0001394C">
        <w:t>Zeichnen Sie für die Summenformel C</w:t>
      </w:r>
      <w:r w:rsidRPr="0001394C">
        <w:rPr>
          <w:vertAlign w:val="subscript"/>
        </w:rPr>
        <w:t>6</w:t>
      </w:r>
      <w:r w:rsidRPr="0001394C">
        <w:t>H</w:t>
      </w:r>
      <w:r w:rsidRPr="0001394C">
        <w:rPr>
          <w:vertAlign w:val="subscript"/>
        </w:rPr>
        <w:t>14</w:t>
      </w:r>
      <w:r w:rsidRPr="0001394C">
        <w:t xml:space="preserve"> möglichst viele Strukturformeln auf und benennen Sie diese nach IUPAC!</w:t>
      </w:r>
    </w:p>
    <w:p w:rsidR="00B026A7" w:rsidRPr="0001394C" w:rsidRDefault="00B026A7" w:rsidP="00996036">
      <w:pPr>
        <w:pStyle w:val="Textkrper"/>
      </w:pPr>
    </w:p>
    <w:p w:rsidR="00B026A7" w:rsidRDefault="00B026A7" w:rsidP="00B026A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026A7"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lastRenderedPageBreak/>
              <w:t>Kompetenzbereich</w:t>
            </w:r>
          </w:p>
          <w:p w:rsidR="00B026A7" w:rsidRDefault="00B026A7"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Lernfortschritt</w:t>
            </w:r>
          </w:p>
          <w:p w:rsidR="00B026A7" w:rsidRDefault="00B026A7"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Materialien/Titel</w:t>
            </w:r>
          </w:p>
          <w:p w:rsidR="00B026A7" w:rsidRDefault="005528E8" w:rsidP="001C068F">
            <w:pPr>
              <w:pStyle w:val="TabelleKopflinks"/>
            </w:pPr>
            <w:r>
              <w:t xml:space="preserve">Von der Struktur zur Summenformel </w:t>
            </w:r>
            <w:r w:rsidR="00B026A7">
              <w:t>– Verti</w:t>
            </w:r>
            <w:r w:rsidR="00B026A7">
              <w:t>e</w:t>
            </w:r>
            <w:r w:rsidR="00B026A7">
              <w:t xml:space="preserve">fungen  </w:t>
            </w:r>
          </w:p>
        </w:tc>
        <w:tc>
          <w:tcPr>
            <w:tcW w:w="188" w:type="dxa"/>
            <w:vMerge w:val="restart"/>
            <w:tcBorders>
              <w:top w:val="nil"/>
              <w:left w:val="single" w:sz="4" w:space="0" w:color="auto"/>
              <w:bottom w:val="nil"/>
              <w:right w:val="single" w:sz="4" w:space="0" w:color="auto"/>
            </w:tcBorders>
            <w:shd w:val="clear" w:color="auto" w:fill="FFFFFF"/>
          </w:tcPr>
          <w:p w:rsidR="00B026A7" w:rsidRPr="004B658C" w:rsidRDefault="00B026A7"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26A7" w:rsidRPr="00B51DE9" w:rsidRDefault="00B026A7" w:rsidP="001C068F">
            <w:pPr>
              <w:pStyle w:val="TabelleKopfmitte"/>
            </w:pPr>
            <w:r>
              <w:t>Chemie</w:t>
            </w:r>
          </w:p>
          <w:p w:rsidR="00B026A7" w:rsidRPr="00B51DE9" w:rsidRDefault="00681CF8" w:rsidP="00B026A7">
            <w:pPr>
              <w:pStyle w:val="TabelleKopfmitte"/>
              <w:rPr>
                <w:rFonts w:eastAsia="Calibri"/>
              </w:rPr>
            </w:pPr>
            <w:r>
              <w:t>Ch02.03.03.04</w:t>
            </w:r>
          </w:p>
        </w:tc>
      </w:tr>
      <w:tr w:rsidR="00046D4D" w:rsidRPr="00B51DE9" w:rsidTr="001C068F">
        <w:tc>
          <w:tcPr>
            <w:tcW w:w="7348" w:type="dxa"/>
            <w:gridSpan w:val="3"/>
            <w:tcBorders>
              <w:left w:val="single" w:sz="4" w:space="0" w:color="auto"/>
              <w:right w:val="single" w:sz="4" w:space="0" w:color="auto"/>
            </w:tcBorders>
            <w:hideMark/>
          </w:tcPr>
          <w:p w:rsidR="00046D4D" w:rsidRPr="004B658C" w:rsidRDefault="00046D4D" w:rsidP="00AA6D1D">
            <w:pPr>
              <w:pStyle w:val="Tabelle6pt"/>
            </w:pPr>
            <w:r w:rsidRPr="004B658C">
              <w:t>Kompetenz:</w:t>
            </w:r>
          </w:p>
          <w:p w:rsidR="00046D4D" w:rsidRDefault="00046D4D" w:rsidP="00AA6D1D">
            <w:pPr>
              <w:pStyle w:val="Kopf8ptafz"/>
            </w:pPr>
            <w:r>
              <w:t>Ich kann den strukturellen Aufbau von Stoffen benennen.</w:t>
            </w:r>
          </w:p>
          <w:p w:rsidR="00046D4D" w:rsidRDefault="00046D4D" w:rsidP="00AA6D1D">
            <w:pPr>
              <w:pStyle w:val="Kopf8ptafz"/>
            </w:pPr>
            <w:r>
              <w:t>Ich kann den strukturellen Aufbau von Stoffen mit Fachbegriffen beschreiben.</w:t>
            </w:r>
          </w:p>
        </w:tc>
        <w:tc>
          <w:tcPr>
            <w:tcW w:w="188" w:type="dxa"/>
            <w:vMerge/>
            <w:tcBorders>
              <w:left w:val="single" w:sz="4" w:space="0" w:color="auto"/>
              <w:bottom w:val="nil"/>
              <w:right w:val="nil"/>
            </w:tcBorders>
            <w:vAlign w:val="center"/>
            <w:hideMark/>
          </w:tcPr>
          <w:p w:rsidR="00046D4D" w:rsidRDefault="00046D4D" w:rsidP="001C068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46D4D" w:rsidRPr="00B51DE9" w:rsidTr="001C068F">
              <w:trPr>
                <w:trHeight w:val="284"/>
              </w:trPr>
              <w:tc>
                <w:tcPr>
                  <w:tcW w:w="2090" w:type="dxa"/>
                  <w:shd w:val="clear" w:color="auto" w:fill="auto"/>
                </w:tcPr>
                <w:p w:rsidR="00046D4D" w:rsidRPr="00B51DE9" w:rsidRDefault="00046D4D" w:rsidP="001C068F">
                  <w:pPr>
                    <w:pStyle w:val="Textkrpermitte"/>
                  </w:pPr>
                  <w:r w:rsidRPr="00B51DE9">
                    <w:t>LernPROJEKT</w:t>
                  </w:r>
                </w:p>
              </w:tc>
            </w:tr>
            <w:tr w:rsidR="00046D4D" w:rsidRPr="00B51DE9" w:rsidTr="001C068F">
              <w:trPr>
                <w:trHeight w:val="284"/>
              </w:trPr>
              <w:tc>
                <w:tcPr>
                  <w:tcW w:w="2090" w:type="dxa"/>
                  <w:shd w:val="clear" w:color="auto" w:fill="auto"/>
                </w:tcPr>
                <w:p w:rsidR="00046D4D" w:rsidRPr="00B51DE9" w:rsidRDefault="00046D4D" w:rsidP="001C068F">
                  <w:pPr>
                    <w:pStyle w:val="Textkrpermitte"/>
                  </w:pPr>
                  <w:r w:rsidRPr="00B51DE9">
                    <w:t>LernTHEMA</w:t>
                  </w:r>
                </w:p>
              </w:tc>
            </w:tr>
            <w:tr w:rsidR="00046D4D" w:rsidRPr="00B51DE9" w:rsidTr="001C068F">
              <w:trPr>
                <w:trHeight w:val="284"/>
              </w:trPr>
              <w:tc>
                <w:tcPr>
                  <w:tcW w:w="2090" w:type="dxa"/>
                  <w:shd w:val="clear" w:color="auto" w:fill="D9D9D9" w:themeFill="background1" w:themeFillShade="D9"/>
                </w:tcPr>
                <w:p w:rsidR="00046D4D" w:rsidRPr="00B51DE9" w:rsidRDefault="00046D4D" w:rsidP="001C068F">
                  <w:pPr>
                    <w:pStyle w:val="TabelleKopfmitte"/>
                  </w:pPr>
                  <w:r w:rsidRPr="00B51DE9">
                    <w:t>LernSCHRITT</w:t>
                  </w:r>
                </w:p>
              </w:tc>
            </w:tr>
          </w:tbl>
          <w:p w:rsidR="00046D4D" w:rsidRPr="00B51DE9" w:rsidRDefault="00046D4D" w:rsidP="001C068F">
            <w:pPr>
              <w:pStyle w:val="TabelleKopfmitte"/>
            </w:pPr>
          </w:p>
        </w:tc>
      </w:tr>
      <w:tr w:rsidR="00046D4D" w:rsidRPr="00B51DE9" w:rsidTr="001C068F">
        <w:tc>
          <w:tcPr>
            <w:tcW w:w="7348" w:type="dxa"/>
            <w:gridSpan w:val="3"/>
            <w:tcBorders>
              <w:left w:val="single" w:sz="4" w:space="0" w:color="auto"/>
              <w:right w:val="single" w:sz="4" w:space="0" w:color="auto"/>
            </w:tcBorders>
            <w:hideMark/>
          </w:tcPr>
          <w:p w:rsidR="00046D4D" w:rsidRPr="004B658C" w:rsidRDefault="00046D4D" w:rsidP="00AA6D1D">
            <w:pPr>
              <w:pStyle w:val="Tabelle6pt"/>
            </w:pPr>
            <w:r w:rsidRPr="004B658C">
              <w:t>Hauptbezug:</w:t>
            </w:r>
          </w:p>
          <w:p w:rsidR="00046D4D" w:rsidRDefault="00046D4D" w:rsidP="00AA6D1D">
            <w:pPr>
              <w:pStyle w:val="Kopf8ptafz"/>
            </w:pPr>
            <w:r>
              <w:t>Ich kann die Namen von aliphatischen Kohlenwasserstoffe</w:t>
            </w:r>
            <w:r w:rsidR="006C1D95">
              <w:t>n</w:t>
            </w:r>
            <w:r>
              <w:t xml:space="preserve"> den Summenformeln zuordnen.</w:t>
            </w:r>
          </w:p>
          <w:p w:rsidR="00046D4D" w:rsidRDefault="00046D4D"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046D4D" w:rsidRDefault="00046D4D"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46D4D" w:rsidRPr="00B51DE9" w:rsidRDefault="00046D4D" w:rsidP="001C068F">
            <w:pPr>
              <w:pStyle w:val="TabelleKopfmitte"/>
            </w:pPr>
          </w:p>
        </w:tc>
      </w:tr>
      <w:tr w:rsidR="00046D4D" w:rsidRPr="00B51DE9" w:rsidTr="001C068F">
        <w:tc>
          <w:tcPr>
            <w:tcW w:w="7348" w:type="dxa"/>
            <w:gridSpan w:val="3"/>
            <w:tcBorders>
              <w:left w:val="single" w:sz="4" w:space="0" w:color="auto"/>
              <w:right w:val="single" w:sz="4" w:space="0" w:color="auto"/>
            </w:tcBorders>
            <w:tcMar>
              <w:bottom w:w="0" w:type="dxa"/>
            </w:tcMar>
            <w:hideMark/>
          </w:tcPr>
          <w:p w:rsidR="00046D4D" w:rsidRDefault="00046D4D" w:rsidP="00AA6D1D">
            <w:pPr>
              <w:pStyle w:val="Tabelle6pt"/>
            </w:pPr>
            <w:r>
              <w:t>Weitere Bezüge:</w:t>
            </w:r>
          </w:p>
          <w:p w:rsidR="00046D4D" w:rsidRDefault="00046D4D" w:rsidP="00AA6D1D">
            <w:pPr>
              <w:pStyle w:val="Kopf8ptafz"/>
            </w:pPr>
            <w:r>
              <w:t>Ich kann mit modernen Medien, z.</w:t>
            </w:r>
            <w:r w:rsidR="009224C2">
              <w:t xml:space="preserve"> </w:t>
            </w:r>
            <w:r>
              <w:t>B. Handy oder Tablet</w:t>
            </w:r>
            <w:r w:rsidR="006C1D95">
              <w:t>,</w:t>
            </w:r>
            <w:r>
              <w:t xml:space="preserve"> zielführend umgehen.</w:t>
            </w:r>
          </w:p>
        </w:tc>
        <w:tc>
          <w:tcPr>
            <w:tcW w:w="188" w:type="dxa"/>
            <w:vMerge/>
            <w:tcBorders>
              <w:left w:val="single" w:sz="4" w:space="0" w:color="auto"/>
              <w:bottom w:val="nil"/>
              <w:right w:val="nil"/>
            </w:tcBorders>
            <w:vAlign w:val="center"/>
            <w:hideMark/>
          </w:tcPr>
          <w:p w:rsidR="00046D4D" w:rsidRDefault="00046D4D"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46D4D" w:rsidRPr="00B51DE9" w:rsidRDefault="00046D4D" w:rsidP="001C068F">
            <w:pPr>
              <w:pStyle w:val="TabelleKopfmitte"/>
            </w:pPr>
          </w:p>
        </w:tc>
      </w:tr>
    </w:tbl>
    <w:p w:rsidR="00B026A7" w:rsidRDefault="00B026A7" w:rsidP="00B026A7">
      <w:pPr>
        <w:pStyle w:val="Textkrper"/>
      </w:pPr>
    </w:p>
    <w:p w:rsidR="00B026A7" w:rsidRPr="009224C2" w:rsidRDefault="00B026A7" w:rsidP="00997EB7">
      <w:pPr>
        <w:pStyle w:val="Textkrpernrauen"/>
        <w:numPr>
          <w:ilvl w:val="0"/>
          <w:numId w:val="81"/>
        </w:numPr>
      </w:pPr>
      <w:r w:rsidRPr="009224C2">
        <w:rPr>
          <w:noProof/>
          <w:lang w:eastAsia="de-DE"/>
        </w:rPr>
        <w:drawing>
          <wp:anchor distT="0" distB="0" distL="114300" distR="114300" simplePos="0" relativeHeight="252212224" behindDoc="0" locked="0" layoutInCell="0" allowOverlap="1" wp14:anchorId="4027D96E" wp14:editId="53CD32E4">
            <wp:simplePos x="0" y="0"/>
            <wp:positionH relativeFrom="rightMargin">
              <wp:posOffset>107950</wp:posOffset>
            </wp:positionH>
            <wp:positionV relativeFrom="paragraph">
              <wp:posOffset>0</wp:posOffset>
            </wp:positionV>
            <wp:extent cx="345440" cy="323850"/>
            <wp:effectExtent l="0" t="0" r="0" b="0"/>
            <wp:wrapNone/>
            <wp:docPr id="47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4C2">
        <w:t xml:space="preserve"> Füllen Sie die untenstehende Tabelle aus.</w:t>
      </w:r>
    </w:p>
    <w:p w:rsidR="00B026A7" w:rsidRDefault="00B026A7" w:rsidP="00B026A7">
      <w:pPr>
        <w:pStyle w:val="Textkrper"/>
      </w:pPr>
    </w:p>
    <w:tbl>
      <w:tblPr>
        <w:tblStyle w:val="Tabellenraster"/>
        <w:tblW w:w="0" w:type="auto"/>
        <w:tblLook w:val="04A0" w:firstRow="1" w:lastRow="0" w:firstColumn="1" w:lastColumn="0" w:noHBand="0" w:noVBand="1"/>
      </w:tblPr>
      <w:tblGrid>
        <w:gridCol w:w="1877"/>
        <w:gridCol w:w="1877"/>
        <w:gridCol w:w="1878"/>
        <w:gridCol w:w="1878"/>
      </w:tblGrid>
      <w:tr w:rsidR="00B026A7" w:rsidRPr="0090267E" w:rsidTr="001C068F">
        <w:tc>
          <w:tcPr>
            <w:tcW w:w="1877" w:type="dxa"/>
          </w:tcPr>
          <w:p w:rsidR="00B026A7" w:rsidRPr="0090267E" w:rsidRDefault="00B026A7" w:rsidP="001C068F">
            <w:pPr>
              <w:pStyle w:val="Textkrper"/>
              <w:rPr>
                <w:b/>
              </w:rPr>
            </w:pPr>
            <w:r w:rsidRPr="0090267E">
              <w:rPr>
                <w:b/>
              </w:rPr>
              <w:t>Verbindung</w:t>
            </w:r>
          </w:p>
        </w:tc>
        <w:tc>
          <w:tcPr>
            <w:tcW w:w="1877" w:type="dxa"/>
          </w:tcPr>
          <w:p w:rsidR="00B026A7" w:rsidRPr="0090267E" w:rsidRDefault="00B026A7" w:rsidP="001C068F">
            <w:pPr>
              <w:pStyle w:val="Textkrper"/>
              <w:rPr>
                <w:b/>
              </w:rPr>
            </w:pPr>
            <w:r w:rsidRPr="0090267E">
              <w:rPr>
                <w:b/>
              </w:rPr>
              <w:t>C - Atome</w:t>
            </w:r>
          </w:p>
        </w:tc>
        <w:tc>
          <w:tcPr>
            <w:tcW w:w="1878" w:type="dxa"/>
          </w:tcPr>
          <w:p w:rsidR="00B026A7" w:rsidRPr="0090267E" w:rsidRDefault="00B026A7" w:rsidP="001C068F">
            <w:pPr>
              <w:pStyle w:val="Textkrper"/>
              <w:rPr>
                <w:b/>
              </w:rPr>
            </w:pPr>
            <w:r w:rsidRPr="0090267E">
              <w:rPr>
                <w:b/>
              </w:rPr>
              <w:t>H - Atome</w:t>
            </w:r>
          </w:p>
        </w:tc>
        <w:tc>
          <w:tcPr>
            <w:tcW w:w="1878" w:type="dxa"/>
          </w:tcPr>
          <w:p w:rsidR="00B026A7" w:rsidRPr="0090267E" w:rsidRDefault="00B026A7" w:rsidP="001C068F">
            <w:pPr>
              <w:pStyle w:val="Textkrper"/>
              <w:rPr>
                <w:b/>
              </w:rPr>
            </w:pPr>
            <w:r w:rsidRPr="0090267E">
              <w:rPr>
                <w:b/>
              </w:rPr>
              <w:t>Summenformel</w:t>
            </w:r>
          </w:p>
        </w:tc>
      </w:tr>
      <w:tr w:rsidR="00B026A7" w:rsidRPr="0090267E" w:rsidTr="001C068F">
        <w:tc>
          <w:tcPr>
            <w:tcW w:w="1877" w:type="dxa"/>
          </w:tcPr>
          <w:p w:rsidR="00B026A7" w:rsidRPr="0090267E" w:rsidRDefault="00B026A7" w:rsidP="001C068F">
            <w:pPr>
              <w:pStyle w:val="Textkrper"/>
              <w:rPr>
                <w:i/>
                <w:sz w:val="32"/>
                <w:szCs w:val="32"/>
              </w:rPr>
            </w:pPr>
            <w:r>
              <w:rPr>
                <w:i/>
                <w:sz w:val="32"/>
                <w:szCs w:val="32"/>
              </w:rPr>
              <w:t>Pentan</w:t>
            </w:r>
          </w:p>
        </w:tc>
        <w:tc>
          <w:tcPr>
            <w:tcW w:w="1877" w:type="dxa"/>
          </w:tcPr>
          <w:p w:rsidR="00B026A7" w:rsidRPr="00B660AD" w:rsidRDefault="00B026A7" w:rsidP="0001394C">
            <w:pPr>
              <w:pStyle w:val="Textkrper"/>
              <w:jc w:val="center"/>
              <w:rPr>
                <w:i/>
                <w:sz w:val="32"/>
                <w:szCs w:val="32"/>
              </w:rPr>
            </w:pPr>
            <w:r>
              <w:rPr>
                <w:i/>
                <w:sz w:val="32"/>
                <w:szCs w:val="32"/>
              </w:rPr>
              <w:t>5</w:t>
            </w:r>
          </w:p>
        </w:tc>
        <w:tc>
          <w:tcPr>
            <w:tcW w:w="1878" w:type="dxa"/>
          </w:tcPr>
          <w:p w:rsidR="00B026A7" w:rsidRPr="0090267E" w:rsidRDefault="00B026A7" w:rsidP="001C068F">
            <w:pPr>
              <w:pStyle w:val="Textkrper"/>
              <w:rPr>
                <w:sz w:val="32"/>
                <w:szCs w:val="32"/>
              </w:rPr>
            </w:pPr>
          </w:p>
        </w:tc>
        <w:tc>
          <w:tcPr>
            <w:tcW w:w="1878" w:type="dxa"/>
          </w:tcPr>
          <w:p w:rsidR="00B026A7" w:rsidRPr="0090267E" w:rsidRDefault="00B026A7" w:rsidP="001C068F">
            <w:pPr>
              <w:pStyle w:val="Textkrper"/>
              <w:rPr>
                <w:sz w:val="32"/>
                <w:szCs w:val="32"/>
              </w:rPr>
            </w:pPr>
          </w:p>
        </w:tc>
      </w:tr>
      <w:tr w:rsidR="00B026A7" w:rsidRPr="0090267E" w:rsidTr="001C068F">
        <w:tc>
          <w:tcPr>
            <w:tcW w:w="1877" w:type="dxa"/>
          </w:tcPr>
          <w:p w:rsidR="00B026A7" w:rsidRPr="0090267E" w:rsidRDefault="00B026A7" w:rsidP="001C068F">
            <w:pPr>
              <w:pStyle w:val="Textkrper"/>
              <w:rPr>
                <w:sz w:val="32"/>
                <w:szCs w:val="32"/>
              </w:rPr>
            </w:pPr>
          </w:p>
        </w:tc>
        <w:tc>
          <w:tcPr>
            <w:tcW w:w="1877" w:type="dxa"/>
          </w:tcPr>
          <w:p w:rsidR="00B026A7" w:rsidRPr="0001394C" w:rsidRDefault="0001394C" w:rsidP="0001394C">
            <w:pPr>
              <w:pStyle w:val="Textkrper"/>
              <w:jc w:val="center"/>
              <w:rPr>
                <w:i/>
                <w:sz w:val="32"/>
                <w:szCs w:val="32"/>
              </w:rPr>
            </w:pPr>
            <w:r w:rsidRPr="0001394C">
              <w:rPr>
                <w:i/>
                <w:sz w:val="32"/>
                <w:szCs w:val="32"/>
              </w:rPr>
              <w:t>9</w:t>
            </w:r>
          </w:p>
        </w:tc>
        <w:tc>
          <w:tcPr>
            <w:tcW w:w="1878" w:type="dxa"/>
          </w:tcPr>
          <w:p w:rsidR="00B026A7" w:rsidRPr="00B660AD" w:rsidRDefault="00B026A7" w:rsidP="001C068F">
            <w:pPr>
              <w:pStyle w:val="Textkrper"/>
              <w:jc w:val="center"/>
              <w:rPr>
                <w:i/>
                <w:sz w:val="32"/>
                <w:szCs w:val="32"/>
              </w:rPr>
            </w:pPr>
          </w:p>
        </w:tc>
        <w:tc>
          <w:tcPr>
            <w:tcW w:w="1878" w:type="dxa"/>
          </w:tcPr>
          <w:p w:rsidR="00B026A7" w:rsidRPr="0090267E" w:rsidRDefault="00B026A7" w:rsidP="001C068F">
            <w:pPr>
              <w:pStyle w:val="Textkrper"/>
              <w:rPr>
                <w:sz w:val="32"/>
                <w:szCs w:val="32"/>
              </w:rPr>
            </w:pPr>
          </w:p>
        </w:tc>
      </w:tr>
    </w:tbl>
    <w:p w:rsidR="00B026A7" w:rsidRDefault="00B026A7" w:rsidP="00B026A7">
      <w:pPr>
        <w:pStyle w:val="Textkrper"/>
      </w:pPr>
    </w:p>
    <w:p w:rsidR="00B026A7" w:rsidRDefault="00B026A7" w:rsidP="00B026A7">
      <w:pPr>
        <w:pStyle w:val="Textkrper"/>
      </w:pPr>
    </w:p>
    <w:p w:rsidR="00B026A7" w:rsidRPr="009224C2" w:rsidRDefault="0009490F" w:rsidP="00997EB7">
      <w:pPr>
        <w:pStyle w:val="Textkrpernrauen"/>
      </w:pPr>
      <w:r w:rsidRPr="00AA18D1">
        <w:rPr>
          <w:noProof/>
          <w:lang w:eastAsia="de-DE"/>
        </w:rPr>
        <w:drawing>
          <wp:anchor distT="0" distB="0" distL="114300" distR="114300" simplePos="0" relativeHeight="252267520" behindDoc="0" locked="0" layoutInCell="1" allowOverlap="1" wp14:anchorId="76C18533" wp14:editId="791FDA9A">
            <wp:simplePos x="0" y="0"/>
            <wp:positionH relativeFrom="column">
              <wp:posOffset>4768021</wp:posOffset>
            </wp:positionH>
            <wp:positionV relativeFrom="paragraph">
              <wp:posOffset>128270</wp:posOffset>
            </wp:positionV>
            <wp:extent cx="314325" cy="314325"/>
            <wp:effectExtent l="0" t="0" r="9525" b="9525"/>
            <wp:wrapNone/>
            <wp:docPr id="1530" name="Grafik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rsidRPr="009224C2">
        <w:t>Recherchieren Sie im Fachbuch oder Internet nach dem Fachbegriff für Stoffe, die die gleiche Summenformel, aber unterschiedliche Strukturformeln aufweisen. E</w:t>
      </w:r>
      <w:r w:rsidR="00B026A7" w:rsidRPr="009224C2">
        <w:t>r</w:t>
      </w:r>
      <w:r w:rsidR="00B026A7" w:rsidRPr="009224C2">
        <w:t>gänzen Sie dann folgenden Merksatz:</w:t>
      </w:r>
    </w:p>
    <w:p w:rsidR="00B026A7" w:rsidRDefault="00B026A7" w:rsidP="00996036">
      <w:pPr>
        <w:pStyle w:val="Textkrper"/>
      </w:pPr>
    </w:p>
    <w:p w:rsidR="00B026A7" w:rsidRDefault="0009490F" w:rsidP="00996036">
      <w:pPr>
        <w:pStyle w:val="Textkrper"/>
      </w:pPr>
      <w:r w:rsidRPr="00446EAD">
        <w:rPr>
          <w:noProof/>
          <w:sz w:val="24"/>
          <w:u w:val="single"/>
        </w:rPr>
        <w:drawing>
          <wp:anchor distT="0" distB="0" distL="114300" distR="114300" simplePos="0" relativeHeight="252211200" behindDoc="0" locked="0" layoutInCell="0" allowOverlap="1" wp14:anchorId="6EF8773F" wp14:editId="4D039336">
            <wp:simplePos x="0" y="0"/>
            <wp:positionH relativeFrom="rightMargin">
              <wp:posOffset>98425</wp:posOffset>
            </wp:positionH>
            <wp:positionV relativeFrom="paragraph">
              <wp:posOffset>0</wp:posOffset>
            </wp:positionV>
            <wp:extent cx="323850" cy="323850"/>
            <wp:effectExtent l="0" t="0" r="0" b="0"/>
            <wp:wrapNone/>
            <wp:docPr id="472"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t xml:space="preserve">Organische Verbindungen, die unterschiedliche </w:t>
      </w:r>
      <w:r w:rsidR="00B026A7" w:rsidRPr="00446EAD">
        <w:rPr>
          <w:sz w:val="32"/>
          <w:szCs w:val="32"/>
          <w:u w:val="single"/>
        </w:rPr>
        <w:t>_________________</w:t>
      </w:r>
      <w:r w:rsidR="00B026A7">
        <w:t xml:space="preserve">, aber </w:t>
      </w:r>
      <w:r w:rsidR="00B026A7" w:rsidRPr="00446EAD">
        <w:rPr>
          <w:sz w:val="32"/>
          <w:szCs w:val="32"/>
          <w:u w:val="single"/>
        </w:rPr>
        <w:t>__________</w:t>
      </w:r>
      <w:r w:rsidR="00B026A7">
        <w:rPr>
          <w:sz w:val="32"/>
          <w:szCs w:val="32"/>
        </w:rPr>
        <w:t xml:space="preserve"> </w:t>
      </w:r>
      <w:r w:rsidR="00B026A7">
        <w:t xml:space="preserve">Summenformeln besitzen, nennt man </w:t>
      </w:r>
      <w:r w:rsidR="00B026A7" w:rsidRPr="00446EAD">
        <w:rPr>
          <w:sz w:val="32"/>
          <w:szCs w:val="32"/>
          <w:u w:val="single"/>
        </w:rPr>
        <w:t>______________</w:t>
      </w:r>
      <w:r w:rsidR="00B026A7">
        <w:rPr>
          <w:sz w:val="32"/>
          <w:szCs w:val="32"/>
        </w:rPr>
        <w:t>.</w:t>
      </w:r>
    </w:p>
    <w:p w:rsidR="00B026A7" w:rsidRDefault="00B026A7" w:rsidP="00996036">
      <w:pPr>
        <w:pStyle w:val="Textkrper"/>
      </w:pPr>
    </w:p>
    <w:p w:rsidR="00B026A7" w:rsidRPr="009224C2" w:rsidRDefault="00B026A7" w:rsidP="00997EB7">
      <w:pPr>
        <w:pStyle w:val="Textkrpernrauen"/>
      </w:pPr>
      <w:r w:rsidRPr="009224C2">
        <w:t>Zeichnen Sie für die Summenformel C</w:t>
      </w:r>
      <w:r w:rsidRPr="009224C2">
        <w:rPr>
          <w:vertAlign w:val="subscript"/>
        </w:rPr>
        <w:t>5</w:t>
      </w:r>
      <w:r w:rsidRPr="009224C2">
        <w:t>H</w:t>
      </w:r>
      <w:r w:rsidRPr="009224C2">
        <w:rPr>
          <w:vertAlign w:val="subscript"/>
        </w:rPr>
        <w:t>12</w:t>
      </w:r>
      <w:r w:rsidRPr="009224C2">
        <w:t xml:space="preserve"> die beiden Moleküle von oben auf! Gibt es noch eine 3. Möglichkeit der Strukturformel?  </w:t>
      </w:r>
    </w:p>
    <w:p w:rsidR="00B026A7" w:rsidRDefault="00B026A7" w:rsidP="00B026A7">
      <w:pPr>
        <w:pStyle w:val="Textkrper"/>
      </w:pPr>
    </w:p>
    <w:p w:rsidR="00B026A7" w:rsidRDefault="00B026A7" w:rsidP="00B026A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026A7"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lastRenderedPageBreak/>
              <w:t>Kompetenzbereich</w:t>
            </w:r>
          </w:p>
          <w:p w:rsidR="00B026A7" w:rsidRDefault="00B026A7"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Lernfortschritt</w:t>
            </w:r>
          </w:p>
          <w:p w:rsidR="00B026A7" w:rsidRDefault="00B026A7"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Materialien/Titel</w:t>
            </w:r>
          </w:p>
          <w:p w:rsidR="00B026A7" w:rsidRDefault="005528E8" w:rsidP="001C068F">
            <w:pPr>
              <w:pStyle w:val="TabelleKopflinks"/>
            </w:pPr>
            <w:r>
              <w:t xml:space="preserve">Von der Struktur zur Summenformel </w:t>
            </w:r>
            <w:r w:rsidR="00B026A7">
              <w:t>– Verti</w:t>
            </w:r>
            <w:r w:rsidR="00B026A7">
              <w:t>e</w:t>
            </w:r>
            <w:r w:rsidR="00B026A7">
              <w:t xml:space="preserve">fungen  </w:t>
            </w:r>
          </w:p>
        </w:tc>
        <w:tc>
          <w:tcPr>
            <w:tcW w:w="188" w:type="dxa"/>
            <w:vMerge w:val="restart"/>
            <w:tcBorders>
              <w:top w:val="nil"/>
              <w:left w:val="single" w:sz="4" w:space="0" w:color="auto"/>
              <w:bottom w:val="nil"/>
              <w:right w:val="single" w:sz="4" w:space="0" w:color="auto"/>
            </w:tcBorders>
            <w:shd w:val="clear" w:color="auto" w:fill="FFFFFF"/>
          </w:tcPr>
          <w:p w:rsidR="00B026A7" w:rsidRPr="004B658C" w:rsidRDefault="00B026A7"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26A7" w:rsidRPr="00B51DE9" w:rsidRDefault="00B026A7" w:rsidP="001C068F">
            <w:pPr>
              <w:pStyle w:val="TabelleKopfmitte"/>
            </w:pPr>
            <w:r>
              <w:t>Chemie</w:t>
            </w:r>
          </w:p>
          <w:p w:rsidR="00B026A7" w:rsidRPr="00B51DE9" w:rsidRDefault="00681CF8" w:rsidP="00B026A7">
            <w:pPr>
              <w:pStyle w:val="TabelleKopfmitte"/>
              <w:rPr>
                <w:rFonts w:eastAsia="Calibri"/>
              </w:rPr>
            </w:pPr>
            <w:r>
              <w:t>Ch02.03.03.04</w:t>
            </w:r>
          </w:p>
        </w:tc>
      </w:tr>
      <w:tr w:rsidR="001B63F0" w:rsidRPr="00B51DE9" w:rsidTr="001C068F">
        <w:tc>
          <w:tcPr>
            <w:tcW w:w="7348" w:type="dxa"/>
            <w:gridSpan w:val="3"/>
            <w:tcBorders>
              <w:left w:val="single" w:sz="4" w:space="0" w:color="auto"/>
              <w:right w:val="single" w:sz="4" w:space="0" w:color="auto"/>
            </w:tcBorders>
            <w:hideMark/>
          </w:tcPr>
          <w:p w:rsidR="001B63F0" w:rsidRPr="004B658C" w:rsidRDefault="001B63F0" w:rsidP="00AA6D1D">
            <w:pPr>
              <w:pStyle w:val="Tabelle6pt"/>
            </w:pPr>
            <w:r w:rsidRPr="004B658C">
              <w:t>Kompetenz:</w:t>
            </w:r>
          </w:p>
          <w:p w:rsidR="001B63F0" w:rsidRDefault="001B63F0" w:rsidP="00AA6D1D">
            <w:pPr>
              <w:pStyle w:val="Kopf8ptafz"/>
            </w:pPr>
            <w:r>
              <w:t>Ich kann den strukturellen Aufbau von Stoffen benennen.</w:t>
            </w:r>
          </w:p>
          <w:p w:rsidR="001B63F0" w:rsidRDefault="001B63F0" w:rsidP="00AA6D1D">
            <w:pPr>
              <w:pStyle w:val="Kopf8ptafz"/>
            </w:pPr>
            <w:r>
              <w:t>Ich kann den strukturellen Aufbau von Stoffen mit Fachbegriffen beschreiben.</w:t>
            </w:r>
          </w:p>
        </w:tc>
        <w:tc>
          <w:tcPr>
            <w:tcW w:w="188" w:type="dxa"/>
            <w:vMerge/>
            <w:tcBorders>
              <w:left w:val="single" w:sz="4" w:space="0" w:color="auto"/>
              <w:bottom w:val="nil"/>
              <w:right w:val="nil"/>
            </w:tcBorders>
            <w:vAlign w:val="center"/>
            <w:hideMark/>
          </w:tcPr>
          <w:p w:rsidR="001B63F0" w:rsidRDefault="001B63F0" w:rsidP="001C068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B63F0" w:rsidRPr="00B51DE9" w:rsidTr="001C068F">
              <w:trPr>
                <w:trHeight w:val="284"/>
              </w:trPr>
              <w:tc>
                <w:tcPr>
                  <w:tcW w:w="2090" w:type="dxa"/>
                  <w:shd w:val="clear" w:color="auto" w:fill="D9D9D9" w:themeFill="background1" w:themeFillShade="D9"/>
                </w:tcPr>
                <w:p w:rsidR="001B63F0" w:rsidRPr="00B51DE9" w:rsidRDefault="001B63F0" w:rsidP="001C068F">
                  <w:pPr>
                    <w:pStyle w:val="TabelleKopfmitte"/>
                  </w:pPr>
                  <w:r>
                    <w:t>Lösung</w:t>
                  </w:r>
                </w:p>
              </w:tc>
            </w:tr>
          </w:tbl>
          <w:p w:rsidR="001B63F0" w:rsidRPr="00B51DE9" w:rsidRDefault="001B63F0" w:rsidP="001C068F">
            <w:pPr>
              <w:pStyle w:val="TabelleKopfmitte"/>
            </w:pPr>
          </w:p>
        </w:tc>
      </w:tr>
      <w:tr w:rsidR="001B63F0" w:rsidRPr="00B51DE9" w:rsidTr="001C068F">
        <w:tc>
          <w:tcPr>
            <w:tcW w:w="7348" w:type="dxa"/>
            <w:gridSpan w:val="3"/>
            <w:tcBorders>
              <w:left w:val="single" w:sz="4" w:space="0" w:color="auto"/>
              <w:right w:val="single" w:sz="4" w:space="0" w:color="auto"/>
            </w:tcBorders>
            <w:hideMark/>
          </w:tcPr>
          <w:p w:rsidR="001B63F0" w:rsidRPr="004B658C" w:rsidRDefault="001B63F0" w:rsidP="00AA6D1D">
            <w:pPr>
              <w:pStyle w:val="Tabelle6pt"/>
            </w:pPr>
            <w:r w:rsidRPr="004B658C">
              <w:t>Hauptbezug:</w:t>
            </w:r>
          </w:p>
          <w:p w:rsidR="001B63F0" w:rsidRDefault="001B63F0" w:rsidP="00AA6D1D">
            <w:pPr>
              <w:pStyle w:val="Kopf8ptafz"/>
            </w:pPr>
            <w:r>
              <w:t>Ich kann die Namen von aliphatischen Kohlenwasserstoffe</w:t>
            </w:r>
            <w:r w:rsidR="006C1D95">
              <w:t>n</w:t>
            </w:r>
            <w:r>
              <w:t xml:space="preserve"> den Summenformeln zuordnen.</w:t>
            </w:r>
          </w:p>
          <w:p w:rsidR="001B63F0" w:rsidRDefault="001B63F0"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1B63F0" w:rsidRDefault="001B63F0"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1B63F0" w:rsidRPr="00B51DE9" w:rsidRDefault="001B63F0" w:rsidP="001C068F">
            <w:pPr>
              <w:pStyle w:val="TabelleKopfmitte"/>
            </w:pPr>
          </w:p>
        </w:tc>
      </w:tr>
      <w:tr w:rsidR="001B63F0" w:rsidRPr="00B51DE9" w:rsidTr="001C068F">
        <w:tc>
          <w:tcPr>
            <w:tcW w:w="7348" w:type="dxa"/>
            <w:gridSpan w:val="3"/>
            <w:tcBorders>
              <w:left w:val="single" w:sz="4" w:space="0" w:color="auto"/>
              <w:right w:val="single" w:sz="4" w:space="0" w:color="auto"/>
            </w:tcBorders>
            <w:tcMar>
              <w:bottom w:w="0" w:type="dxa"/>
            </w:tcMar>
            <w:hideMark/>
          </w:tcPr>
          <w:p w:rsidR="001B63F0" w:rsidRDefault="001B63F0" w:rsidP="00AA6D1D">
            <w:pPr>
              <w:pStyle w:val="Tabelle6pt"/>
            </w:pPr>
            <w:r>
              <w:t>Weitere Bezüge:</w:t>
            </w:r>
          </w:p>
          <w:p w:rsidR="001B63F0" w:rsidRDefault="001B63F0" w:rsidP="00AA6D1D">
            <w:pPr>
              <w:pStyle w:val="Kopf8ptafz"/>
            </w:pPr>
            <w:r>
              <w:t>Ich kann mit modernen Medien, z.</w:t>
            </w:r>
            <w:r w:rsidR="009224C2">
              <w:t xml:space="preserve"> </w:t>
            </w:r>
            <w:r>
              <w:t>B. Handy oder Tablet</w:t>
            </w:r>
            <w:r w:rsidR="006C1D95">
              <w:t>,</w:t>
            </w:r>
            <w:r>
              <w:t xml:space="preserve"> zielführend umgehen.</w:t>
            </w:r>
          </w:p>
        </w:tc>
        <w:tc>
          <w:tcPr>
            <w:tcW w:w="188" w:type="dxa"/>
            <w:vMerge/>
            <w:tcBorders>
              <w:left w:val="single" w:sz="4" w:space="0" w:color="auto"/>
              <w:bottom w:val="nil"/>
              <w:right w:val="nil"/>
            </w:tcBorders>
            <w:vAlign w:val="center"/>
            <w:hideMark/>
          </w:tcPr>
          <w:p w:rsidR="001B63F0" w:rsidRDefault="001B63F0"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1B63F0" w:rsidRPr="00B51DE9" w:rsidRDefault="001B63F0" w:rsidP="001C068F">
            <w:pPr>
              <w:pStyle w:val="TabelleKopfmitte"/>
            </w:pPr>
          </w:p>
        </w:tc>
      </w:tr>
    </w:tbl>
    <w:p w:rsidR="00B026A7" w:rsidRDefault="00B026A7" w:rsidP="00B026A7">
      <w:pPr>
        <w:pStyle w:val="Textkrper"/>
      </w:pPr>
    </w:p>
    <w:p w:rsidR="00B026A7" w:rsidRPr="009224C2" w:rsidRDefault="00B026A7" w:rsidP="00B026A7">
      <w:pPr>
        <w:pStyle w:val="berschrift3"/>
        <w:rPr>
          <w:sz w:val="20"/>
        </w:rPr>
      </w:pPr>
      <w:r w:rsidRPr="009224C2">
        <w:rPr>
          <w:noProof/>
        </w:rPr>
        <w:drawing>
          <wp:anchor distT="0" distB="0" distL="114300" distR="114300" simplePos="0" relativeHeight="252213248" behindDoc="0" locked="0" layoutInCell="0" allowOverlap="1" wp14:anchorId="1E3C5E9F" wp14:editId="0D06C7B1">
            <wp:simplePos x="0" y="0"/>
            <wp:positionH relativeFrom="rightMargin">
              <wp:posOffset>107950</wp:posOffset>
            </wp:positionH>
            <wp:positionV relativeFrom="paragraph">
              <wp:posOffset>3810</wp:posOffset>
            </wp:positionV>
            <wp:extent cx="345440" cy="323850"/>
            <wp:effectExtent l="0" t="0" r="0" b="0"/>
            <wp:wrapNone/>
            <wp:docPr id="47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4C2">
        <w:rPr>
          <w:sz w:val="20"/>
        </w:rPr>
        <w:t>1. Füllen Sie die untenstehende Tabelle aus.</w:t>
      </w:r>
    </w:p>
    <w:p w:rsidR="00B026A7" w:rsidRDefault="00B026A7" w:rsidP="00B026A7">
      <w:pPr>
        <w:pStyle w:val="Textkrper"/>
      </w:pPr>
    </w:p>
    <w:tbl>
      <w:tblPr>
        <w:tblStyle w:val="Tabellenraster"/>
        <w:tblW w:w="0" w:type="auto"/>
        <w:tblInd w:w="108" w:type="dxa"/>
        <w:tblLook w:val="04A0" w:firstRow="1" w:lastRow="0" w:firstColumn="1" w:lastColumn="0" w:noHBand="0" w:noVBand="1"/>
      </w:tblPr>
      <w:tblGrid>
        <w:gridCol w:w="1769"/>
        <w:gridCol w:w="1877"/>
        <w:gridCol w:w="1878"/>
        <w:gridCol w:w="1878"/>
      </w:tblGrid>
      <w:tr w:rsidR="00B026A7" w:rsidRPr="0090267E" w:rsidTr="00997EB7">
        <w:tc>
          <w:tcPr>
            <w:tcW w:w="1769" w:type="dxa"/>
          </w:tcPr>
          <w:p w:rsidR="00B026A7" w:rsidRPr="0090267E" w:rsidRDefault="00B026A7" w:rsidP="001C068F">
            <w:pPr>
              <w:pStyle w:val="Textkrper"/>
              <w:rPr>
                <w:b/>
              </w:rPr>
            </w:pPr>
            <w:r w:rsidRPr="0090267E">
              <w:rPr>
                <w:b/>
              </w:rPr>
              <w:t>Verbindung</w:t>
            </w:r>
          </w:p>
        </w:tc>
        <w:tc>
          <w:tcPr>
            <w:tcW w:w="1877" w:type="dxa"/>
          </w:tcPr>
          <w:p w:rsidR="00B026A7" w:rsidRPr="0090267E" w:rsidRDefault="00B026A7" w:rsidP="001C068F">
            <w:pPr>
              <w:pStyle w:val="Textkrper"/>
              <w:rPr>
                <w:b/>
              </w:rPr>
            </w:pPr>
            <w:r w:rsidRPr="0090267E">
              <w:rPr>
                <w:b/>
              </w:rPr>
              <w:t>C - Atome</w:t>
            </w:r>
          </w:p>
        </w:tc>
        <w:tc>
          <w:tcPr>
            <w:tcW w:w="1878" w:type="dxa"/>
          </w:tcPr>
          <w:p w:rsidR="00B026A7" w:rsidRPr="0090267E" w:rsidRDefault="00B026A7" w:rsidP="001C068F">
            <w:pPr>
              <w:pStyle w:val="Textkrper"/>
              <w:rPr>
                <w:b/>
              </w:rPr>
            </w:pPr>
            <w:r w:rsidRPr="0090267E">
              <w:rPr>
                <w:b/>
              </w:rPr>
              <w:t>H - Atome</w:t>
            </w:r>
          </w:p>
        </w:tc>
        <w:tc>
          <w:tcPr>
            <w:tcW w:w="1878" w:type="dxa"/>
          </w:tcPr>
          <w:p w:rsidR="00B026A7" w:rsidRPr="0090267E" w:rsidRDefault="00B026A7" w:rsidP="001C068F">
            <w:pPr>
              <w:pStyle w:val="Textkrper"/>
              <w:rPr>
                <w:b/>
              </w:rPr>
            </w:pPr>
            <w:r w:rsidRPr="0090267E">
              <w:rPr>
                <w:b/>
              </w:rPr>
              <w:t>Summenformel</w:t>
            </w:r>
          </w:p>
        </w:tc>
      </w:tr>
      <w:tr w:rsidR="00B026A7" w:rsidRPr="0090267E" w:rsidTr="00997EB7">
        <w:tc>
          <w:tcPr>
            <w:tcW w:w="1769" w:type="dxa"/>
          </w:tcPr>
          <w:p w:rsidR="00B026A7" w:rsidRPr="0090267E" w:rsidRDefault="00B026A7" w:rsidP="001C068F">
            <w:pPr>
              <w:pStyle w:val="Textkrper"/>
              <w:rPr>
                <w:i/>
                <w:sz w:val="32"/>
                <w:szCs w:val="32"/>
              </w:rPr>
            </w:pPr>
            <w:r w:rsidRPr="0090267E">
              <w:rPr>
                <w:i/>
                <w:sz w:val="32"/>
                <w:szCs w:val="32"/>
              </w:rPr>
              <w:t>Hexan</w:t>
            </w:r>
          </w:p>
        </w:tc>
        <w:tc>
          <w:tcPr>
            <w:tcW w:w="1877" w:type="dxa"/>
          </w:tcPr>
          <w:p w:rsidR="00B026A7" w:rsidRPr="008574EB" w:rsidRDefault="00B026A7" w:rsidP="001C068F">
            <w:pPr>
              <w:pStyle w:val="Textkrper"/>
              <w:rPr>
                <w:color w:val="FF0000"/>
                <w:sz w:val="32"/>
                <w:szCs w:val="32"/>
              </w:rPr>
            </w:pPr>
            <w:r w:rsidRPr="008574EB">
              <w:rPr>
                <w:color w:val="FF0000"/>
                <w:sz w:val="32"/>
                <w:szCs w:val="32"/>
              </w:rPr>
              <w:t>6</w:t>
            </w:r>
          </w:p>
        </w:tc>
        <w:tc>
          <w:tcPr>
            <w:tcW w:w="1878" w:type="dxa"/>
          </w:tcPr>
          <w:p w:rsidR="00B026A7" w:rsidRPr="008574EB" w:rsidRDefault="00B026A7" w:rsidP="001C068F">
            <w:pPr>
              <w:pStyle w:val="Textkrper"/>
              <w:rPr>
                <w:color w:val="FF0000"/>
                <w:sz w:val="32"/>
                <w:szCs w:val="32"/>
              </w:rPr>
            </w:pPr>
            <w:r w:rsidRPr="008574EB">
              <w:rPr>
                <w:color w:val="FF0000"/>
                <w:sz w:val="32"/>
                <w:szCs w:val="32"/>
              </w:rPr>
              <w:t>14</w:t>
            </w:r>
          </w:p>
        </w:tc>
        <w:tc>
          <w:tcPr>
            <w:tcW w:w="1878" w:type="dxa"/>
          </w:tcPr>
          <w:p w:rsidR="00B026A7" w:rsidRPr="008574EB" w:rsidRDefault="00B026A7" w:rsidP="001C068F">
            <w:pPr>
              <w:pStyle w:val="Textkrper"/>
              <w:rPr>
                <w:color w:val="FF0000"/>
                <w:sz w:val="32"/>
                <w:szCs w:val="32"/>
                <w:vertAlign w:val="subscript"/>
              </w:rPr>
            </w:pPr>
            <w:r w:rsidRPr="008574EB">
              <w:rPr>
                <w:color w:val="FF0000"/>
                <w:sz w:val="32"/>
                <w:szCs w:val="32"/>
              </w:rPr>
              <w:t>C</w:t>
            </w:r>
            <w:r w:rsidRPr="008574EB">
              <w:rPr>
                <w:color w:val="FF0000"/>
                <w:sz w:val="32"/>
                <w:szCs w:val="32"/>
                <w:vertAlign w:val="subscript"/>
              </w:rPr>
              <w:t>6</w:t>
            </w:r>
            <w:r w:rsidRPr="008574EB">
              <w:rPr>
                <w:color w:val="FF0000"/>
                <w:sz w:val="32"/>
                <w:szCs w:val="32"/>
              </w:rPr>
              <w:t>H</w:t>
            </w:r>
            <w:r w:rsidRPr="008574EB">
              <w:rPr>
                <w:color w:val="FF0000"/>
                <w:sz w:val="32"/>
                <w:szCs w:val="32"/>
                <w:vertAlign w:val="subscript"/>
              </w:rPr>
              <w:t>14</w:t>
            </w:r>
          </w:p>
        </w:tc>
      </w:tr>
      <w:tr w:rsidR="00B026A7" w:rsidRPr="0090267E" w:rsidTr="00997EB7">
        <w:tc>
          <w:tcPr>
            <w:tcW w:w="1769" w:type="dxa"/>
          </w:tcPr>
          <w:p w:rsidR="00B026A7" w:rsidRPr="008574EB" w:rsidRDefault="0001394C" w:rsidP="001C068F">
            <w:pPr>
              <w:pStyle w:val="Textkrper"/>
              <w:rPr>
                <w:color w:val="FF0000"/>
                <w:sz w:val="28"/>
                <w:szCs w:val="28"/>
              </w:rPr>
            </w:pPr>
            <w:r>
              <w:rPr>
                <w:color w:val="FF0000"/>
                <w:sz w:val="28"/>
                <w:szCs w:val="28"/>
              </w:rPr>
              <w:t>Pentan</w:t>
            </w:r>
          </w:p>
        </w:tc>
        <w:tc>
          <w:tcPr>
            <w:tcW w:w="1877" w:type="dxa"/>
          </w:tcPr>
          <w:p w:rsidR="00B026A7" w:rsidRPr="008574EB" w:rsidRDefault="0001394C" w:rsidP="001C068F">
            <w:pPr>
              <w:pStyle w:val="Textkrper"/>
              <w:rPr>
                <w:color w:val="FF0000"/>
                <w:sz w:val="32"/>
                <w:szCs w:val="32"/>
              </w:rPr>
            </w:pPr>
            <w:r w:rsidRPr="0001394C">
              <w:rPr>
                <w:sz w:val="32"/>
                <w:szCs w:val="32"/>
              </w:rPr>
              <w:t>5</w:t>
            </w:r>
          </w:p>
        </w:tc>
        <w:tc>
          <w:tcPr>
            <w:tcW w:w="1878" w:type="dxa"/>
          </w:tcPr>
          <w:p w:rsidR="00B026A7" w:rsidRPr="008574EB" w:rsidRDefault="0001394C" w:rsidP="001C068F">
            <w:pPr>
              <w:pStyle w:val="Textkrper"/>
              <w:rPr>
                <w:color w:val="FF0000"/>
                <w:sz w:val="32"/>
                <w:szCs w:val="32"/>
              </w:rPr>
            </w:pPr>
            <w:r>
              <w:rPr>
                <w:color w:val="FF0000"/>
                <w:sz w:val="32"/>
                <w:szCs w:val="32"/>
              </w:rPr>
              <w:t>12</w:t>
            </w:r>
          </w:p>
        </w:tc>
        <w:tc>
          <w:tcPr>
            <w:tcW w:w="1878" w:type="dxa"/>
          </w:tcPr>
          <w:p w:rsidR="00B026A7" w:rsidRPr="008574EB" w:rsidRDefault="00B026A7" w:rsidP="0001394C">
            <w:pPr>
              <w:pStyle w:val="Textkrper"/>
              <w:rPr>
                <w:color w:val="FF0000"/>
                <w:sz w:val="32"/>
                <w:szCs w:val="32"/>
                <w:vertAlign w:val="subscript"/>
              </w:rPr>
            </w:pPr>
            <w:r w:rsidRPr="008574EB">
              <w:rPr>
                <w:color w:val="FF0000"/>
                <w:sz w:val="32"/>
                <w:szCs w:val="32"/>
              </w:rPr>
              <w:t>C</w:t>
            </w:r>
            <w:r w:rsidR="0001394C">
              <w:rPr>
                <w:color w:val="FF0000"/>
                <w:sz w:val="32"/>
                <w:szCs w:val="32"/>
                <w:vertAlign w:val="subscript"/>
              </w:rPr>
              <w:t>5</w:t>
            </w:r>
            <w:r w:rsidRPr="008574EB">
              <w:rPr>
                <w:color w:val="FF0000"/>
                <w:sz w:val="32"/>
                <w:szCs w:val="32"/>
              </w:rPr>
              <w:t>H</w:t>
            </w:r>
            <w:r w:rsidR="0001394C">
              <w:rPr>
                <w:color w:val="FF0000"/>
                <w:sz w:val="32"/>
                <w:szCs w:val="32"/>
                <w:vertAlign w:val="subscript"/>
              </w:rPr>
              <w:t>12</w:t>
            </w:r>
          </w:p>
        </w:tc>
      </w:tr>
      <w:tr w:rsidR="00B026A7" w:rsidRPr="0090267E" w:rsidTr="00997EB7">
        <w:tc>
          <w:tcPr>
            <w:tcW w:w="1769" w:type="dxa"/>
          </w:tcPr>
          <w:p w:rsidR="00B026A7" w:rsidRPr="008574EB" w:rsidRDefault="0001394C" w:rsidP="001C068F">
            <w:pPr>
              <w:pStyle w:val="Textkrper"/>
              <w:rPr>
                <w:color w:val="FF0000"/>
                <w:sz w:val="28"/>
                <w:szCs w:val="28"/>
              </w:rPr>
            </w:pPr>
            <w:r>
              <w:rPr>
                <w:color w:val="FF0000"/>
                <w:sz w:val="28"/>
                <w:szCs w:val="28"/>
              </w:rPr>
              <w:t>Decan</w:t>
            </w:r>
          </w:p>
        </w:tc>
        <w:tc>
          <w:tcPr>
            <w:tcW w:w="1877" w:type="dxa"/>
          </w:tcPr>
          <w:p w:rsidR="00B026A7" w:rsidRPr="008574EB" w:rsidRDefault="0001394C" w:rsidP="001C068F">
            <w:pPr>
              <w:pStyle w:val="Textkrper"/>
              <w:rPr>
                <w:color w:val="FF0000"/>
                <w:sz w:val="32"/>
                <w:szCs w:val="32"/>
              </w:rPr>
            </w:pPr>
            <w:r>
              <w:rPr>
                <w:color w:val="FF0000"/>
                <w:sz w:val="32"/>
                <w:szCs w:val="32"/>
              </w:rPr>
              <w:t>10</w:t>
            </w:r>
          </w:p>
        </w:tc>
        <w:tc>
          <w:tcPr>
            <w:tcW w:w="1878" w:type="dxa"/>
          </w:tcPr>
          <w:p w:rsidR="00B026A7" w:rsidRPr="008574EB" w:rsidRDefault="0001394C" w:rsidP="001C068F">
            <w:pPr>
              <w:pStyle w:val="Textkrper"/>
              <w:rPr>
                <w:color w:val="FF0000"/>
                <w:sz w:val="32"/>
                <w:szCs w:val="32"/>
              </w:rPr>
            </w:pPr>
            <w:r w:rsidRPr="0001394C">
              <w:rPr>
                <w:sz w:val="32"/>
                <w:szCs w:val="32"/>
              </w:rPr>
              <w:t>22</w:t>
            </w:r>
          </w:p>
        </w:tc>
        <w:tc>
          <w:tcPr>
            <w:tcW w:w="1878" w:type="dxa"/>
          </w:tcPr>
          <w:p w:rsidR="00B026A7" w:rsidRPr="008574EB" w:rsidRDefault="00B026A7" w:rsidP="0001394C">
            <w:pPr>
              <w:pStyle w:val="Textkrper"/>
              <w:rPr>
                <w:color w:val="FF0000"/>
                <w:sz w:val="32"/>
                <w:szCs w:val="32"/>
                <w:vertAlign w:val="subscript"/>
              </w:rPr>
            </w:pPr>
            <w:r w:rsidRPr="008574EB">
              <w:rPr>
                <w:color w:val="FF0000"/>
                <w:sz w:val="32"/>
                <w:szCs w:val="32"/>
              </w:rPr>
              <w:t>C</w:t>
            </w:r>
            <w:r w:rsidR="0001394C">
              <w:rPr>
                <w:color w:val="FF0000"/>
                <w:sz w:val="32"/>
                <w:szCs w:val="32"/>
                <w:vertAlign w:val="subscript"/>
              </w:rPr>
              <w:t>10</w:t>
            </w:r>
            <w:r w:rsidRPr="008574EB">
              <w:rPr>
                <w:color w:val="FF0000"/>
                <w:sz w:val="32"/>
                <w:szCs w:val="32"/>
              </w:rPr>
              <w:t>H</w:t>
            </w:r>
            <w:r w:rsidR="0001394C">
              <w:rPr>
                <w:color w:val="FF0000"/>
                <w:sz w:val="32"/>
                <w:szCs w:val="32"/>
                <w:vertAlign w:val="subscript"/>
              </w:rPr>
              <w:t>22</w:t>
            </w:r>
          </w:p>
        </w:tc>
      </w:tr>
    </w:tbl>
    <w:p w:rsidR="00B026A7" w:rsidRDefault="00B026A7" w:rsidP="00B026A7">
      <w:pPr>
        <w:pStyle w:val="Textkrper"/>
      </w:pPr>
    </w:p>
    <w:p w:rsidR="00B026A7" w:rsidRDefault="00B026A7" w:rsidP="00B026A7">
      <w:pPr>
        <w:pStyle w:val="Textkrper"/>
      </w:pPr>
    </w:p>
    <w:p w:rsidR="00B026A7" w:rsidRPr="009224C2" w:rsidRDefault="006D0B69" w:rsidP="002308E6">
      <w:pPr>
        <w:pStyle w:val="berschrift3"/>
        <w:ind w:left="210" w:hanging="210"/>
        <w:jc w:val="both"/>
        <w:rPr>
          <w:sz w:val="20"/>
        </w:rPr>
      </w:pPr>
      <w:r w:rsidRPr="00AA18D1">
        <w:rPr>
          <w:noProof/>
        </w:rPr>
        <w:drawing>
          <wp:anchor distT="0" distB="0" distL="114300" distR="114300" simplePos="0" relativeHeight="252269568" behindDoc="0" locked="0" layoutInCell="1" allowOverlap="1" wp14:anchorId="5827812E" wp14:editId="7E939E2B">
            <wp:simplePos x="0" y="0"/>
            <wp:positionH relativeFrom="column">
              <wp:posOffset>4777317</wp:posOffset>
            </wp:positionH>
            <wp:positionV relativeFrom="paragraph">
              <wp:posOffset>127635</wp:posOffset>
            </wp:positionV>
            <wp:extent cx="314325" cy="314325"/>
            <wp:effectExtent l="0" t="0" r="9525" b="9525"/>
            <wp:wrapNone/>
            <wp:docPr id="1531" name="Grafik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rsidRPr="009224C2">
        <w:rPr>
          <w:sz w:val="20"/>
        </w:rPr>
        <w:t xml:space="preserve">2. </w:t>
      </w:r>
      <w:r w:rsidR="00B026A7" w:rsidRPr="006A43F8">
        <w:rPr>
          <w:sz w:val="20"/>
        </w:rPr>
        <w:t>Recherchieren Sie im Fachbuch oder Internet nach dem Fachbegriff für Stoffe, die die gleiche Summenformel, aber unterschiedliche Strukturformeln aufweisen.</w:t>
      </w:r>
    </w:p>
    <w:p w:rsidR="00B026A7" w:rsidRPr="006A43F8" w:rsidRDefault="00B026A7" w:rsidP="00996036">
      <w:pPr>
        <w:pStyle w:val="Textkrper"/>
        <w:rPr>
          <w:b/>
          <w:color w:val="FF0000"/>
          <w:sz w:val="24"/>
          <w:szCs w:val="24"/>
        </w:rPr>
      </w:pPr>
      <w:r w:rsidRPr="006A43F8">
        <w:rPr>
          <w:b/>
          <w:color w:val="FF0000"/>
          <w:sz w:val="24"/>
          <w:szCs w:val="24"/>
        </w:rPr>
        <w:t>Isome</w:t>
      </w:r>
      <w:r w:rsidR="006A43F8" w:rsidRPr="006A43F8">
        <w:rPr>
          <w:b/>
          <w:color w:val="FF0000"/>
          <w:sz w:val="24"/>
          <w:szCs w:val="24"/>
        </w:rPr>
        <w:t>r</w:t>
      </w:r>
      <w:r w:rsidR="006A43F8">
        <w:rPr>
          <w:b/>
          <w:color w:val="FF0000"/>
          <w:sz w:val="24"/>
          <w:szCs w:val="24"/>
        </w:rPr>
        <w:t>i</w:t>
      </w:r>
      <w:r w:rsidRPr="006A43F8">
        <w:rPr>
          <w:b/>
          <w:color w:val="FF0000"/>
          <w:sz w:val="24"/>
          <w:szCs w:val="24"/>
        </w:rPr>
        <w:t>e</w:t>
      </w:r>
    </w:p>
    <w:p w:rsidR="00B026A7" w:rsidRPr="009224C2" w:rsidRDefault="00B026A7" w:rsidP="002308E6">
      <w:pPr>
        <w:pStyle w:val="berschrift3"/>
        <w:ind w:left="210" w:hanging="210"/>
        <w:jc w:val="both"/>
        <w:rPr>
          <w:sz w:val="20"/>
        </w:rPr>
      </w:pPr>
      <w:r w:rsidRPr="009224C2">
        <w:rPr>
          <w:sz w:val="20"/>
        </w:rPr>
        <w:t>3. Zeichnen Sie für die Summenformel C</w:t>
      </w:r>
      <w:r w:rsidRPr="009224C2">
        <w:rPr>
          <w:sz w:val="20"/>
          <w:vertAlign w:val="subscript"/>
        </w:rPr>
        <w:t>7</w:t>
      </w:r>
      <w:r w:rsidRPr="009224C2">
        <w:rPr>
          <w:sz w:val="20"/>
        </w:rPr>
        <w:t>H</w:t>
      </w:r>
      <w:r w:rsidRPr="009224C2">
        <w:rPr>
          <w:sz w:val="20"/>
          <w:vertAlign w:val="subscript"/>
        </w:rPr>
        <w:t>16</w:t>
      </w:r>
      <w:r w:rsidRPr="009224C2">
        <w:rPr>
          <w:sz w:val="20"/>
        </w:rPr>
        <w:t xml:space="preserve"> möglichst viele Strukturformeln auf und benennen Sie diese nach IUPAC!</w:t>
      </w:r>
    </w:p>
    <w:p w:rsidR="00B026A7" w:rsidRDefault="001B63F0" w:rsidP="00B026A7">
      <w:pPr>
        <w:pStyle w:val="Textkrper"/>
      </w:pPr>
      <w:r>
        <w:rPr>
          <w:noProof/>
        </w:rPr>
        <w:drawing>
          <wp:anchor distT="0" distB="0" distL="114300" distR="114300" simplePos="0" relativeHeight="252238848" behindDoc="0" locked="0" layoutInCell="1" allowOverlap="1" wp14:anchorId="0027DD5F" wp14:editId="146441D5">
            <wp:simplePos x="0" y="0"/>
            <wp:positionH relativeFrom="column">
              <wp:posOffset>1670685</wp:posOffset>
            </wp:positionH>
            <wp:positionV relativeFrom="paragraph">
              <wp:posOffset>107315</wp:posOffset>
            </wp:positionV>
            <wp:extent cx="1590675" cy="1590675"/>
            <wp:effectExtent l="0" t="0" r="9525" b="952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Isomerie Ergebnis.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p>
    <w:p w:rsidR="001B63F0" w:rsidRPr="00526AB3" w:rsidRDefault="009224C2" w:rsidP="00526AB3">
      <w:pPr>
        <w:pStyle w:val="Marginaliegrau"/>
        <w:framePr w:wrap="around"/>
      </w:pPr>
      <w:r w:rsidRPr="00526AB3">
        <w:t xml:space="preserve">QR-Code auch als </w:t>
      </w:r>
      <w:r w:rsidR="001B63F0" w:rsidRPr="00526AB3">
        <w:t>Inte</w:t>
      </w:r>
      <w:r w:rsidR="001B63F0" w:rsidRPr="00526AB3">
        <w:t>r</w:t>
      </w:r>
      <w:r w:rsidR="001B63F0" w:rsidRPr="00526AB3">
        <w:t>netquelle:</w:t>
      </w:r>
    </w:p>
    <w:p w:rsidR="001B63F0" w:rsidRPr="00526AB3" w:rsidRDefault="00721E3E" w:rsidP="00526AB3">
      <w:pPr>
        <w:pStyle w:val="Marginaliegrau"/>
        <w:framePr w:wrap="around"/>
      </w:pPr>
      <w:hyperlink r:id="rId120" w:history="1">
        <w:r w:rsidR="006C1D95" w:rsidRPr="003E6EC4">
          <w:rPr>
            <w:rStyle w:val="Hyperlink"/>
          </w:rPr>
          <w:t>www.jutro.si/datoteke/naloge/as301/org05.jpg</w:t>
        </w:r>
      </w:hyperlink>
    </w:p>
    <w:p w:rsidR="00B026A7" w:rsidRDefault="00B026A7" w:rsidP="00B026A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026A7"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lastRenderedPageBreak/>
              <w:t>Kompetenzbereich</w:t>
            </w:r>
          </w:p>
          <w:p w:rsidR="00B026A7" w:rsidRDefault="00B026A7"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Lernfortschritt</w:t>
            </w:r>
          </w:p>
          <w:p w:rsidR="00B026A7" w:rsidRDefault="00B026A7"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Materialien/Titel</w:t>
            </w:r>
          </w:p>
          <w:p w:rsidR="00B026A7" w:rsidRDefault="005528E8" w:rsidP="001C068F">
            <w:pPr>
              <w:pStyle w:val="TabelleKopflinks"/>
            </w:pPr>
            <w:r>
              <w:t>Von der Struktur zur Summenformel</w:t>
            </w:r>
            <w:r w:rsidR="00B026A7">
              <w:t xml:space="preserve"> – Verti</w:t>
            </w:r>
            <w:r w:rsidR="00B026A7">
              <w:t>e</w:t>
            </w:r>
            <w:r w:rsidR="00B026A7">
              <w:t xml:space="preserve">fungen  </w:t>
            </w:r>
          </w:p>
        </w:tc>
        <w:tc>
          <w:tcPr>
            <w:tcW w:w="188" w:type="dxa"/>
            <w:vMerge w:val="restart"/>
            <w:tcBorders>
              <w:top w:val="nil"/>
              <w:left w:val="single" w:sz="4" w:space="0" w:color="auto"/>
              <w:bottom w:val="nil"/>
              <w:right w:val="single" w:sz="4" w:space="0" w:color="auto"/>
            </w:tcBorders>
            <w:shd w:val="clear" w:color="auto" w:fill="FFFFFF"/>
          </w:tcPr>
          <w:p w:rsidR="00B026A7" w:rsidRPr="004B658C" w:rsidRDefault="00B026A7"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26A7" w:rsidRPr="00B51DE9" w:rsidRDefault="00B026A7" w:rsidP="001C068F">
            <w:pPr>
              <w:pStyle w:val="TabelleKopfmitte"/>
            </w:pPr>
            <w:r>
              <w:t>Chemie</w:t>
            </w:r>
          </w:p>
          <w:p w:rsidR="00B026A7" w:rsidRPr="00B51DE9" w:rsidRDefault="00681CF8" w:rsidP="00B026A7">
            <w:pPr>
              <w:pStyle w:val="TabelleKopfmitte"/>
              <w:rPr>
                <w:rFonts w:eastAsia="Calibri"/>
              </w:rPr>
            </w:pPr>
            <w:r>
              <w:t>Ch02.03.03.04</w:t>
            </w:r>
          </w:p>
        </w:tc>
      </w:tr>
      <w:tr w:rsidR="006631CA" w:rsidRPr="00B51DE9" w:rsidTr="001C068F">
        <w:tc>
          <w:tcPr>
            <w:tcW w:w="7348" w:type="dxa"/>
            <w:gridSpan w:val="3"/>
            <w:tcBorders>
              <w:left w:val="single" w:sz="4" w:space="0" w:color="auto"/>
              <w:right w:val="single" w:sz="4" w:space="0" w:color="auto"/>
            </w:tcBorders>
            <w:hideMark/>
          </w:tcPr>
          <w:p w:rsidR="006631CA" w:rsidRPr="004B658C" w:rsidRDefault="006631CA" w:rsidP="00AA6D1D">
            <w:pPr>
              <w:pStyle w:val="Tabelle6pt"/>
            </w:pPr>
            <w:r w:rsidRPr="004B658C">
              <w:t>Kompetenz:</w:t>
            </w:r>
          </w:p>
          <w:p w:rsidR="006631CA" w:rsidRDefault="006631CA" w:rsidP="00AA6D1D">
            <w:pPr>
              <w:pStyle w:val="Kopf8ptafz"/>
            </w:pPr>
            <w:r>
              <w:t>Ich kann den strukturellen Aufbau von Stoffen benennen.</w:t>
            </w:r>
          </w:p>
          <w:p w:rsidR="006631CA" w:rsidRDefault="006631CA" w:rsidP="00AA6D1D">
            <w:pPr>
              <w:pStyle w:val="Kopf8ptafz"/>
            </w:pPr>
            <w:r>
              <w:t>Ich kann den strukturellen Aufbau von Stoffen mit Fachbegriffen beschreiben.</w:t>
            </w:r>
          </w:p>
        </w:tc>
        <w:tc>
          <w:tcPr>
            <w:tcW w:w="188" w:type="dxa"/>
            <w:vMerge/>
            <w:tcBorders>
              <w:left w:val="single" w:sz="4" w:space="0" w:color="auto"/>
              <w:bottom w:val="nil"/>
              <w:right w:val="nil"/>
            </w:tcBorders>
            <w:vAlign w:val="center"/>
            <w:hideMark/>
          </w:tcPr>
          <w:p w:rsidR="006631CA" w:rsidRDefault="006631CA" w:rsidP="001C068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631CA" w:rsidRPr="00B51DE9" w:rsidTr="001C068F">
              <w:trPr>
                <w:trHeight w:val="284"/>
              </w:trPr>
              <w:tc>
                <w:tcPr>
                  <w:tcW w:w="2090" w:type="dxa"/>
                  <w:shd w:val="clear" w:color="auto" w:fill="D9D9D9" w:themeFill="background1" w:themeFillShade="D9"/>
                </w:tcPr>
                <w:p w:rsidR="006631CA" w:rsidRPr="00B51DE9" w:rsidRDefault="006631CA" w:rsidP="001C068F">
                  <w:pPr>
                    <w:pStyle w:val="TabelleKopfmitte"/>
                  </w:pPr>
                  <w:r>
                    <w:t>Lösung</w:t>
                  </w:r>
                </w:p>
              </w:tc>
            </w:tr>
          </w:tbl>
          <w:p w:rsidR="006631CA" w:rsidRPr="00B51DE9" w:rsidRDefault="006631CA" w:rsidP="001C068F">
            <w:pPr>
              <w:pStyle w:val="TabelleKopfmitte"/>
            </w:pPr>
          </w:p>
        </w:tc>
      </w:tr>
      <w:tr w:rsidR="006631CA" w:rsidRPr="00B51DE9" w:rsidTr="001C068F">
        <w:tc>
          <w:tcPr>
            <w:tcW w:w="7348" w:type="dxa"/>
            <w:gridSpan w:val="3"/>
            <w:tcBorders>
              <w:left w:val="single" w:sz="4" w:space="0" w:color="auto"/>
              <w:right w:val="single" w:sz="4" w:space="0" w:color="auto"/>
            </w:tcBorders>
            <w:hideMark/>
          </w:tcPr>
          <w:p w:rsidR="006631CA" w:rsidRPr="004B658C" w:rsidRDefault="006631CA" w:rsidP="00AA6D1D">
            <w:pPr>
              <w:pStyle w:val="Tabelle6pt"/>
            </w:pPr>
            <w:r w:rsidRPr="004B658C">
              <w:t>Hauptbezug:</w:t>
            </w:r>
          </w:p>
          <w:p w:rsidR="006631CA" w:rsidRDefault="006631CA" w:rsidP="00AA6D1D">
            <w:pPr>
              <w:pStyle w:val="Kopf8ptafz"/>
            </w:pPr>
            <w:r>
              <w:t xml:space="preserve">Ich kann die Namen von aliphatischen </w:t>
            </w:r>
            <w:r w:rsidR="006C1D95">
              <w:t>Kohlenwasserstoffen</w:t>
            </w:r>
            <w:r>
              <w:t xml:space="preserve"> den Summenformeln zuordnen.</w:t>
            </w:r>
          </w:p>
          <w:p w:rsidR="006631CA" w:rsidRDefault="006631CA"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6631CA" w:rsidRDefault="006631CA"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631CA" w:rsidRPr="00B51DE9" w:rsidRDefault="006631CA" w:rsidP="001C068F">
            <w:pPr>
              <w:pStyle w:val="TabelleKopfmitte"/>
            </w:pPr>
          </w:p>
        </w:tc>
      </w:tr>
      <w:tr w:rsidR="006631CA" w:rsidRPr="00B51DE9" w:rsidTr="001C068F">
        <w:tc>
          <w:tcPr>
            <w:tcW w:w="7348" w:type="dxa"/>
            <w:gridSpan w:val="3"/>
            <w:tcBorders>
              <w:left w:val="single" w:sz="4" w:space="0" w:color="auto"/>
              <w:right w:val="single" w:sz="4" w:space="0" w:color="auto"/>
            </w:tcBorders>
            <w:tcMar>
              <w:bottom w:w="0" w:type="dxa"/>
            </w:tcMar>
            <w:hideMark/>
          </w:tcPr>
          <w:p w:rsidR="006631CA" w:rsidRDefault="006631CA" w:rsidP="00AA6D1D">
            <w:pPr>
              <w:pStyle w:val="Tabelle6pt"/>
            </w:pPr>
            <w:r>
              <w:t>Weitere Bezüge:</w:t>
            </w:r>
          </w:p>
          <w:p w:rsidR="006631CA" w:rsidRDefault="006631CA" w:rsidP="00AA6D1D">
            <w:pPr>
              <w:pStyle w:val="Kopf8ptafz"/>
            </w:pPr>
            <w:r>
              <w:t>Ich kann mit modernen Medien, z.</w:t>
            </w:r>
            <w:r w:rsidR="009224C2">
              <w:t xml:space="preserve"> </w:t>
            </w:r>
            <w:r>
              <w:t>B. Handy oder Tablet</w:t>
            </w:r>
            <w:r w:rsidR="006C1D95">
              <w:t>,</w:t>
            </w:r>
            <w:r>
              <w:t xml:space="preserve"> zielführend umgehen.</w:t>
            </w:r>
          </w:p>
        </w:tc>
        <w:tc>
          <w:tcPr>
            <w:tcW w:w="188" w:type="dxa"/>
            <w:vMerge/>
            <w:tcBorders>
              <w:left w:val="single" w:sz="4" w:space="0" w:color="auto"/>
              <w:bottom w:val="nil"/>
              <w:right w:val="nil"/>
            </w:tcBorders>
            <w:vAlign w:val="center"/>
            <w:hideMark/>
          </w:tcPr>
          <w:p w:rsidR="006631CA" w:rsidRDefault="006631CA"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631CA" w:rsidRPr="00B51DE9" w:rsidRDefault="006631CA" w:rsidP="001C068F">
            <w:pPr>
              <w:pStyle w:val="TabelleKopfmitte"/>
            </w:pPr>
          </w:p>
        </w:tc>
      </w:tr>
    </w:tbl>
    <w:p w:rsidR="00B026A7" w:rsidRDefault="00B026A7" w:rsidP="00B026A7">
      <w:pPr>
        <w:pStyle w:val="Textkrper"/>
      </w:pPr>
    </w:p>
    <w:p w:rsidR="00B026A7" w:rsidRPr="009224C2" w:rsidRDefault="00B026A7" w:rsidP="00B026A7">
      <w:pPr>
        <w:pStyle w:val="berschrift3"/>
        <w:rPr>
          <w:sz w:val="20"/>
        </w:rPr>
      </w:pPr>
      <w:r w:rsidRPr="009224C2">
        <w:rPr>
          <w:noProof/>
        </w:rPr>
        <w:drawing>
          <wp:anchor distT="0" distB="0" distL="114300" distR="114300" simplePos="0" relativeHeight="252214272" behindDoc="0" locked="0" layoutInCell="0" allowOverlap="1" wp14:anchorId="0DE27F2B" wp14:editId="45355A4E">
            <wp:simplePos x="0" y="0"/>
            <wp:positionH relativeFrom="rightMargin">
              <wp:posOffset>107950</wp:posOffset>
            </wp:positionH>
            <wp:positionV relativeFrom="paragraph">
              <wp:posOffset>12700</wp:posOffset>
            </wp:positionV>
            <wp:extent cx="345440" cy="323850"/>
            <wp:effectExtent l="0" t="0" r="0" b="0"/>
            <wp:wrapNone/>
            <wp:docPr id="50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4C2">
        <w:rPr>
          <w:sz w:val="20"/>
        </w:rPr>
        <w:t>1. Füllen Sie die untenstehende Tabelle aus.</w:t>
      </w:r>
    </w:p>
    <w:p w:rsidR="00B026A7" w:rsidRDefault="00B026A7" w:rsidP="00B026A7">
      <w:pPr>
        <w:pStyle w:val="Textkrper"/>
      </w:pPr>
    </w:p>
    <w:tbl>
      <w:tblPr>
        <w:tblStyle w:val="Tabellenraster"/>
        <w:tblW w:w="0" w:type="auto"/>
        <w:tblInd w:w="108" w:type="dxa"/>
        <w:tblLook w:val="04A0" w:firstRow="1" w:lastRow="0" w:firstColumn="1" w:lastColumn="0" w:noHBand="0" w:noVBand="1"/>
      </w:tblPr>
      <w:tblGrid>
        <w:gridCol w:w="1769"/>
        <w:gridCol w:w="1877"/>
        <w:gridCol w:w="1878"/>
        <w:gridCol w:w="1878"/>
      </w:tblGrid>
      <w:tr w:rsidR="00B026A7" w:rsidRPr="0090267E" w:rsidTr="00997EB7">
        <w:tc>
          <w:tcPr>
            <w:tcW w:w="1769" w:type="dxa"/>
          </w:tcPr>
          <w:p w:rsidR="00B026A7" w:rsidRPr="0090267E" w:rsidRDefault="00B026A7" w:rsidP="001C068F">
            <w:pPr>
              <w:pStyle w:val="Textkrper"/>
              <w:rPr>
                <w:b/>
              </w:rPr>
            </w:pPr>
            <w:r w:rsidRPr="0090267E">
              <w:rPr>
                <w:b/>
              </w:rPr>
              <w:t>Verbindung</w:t>
            </w:r>
          </w:p>
        </w:tc>
        <w:tc>
          <w:tcPr>
            <w:tcW w:w="1877" w:type="dxa"/>
          </w:tcPr>
          <w:p w:rsidR="00B026A7" w:rsidRPr="0090267E" w:rsidRDefault="00B026A7" w:rsidP="001C068F">
            <w:pPr>
              <w:pStyle w:val="Textkrper"/>
              <w:rPr>
                <w:b/>
              </w:rPr>
            </w:pPr>
            <w:r w:rsidRPr="0090267E">
              <w:rPr>
                <w:b/>
              </w:rPr>
              <w:t>C - Atome</w:t>
            </w:r>
          </w:p>
        </w:tc>
        <w:tc>
          <w:tcPr>
            <w:tcW w:w="1878" w:type="dxa"/>
          </w:tcPr>
          <w:p w:rsidR="00B026A7" w:rsidRPr="0090267E" w:rsidRDefault="00B026A7" w:rsidP="001C068F">
            <w:pPr>
              <w:pStyle w:val="Textkrper"/>
              <w:rPr>
                <w:b/>
              </w:rPr>
            </w:pPr>
            <w:r w:rsidRPr="0090267E">
              <w:rPr>
                <w:b/>
              </w:rPr>
              <w:t>H - Atome</w:t>
            </w:r>
          </w:p>
        </w:tc>
        <w:tc>
          <w:tcPr>
            <w:tcW w:w="1878" w:type="dxa"/>
          </w:tcPr>
          <w:p w:rsidR="00B026A7" w:rsidRPr="0090267E" w:rsidRDefault="00B026A7" w:rsidP="001C068F">
            <w:pPr>
              <w:pStyle w:val="Textkrper"/>
              <w:rPr>
                <w:b/>
              </w:rPr>
            </w:pPr>
            <w:r w:rsidRPr="0090267E">
              <w:rPr>
                <w:b/>
              </w:rPr>
              <w:t>Summenformel</w:t>
            </w:r>
          </w:p>
        </w:tc>
      </w:tr>
      <w:tr w:rsidR="00B026A7" w:rsidRPr="008574EB" w:rsidTr="00997EB7">
        <w:tc>
          <w:tcPr>
            <w:tcW w:w="1769" w:type="dxa"/>
          </w:tcPr>
          <w:p w:rsidR="00B026A7" w:rsidRPr="008574EB" w:rsidRDefault="00B026A7" w:rsidP="001C068F">
            <w:pPr>
              <w:pStyle w:val="Textkrper"/>
              <w:rPr>
                <w:color w:val="FF0000"/>
                <w:sz w:val="32"/>
                <w:szCs w:val="32"/>
              </w:rPr>
            </w:pPr>
            <w:r w:rsidRPr="0001394C">
              <w:rPr>
                <w:sz w:val="32"/>
                <w:szCs w:val="32"/>
              </w:rPr>
              <w:t>Pentan</w:t>
            </w:r>
          </w:p>
        </w:tc>
        <w:tc>
          <w:tcPr>
            <w:tcW w:w="1877" w:type="dxa"/>
          </w:tcPr>
          <w:p w:rsidR="00B026A7" w:rsidRPr="0001394C" w:rsidRDefault="00B026A7" w:rsidP="001C068F">
            <w:pPr>
              <w:pStyle w:val="Textkrper"/>
              <w:rPr>
                <w:sz w:val="32"/>
                <w:szCs w:val="32"/>
              </w:rPr>
            </w:pPr>
            <w:r w:rsidRPr="0001394C">
              <w:rPr>
                <w:sz w:val="32"/>
                <w:szCs w:val="32"/>
              </w:rPr>
              <w:t>5</w:t>
            </w:r>
          </w:p>
        </w:tc>
        <w:tc>
          <w:tcPr>
            <w:tcW w:w="1878" w:type="dxa"/>
          </w:tcPr>
          <w:p w:rsidR="00B026A7" w:rsidRPr="008574EB" w:rsidRDefault="00B026A7" w:rsidP="001C068F">
            <w:pPr>
              <w:pStyle w:val="Textkrper"/>
              <w:rPr>
                <w:color w:val="FF0000"/>
                <w:sz w:val="32"/>
                <w:szCs w:val="32"/>
              </w:rPr>
            </w:pPr>
            <w:r w:rsidRPr="008574EB">
              <w:rPr>
                <w:color w:val="FF0000"/>
                <w:sz w:val="32"/>
                <w:szCs w:val="32"/>
              </w:rPr>
              <w:t>12</w:t>
            </w:r>
          </w:p>
        </w:tc>
        <w:tc>
          <w:tcPr>
            <w:tcW w:w="1878" w:type="dxa"/>
          </w:tcPr>
          <w:p w:rsidR="00B026A7" w:rsidRPr="008574EB" w:rsidRDefault="00B026A7" w:rsidP="001C068F">
            <w:pPr>
              <w:pStyle w:val="Textkrper"/>
              <w:rPr>
                <w:color w:val="FF0000"/>
                <w:sz w:val="32"/>
                <w:szCs w:val="32"/>
                <w:vertAlign w:val="subscript"/>
              </w:rPr>
            </w:pPr>
            <w:r w:rsidRPr="008574EB">
              <w:rPr>
                <w:color w:val="FF0000"/>
                <w:sz w:val="32"/>
                <w:szCs w:val="32"/>
              </w:rPr>
              <w:t>C</w:t>
            </w:r>
            <w:r w:rsidRPr="008574EB">
              <w:rPr>
                <w:color w:val="FF0000"/>
                <w:sz w:val="32"/>
                <w:szCs w:val="32"/>
                <w:vertAlign w:val="subscript"/>
              </w:rPr>
              <w:t>5</w:t>
            </w:r>
            <w:r w:rsidRPr="008574EB">
              <w:rPr>
                <w:color w:val="FF0000"/>
                <w:sz w:val="32"/>
                <w:szCs w:val="32"/>
              </w:rPr>
              <w:t>H</w:t>
            </w:r>
            <w:r w:rsidRPr="008574EB">
              <w:rPr>
                <w:color w:val="FF0000"/>
                <w:sz w:val="32"/>
                <w:szCs w:val="32"/>
                <w:vertAlign w:val="subscript"/>
              </w:rPr>
              <w:t>12</w:t>
            </w:r>
          </w:p>
        </w:tc>
      </w:tr>
      <w:tr w:rsidR="0001394C" w:rsidRPr="0090267E" w:rsidTr="00997EB7">
        <w:tc>
          <w:tcPr>
            <w:tcW w:w="1769" w:type="dxa"/>
          </w:tcPr>
          <w:p w:rsidR="0001394C" w:rsidRPr="008574EB" w:rsidRDefault="0001394C" w:rsidP="00AA6D1D">
            <w:pPr>
              <w:pStyle w:val="Textkrper"/>
              <w:rPr>
                <w:color w:val="FF0000"/>
                <w:sz w:val="28"/>
                <w:szCs w:val="28"/>
              </w:rPr>
            </w:pPr>
            <w:r>
              <w:rPr>
                <w:color w:val="FF0000"/>
                <w:sz w:val="28"/>
                <w:szCs w:val="28"/>
              </w:rPr>
              <w:t>Decan</w:t>
            </w:r>
          </w:p>
        </w:tc>
        <w:tc>
          <w:tcPr>
            <w:tcW w:w="1877" w:type="dxa"/>
          </w:tcPr>
          <w:p w:rsidR="0001394C" w:rsidRPr="008574EB" w:rsidRDefault="0001394C" w:rsidP="00AA6D1D">
            <w:pPr>
              <w:pStyle w:val="Textkrper"/>
              <w:rPr>
                <w:color w:val="FF0000"/>
                <w:sz w:val="32"/>
                <w:szCs w:val="32"/>
              </w:rPr>
            </w:pPr>
            <w:r>
              <w:rPr>
                <w:color w:val="FF0000"/>
                <w:sz w:val="32"/>
                <w:szCs w:val="32"/>
              </w:rPr>
              <w:t>10</w:t>
            </w:r>
          </w:p>
        </w:tc>
        <w:tc>
          <w:tcPr>
            <w:tcW w:w="1878" w:type="dxa"/>
          </w:tcPr>
          <w:p w:rsidR="0001394C" w:rsidRPr="008574EB" w:rsidRDefault="0001394C" w:rsidP="00AA6D1D">
            <w:pPr>
              <w:pStyle w:val="Textkrper"/>
              <w:rPr>
                <w:color w:val="FF0000"/>
                <w:sz w:val="32"/>
                <w:szCs w:val="32"/>
              </w:rPr>
            </w:pPr>
            <w:r w:rsidRPr="0001394C">
              <w:rPr>
                <w:sz w:val="32"/>
                <w:szCs w:val="32"/>
              </w:rPr>
              <w:t>22</w:t>
            </w:r>
          </w:p>
        </w:tc>
        <w:tc>
          <w:tcPr>
            <w:tcW w:w="1878" w:type="dxa"/>
          </w:tcPr>
          <w:p w:rsidR="0001394C" w:rsidRPr="008574EB" w:rsidRDefault="0001394C" w:rsidP="00AA6D1D">
            <w:pPr>
              <w:pStyle w:val="Textkrper"/>
              <w:rPr>
                <w:color w:val="FF0000"/>
                <w:sz w:val="32"/>
                <w:szCs w:val="32"/>
                <w:vertAlign w:val="subscript"/>
              </w:rPr>
            </w:pPr>
            <w:r w:rsidRPr="008574EB">
              <w:rPr>
                <w:color w:val="FF0000"/>
                <w:sz w:val="32"/>
                <w:szCs w:val="32"/>
              </w:rPr>
              <w:t>C</w:t>
            </w:r>
            <w:r>
              <w:rPr>
                <w:color w:val="FF0000"/>
                <w:sz w:val="32"/>
                <w:szCs w:val="32"/>
                <w:vertAlign w:val="subscript"/>
              </w:rPr>
              <w:t>10</w:t>
            </w:r>
            <w:r w:rsidRPr="008574EB">
              <w:rPr>
                <w:color w:val="FF0000"/>
                <w:sz w:val="32"/>
                <w:szCs w:val="32"/>
              </w:rPr>
              <w:t>H</w:t>
            </w:r>
            <w:r>
              <w:rPr>
                <w:color w:val="FF0000"/>
                <w:sz w:val="32"/>
                <w:szCs w:val="32"/>
                <w:vertAlign w:val="subscript"/>
              </w:rPr>
              <w:t>22</w:t>
            </w:r>
          </w:p>
        </w:tc>
      </w:tr>
    </w:tbl>
    <w:p w:rsidR="00B026A7" w:rsidRDefault="00B026A7" w:rsidP="00B026A7">
      <w:pPr>
        <w:pStyle w:val="Textkrper"/>
      </w:pPr>
    </w:p>
    <w:p w:rsidR="00B026A7" w:rsidRDefault="00B026A7" w:rsidP="00B026A7">
      <w:pPr>
        <w:pStyle w:val="Textkrper"/>
      </w:pPr>
    </w:p>
    <w:p w:rsidR="00B026A7" w:rsidRPr="009224C2" w:rsidRDefault="00B026A7" w:rsidP="002308E6">
      <w:pPr>
        <w:pStyle w:val="berschrift3"/>
        <w:ind w:left="224" w:hanging="224"/>
        <w:jc w:val="both"/>
        <w:rPr>
          <w:sz w:val="20"/>
        </w:rPr>
      </w:pPr>
      <w:r w:rsidRPr="009224C2">
        <w:rPr>
          <w:sz w:val="20"/>
        </w:rPr>
        <w:t>2. Recherchieren Sie im Fachbuch oder Internet nach dem Fachbegriff für Stoffe, die die gleiche Summenformel, aber unterschiedliche Strukturformeln aufweisen. Ergänzen Sie dann folgenden Merksatz:</w:t>
      </w:r>
    </w:p>
    <w:p w:rsidR="00B026A7" w:rsidRDefault="00B026A7" w:rsidP="00996036">
      <w:pPr>
        <w:pStyle w:val="Textkrper"/>
      </w:pPr>
    </w:p>
    <w:p w:rsidR="00B026A7" w:rsidRPr="00446EAD" w:rsidRDefault="00432130" w:rsidP="00996036">
      <w:pPr>
        <w:pStyle w:val="Textkrper"/>
      </w:pPr>
      <w:r w:rsidRPr="00446EAD">
        <w:rPr>
          <w:noProof/>
          <w:u w:val="single"/>
        </w:rPr>
        <w:drawing>
          <wp:anchor distT="0" distB="0" distL="114300" distR="114300" simplePos="0" relativeHeight="252215296" behindDoc="0" locked="0" layoutInCell="0" allowOverlap="1" wp14:anchorId="456175BF" wp14:editId="46EEEF49">
            <wp:simplePos x="0" y="0"/>
            <wp:positionH relativeFrom="rightMargin">
              <wp:posOffset>99060</wp:posOffset>
            </wp:positionH>
            <wp:positionV relativeFrom="paragraph">
              <wp:posOffset>0</wp:posOffset>
            </wp:positionV>
            <wp:extent cx="323850" cy="323850"/>
            <wp:effectExtent l="0" t="0" r="0" b="0"/>
            <wp:wrapNone/>
            <wp:docPr id="507"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rsidRPr="00446EAD">
        <w:t xml:space="preserve">Organische Verbindungen, die unterschiedliche </w:t>
      </w:r>
      <w:r w:rsidR="00B026A7" w:rsidRPr="00446EAD">
        <w:rPr>
          <w:color w:val="FF0000"/>
          <w:u w:val="single"/>
        </w:rPr>
        <w:t>Strukturformeln</w:t>
      </w:r>
      <w:r w:rsidR="00B026A7" w:rsidRPr="00446EAD">
        <w:t xml:space="preserve">, aber </w:t>
      </w:r>
      <w:r w:rsidR="00B026A7" w:rsidRPr="00446EAD">
        <w:rPr>
          <w:color w:val="FF0000"/>
          <w:u w:val="single"/>
        </w:rPr>
        <w:t>gleiche</w:t>
      </w:r>
      <w:r w:rsidR="00B026A7" w:rsidRPr="00446EAD">
        <w:t xml:space="preserve"> Summe</w:t>
      </w:r>
      <w:r w:rsidR="00B026A7" w:rsidRPr="00446EAD">
        <w:t>n</w:t>
      </w:r>
      <w:r w:rsidR="00B026A7" w:rsidRPr="00446EAD">
        <w:t xml:space="preserve">formeln besitzen, nennt man </w:t>
      </w:r>
      <w:r w:rsidR="00B026A7" w:rsidRPr="00446EAD">
        <w:rPr>
          <w:color w:val="FF0000"/>
          <w:u w:val="single"/>
        </w:rPr>
        <w:t>Isomere</w:t>
      </w:r>
      <w:r w:rsidR="00B026A7" w:rsidRPr="00446EAD">
        <w:t>.</w:t>
      </w:r>
    </w:p>
    <w:p w:rsidR="001B63F0" w:rsidRDefault="001B63F0" w:rsidP="00996036">
      <w:pPr>
        <w:pStyle w:val="Textkrper"/>
      </w:pPr>
    </w:p>
    <w:p w:rsidR="009224C2" w:rsidRPr="00526AB3" w:rsidRDefault="009224C2" w:rsidP="00526AB3">
      <w:pPr>
        <w:pStyle w:val="Marginaliegrau"/>
        <w:framePr w:wrap="around"/>
      </w:pPr>
      <w:r>
        <w:t>QR-Code auch als Inte</w:t>
      </w:r>
      <w:r>
        <w:t>r</w:t>
      </w:r>
      <w:r>
        <w:t>netquelle:</w:t>
      </w:r>
    </w:p>
    <w:p w:rsidR="00B026A7" w:rsidRDefault="00721E3E" w:rsidP="00996036">
      <w:pPr>
        <w:pStyle w:val="Marginaliegrau"/>
        <w:framePr w:wrap="around"/>
      </w:pPr>
      <w:hyperlink r:id="rId121" w:history="1">
        <w:r w:rsidR="001B63F0" w:rsidRPr="00766606">
          <w:rPr>
            <w:rStyle w:val="Hyperlink"/>
          </w:rPr>
          <w:t>https://encrypted-tbn1.gstatic.com/images?q=tbn:ANd9GcSuZONcpbEW9d3blbvzIh1J7XKNZ0j_lHw2c_X-yDQyAMyOTYCrjA</w:t>
        </w:r>
      </w:hyperlink>
    </w:p>
    <w:p w:rsidR="00B026A7" w:rsidRPr="009224C2" w:rsidRDefault="00B026A7" w:rsidP="002308E6">
      <w:pPr>
        <w:pStyle w:val="berschrift3"/>
        <w:ind w:left="224" w:hanging="224"/>
        <w:jc w:val="both"/>
        <w:rPr>
          <w:sz w:val="20"/>
        </w:rPr>
      </w:pPr>
      <w:r w:rsidRPr="009224C2">
        <w:rPr>
          <w:sz w:val="20"/>
        </w:rPr>
        <w:t>3. Zeichnen Sie für die Summenformel C</w:t>
      </w:r>
      <w:r w:rsidRPr="009224C2">
        <w:rPr>
          <w:sz w:val="20"/>
          <w:vertAlign w:val="subscript"/>
        </w:rPr>
        <w:t>6</w:t>
      </w:r>
      <w:r w:rsidRPr="009224C2">
        <w:rPr>
          <w:sz w:val="20"/>
        </w:rPr>
        <w:t>H</w:t>
      </w:r>
      <w:r w:rsidRPr="009224C2">
        <w:rPr>
          <w:sz w:val="20"/>
          <w:vertAlign w:val="subscript"/>
        </w:rPr>
        <w:t>14</w:t>
      </w:r>
      <w:r w:rsidRPr="009224C2">
        <w:rPr>
          <w:sz w:val="20"/>
        </w:rPr>
        <w:t xml:space="preserve"> möglichst viele Strukturformeln auf und benennen Sie diese nach IUPAC!</w:t>
      </w:r>
    </w:p>
    <w:p w:rsidR="00B026A7" w:rsidRDefault="00B026A7" w:rsidP="00B026A7">
      <w:pPr>
        <w:pStyle w:val="Textkrper"/>
      </w:pPr>
    </w:p>
    <w:p w:rsidR="00B026A7" w:rsidRDefault="00447905" w:rsidP="00B026A7">
      <w:pPr>
        <w:spacing w:line="240" w:lineRule="exact"/>
        <w:rPr>
          <w:lang w:eastAsia="de-DE"/>
        </w:rPr>
      </w:pPr>
      <w:r>
        <w:rPr>
          <w:noProof/>
          <w:lang w:eastAsia="de-DE"/>
        </w:rPr>
        <w:drawing>
          <wp:anchor distT="0" distB="0" distL="114300" distR="114300" simplePos="0" relativeHeight="252239872" behindDoc="0" locked="0" layoutInCell="1" allowOverlap="1" wp14:anchorId="65D90506" wp14:editId="51A29DFB">
            <wp:simplePos x="0" y="0"/>
            <wp:positionH relativeFrom="column">
              <wp:posOffset>4786630</wp:posOffset>
            </wp:positionH>
            <wp:positionV relativeFrom="paragraph">
              <wp:posOffset>462280</wp:posOffset>
            </wp:positionV>
            <wp:extent cx="1336675" cy="1336675"/>
            <wp:effectExtent l="0" t="0" r="0"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Isomerie Ergebnis Bniveau.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36675" cy="1336675"/>
                    </a:xfrm>
                    <a:prstGeom prst="rect">
                      <a:avLst/>
                    </a:prstGeom>
                  </pic:spPr>
                </pic:pic>
              </a:graphicData>
            </a:graphic>
            <wp14:sizeRelH relativeFrom="page">
              <wp14:pctWidth>0</wp14:pctWidth>
            </wp14:sizeRelH>
            <wp14:sizeRelV relativeFrom="page">
              <wp14:pctHeight>0</wp14:pctHeight>
            </wp14:sizeRelV>
          </wp:anchor>
        </w:drawing>
      </w:r>
      <w:r w:rsidR="00B026A7">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026A7" w:rsidRPr="00B51DE9" w:rsidTr="001C068F">
        <w:trPr>
          <w:trHeight w:val="523"/>
        </w:trPr>
        <w:tc>
          <w:tcPr>
            <w:tcW w:w="2268"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lastRenderedPageBreak/>
              <w:t>Kompetenzbereich</w:t>
            </w:r>
          </w:p>
          <w:p w:rsidR="00B026A7" w:rsidRDefault="00B026A7" w:rsidP="001C068F">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Lernfortschritt</w:t>
            </w:r>
          </w:p>
          <w:p w:rsidR="00B026A7" w:rsidRDefault="00B026A7" w:rsidP="001C068F">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026A7" w:rsidRDefault="00B026A7" w:rsidP="001C068F">
            <w:pPr>
              <w:pStyle w:val="Tabelle6pt"/>
              <w:rPr>
                <w:color w:val="000000"/>
              </w:rPr>
            </w:pPr>
            <w:r>
              <w:t>Materialien/Titel</w:t>
            </w:r>
          </w:p>
          <w:p w:rsidR="00B026A7" w:rsidRDefault="005528E8" w:rsidP="001C068F">
            <w:pPr>
              <w:pStyle w:val="TabelleKopflinks"/>
            </w:pPr>
            <w:r>
              <w:t xml:space="preserve">Von der Struktur zur Summenformel </w:t>
            </w:r>
            <w:r w:rsidR="00B026A7">
              <w:t>– Verti</w:t>
            </w:r>
            <w:r w:rsidR="00B026A7">
              <w:t>e</w:t>
            </w:r>
            <w:r w:rsidR="00B026A7">
              <w:t xml:space="preserve">fungen  </w:t>
            </w:r>
          </w:p>
        </w:tc>
        <w:tc>
          <w:tcPr>
            <w:tcW w:w="188" w:type="dxa"/>
            <w:vMerge w:val="restart"/>
            <w:tcBorders>
              <w:top w:val="nil"/>
              <w:left w:val="single" w:sz="4" w:space="0" w:color="auto"/>
              <w:bottom w:val="nil"/>
              <w:right w:val="single" w:sz="4" w:space="0" w:color="auto"/>
            </w:tcBorders>
            <w:shd w:val="clear" w:color="auto" w:fill="FFFFFF"/>
          </w:tcPr>
          <w:p w:rsidR="00B026A7" w:rsidRPr="004B658C" w:rsidRDefault="00B026A7" w:rsidP="001C068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26A7" w:rsidRPr="00B51DE9" w:rsidRDefault="00B026A7" w:rsidP="001C068F">
            <w:pPr>
              <w:pStyle w:val="TabelleKopfmitte"/>
            </w:pPr>
            <w:r>
              <w:t>Chemie</w:t>
            </w:r>
          </w:p>
          <w:p w:rsidR="00B026A7" w:rsidRPr="00B51DE9" w:rsidRDefault="00681CF8" w:rsidP="00B026A7">
            <w:pPr>
              <w:pStyle w:val="TabelleKopfmitte"/>
              <w:rPr>
                <w:rFonts w:eastAsia="Calibri"/>
              </w:rPr>
            </w:pPr>
            <w:r>
              <w:t>Ch02.03.03.04</w:t>
            </w:r>
          </w:p>
        </w:tc>
      </w:tr>
      <w:tr w:rsidR="006631CA" w:rsidRPr="00B51DE9" w:rsidTr="001C068F">
        <w:tc>
          <w:tcPr>
            <w:tcW w:w="7348" w:type="dxa"/>
            <w:gridSpan w:val="3"/>
            <w:tcBorders>
              <w:left w:val="single" w:sz="4" w:space="0" w:color="auto"/>
              <w:right w:val="single" w:sz="4" w:space="0" w:color="auto"/>
            </w:tcBorders>
            <w:hideMark/>
          </w:tcPr>
          <w:p w:rsidR="006631CA" w:rsidRPr="004B658C" w:rsidRDefault="006631CA" w:rsidP="00AA6D1D">
            <w:pPr>
              <w:pStyle w:val="Tabelle6pt"/>
            </w:pPr>
            <w:r w:rsidRPr="004B658C">
              <w:t>Kompetenz:</w:t>
            </w:r>
          </w:p>
          <w:p w:rsidR="006631CA" w:rsidRDefault="006631CA" w:rsidP="00AA6D1D">
            <w:pPr>
              <w:pStyle w:val="Kopf8ptafz"/>
            </w:pPr>
            <w:r>
              <w:t>Ich kann den strukturellen Aufbau von Stoffen benennen.</w:t>
            </w:r>
          </w:p>
          <w:p w:rsidR="006631CA" w:rsidRDefault="006631CA" w:rsidP="00AA6D1D">
            <w:pPr>
              <w:pStyle w:val="Kopf8ptafz"/>
            </w:pPr>
            <w:r>
              <w:t>Ich kann den strukturellen Aufbau von Stoffen mit Fachbegriffen beschreiben.</w:t>
            </w:r>
          </w:p>
        </w:tc>
        <w:tc>
          <w:tcPr>
            <w:tcW w:w="188" w:type="dxa"/>
            <w:vMerge/>
            <w:tcBorders>
              <w:left w:val="single" w:sz="4" w:space="0" w:color="auto"/>
              <w:bottom w:val="nil"/>
              <w:right w:val="nil"/>
            </w:tcBorders>
            <w:vAlign w:val="center"/>
            <w:hideMark/>
          </w:tcPr>
          <w:p w:rsidR="006631CA" w:rsidRDefault="006631CA" w:rsidP="001C068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631CA" w:rsidRPr="00B51DE9" w:rsidTr="001C068F">
              <w:trPr>
                <w:trHeight w:val="284"/>
              </w:trPr>
              <w:tc>
                <w:tcPr>
                  <w:tcW w:w="2090" w:type="dxa"/>
                  <w:shd w:val="clear" w:color="auto" w:fill="D9D9D9" w:themeFill="background1" w:themeFillShade="D9"/>
                </w:tcPr>
                <w:p w:rsidR="006631CA" w:rsidRPr="00B51DE9" w:rsidRDefault="006631CA" w:rsidP="001C068F">
                  <w:pPr>
                    <w:pStyle w:val="TabelleKopfmitte"/>
                  </w:pPr>
                  <w:r>
                    <w:t>Lösung</w:t>
                  </w:r>
                </w:p>
              </w:tc>
            </w:tr>
          </w:tbl>
          <w:p w:rsidR="006631CA" w:rsidRPr="00B51DE9" w:rsidRDefault="006631CA" w:rsidP="001C068F">
            <w:pPr>
              <w:pStyle w:val="TabelleKopfmitte"/>
            </w:pPr>
          </w:p>
        </w:tc>
      </w:tr>
      <w:tr w:rsidR="006631CA" w:rsidRPr="00B51DE9" w:rsidTr="001C068F">
        <w:tc>
          <w:tcPr>
            <w:tcW w:w="7348" w:type="dxa"/>
            <w:gridSpan w:val="3"/>
            <w:tcBorders>
              <w:left w:val="single" w:sz="4" w:space="0" w:color="auto"/>
              <w:right w:val="single" w:sz="4" w:space="0" w:color="auto"/>
            </w:tcBorders>
            <w:hideMark/>
          </w:tcPr>
          <w:p w:rsidR="006631CA" w:rsidRPr="004B658C" w:rsidRDefault="006631CA" w:rsidP="00AA6D1D">
            <w:pPr>
              <w:pStyle w:val="Tabelle6pt"/>
            </w:pPr>
            <w:r w:rsidRPr="004B658C">
              <w:t>Hauptbezug:</w:t>
            </w:r>
          </w:p>
          <w:p w:rsidR="006631CA" w:rsidRDefault="006631CA" w:rsidP="00AA6D1D">
            <w:pPr>
              <w:pStyle w:val="Kopf8ptafz"/>
            </w:pPr>
            <w:r>
              <w:t xml:space="preserve">Ich kann die Namen von aliphatischen </w:t>
            </w:r>
            <w:r w:rsidR="006C1D95">
              <w:t>Kohlenwasserstoffen</w:t>
            </w:r>
            <w:r>
              <w:t xml:space="preserve"> den Summenformeln zuordnen.</w:t>
            </w:r>
          </w:p>
          <w:p w:rsidR="006631CA" w:rsidRDefault="006631CA" w:rsidP="00AA6D1D">
            <w:pPr>
              <w:pStyle w:val="Kopf8ptafz"/>
            </w:pPr>
            <w:r>
              <w:t>Ich kann aliphatische Kohlenwasserstoffe benennen.</w:t>
            </w:r>
          </w:p>
        </w:tc>
        <w:tc>
          <w:tcPr>
            <w:tcW w:w="188" w:type="dxa"/>
            <w:vMerge/>
            <w:tcBorders>
              <w:left w:val="single" w:sz="4" w:space="0" w:color="auto"/>
              <w:bottom w:val="nil"/>
              <w:right w:val="nil"/>
            </w:tcBorders>
            <w:vAlign w:val="center"/>
            <w:hideMark/>
          </w:tcPr>
          <w:p w:rsidR="006631CA" w:rsidRDefault="006631CA"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631CA" w:rsidRPr="00B51DE9" w:rsidRDefault="006631CA" w:rsidP="001C068F">
            <w:pPr>
              <w:pStyle w:val="TabelleKopfmitte"/>
            </w:pPr>
          </w:p>
        </w:tc>
      </w:tr>
      <w:tr w:rsidR="006631CA" w:rsidRPr="00B51DE9" w:rsidTr="001C068F">
        <w:tc>
          <w:tcPr>
            <w:tcW w:w="7348" w:type="dxa"/>
            <w:gridSpan w:val="3"/>
            <w:tcBorders>
              <w:left w:val="single" w:sz="4" w:space="0" w:color="auto"/>
              <w:right w:val="single" w:sz="4" w:space="0" w:color="auto"/>
            </w:tcBorders>
            <w:tcMar>
              <w:bottom w:w="0" w:type="dxa"/>
            </w:tcMar>
            <w:hideMark/>
          </w:tcPr>
          <w:p w:rsidR="006631CA" w:rsidRDefault="006631CA" w:rsidP="00AA6D1D">
            <w:pPr>
              <w:pStyle w:val="Tabelle6pt"/>
            </w:pPr>
            <w:r>
              <w:t>Weitere Bezüge:</w:t>
            </w:r>
          </w:p>
          <w:p w:rsidR="006631CA" w:rsidRDefault="006631CA" w:rsidP="00AA6D1D">
            <w:pPr>
              <w:pStyle w:val="Kopf8ptafz"/>
            </w:pPr>
            <w:r>
              <w:t>Ich kann mit modernen Medien, z.</w:t>
            </w:r>
            <w:r w:rsidR="00766606">
              <w:t xml:space="preserve"> </w:t>
            </w:r>
            <w:r>
              <w:t>B. Handy oder Tablet</w:t>
            </w:r>
            <w:r w:rsidR="006C1D95">
              <w:t>,</w:t>
            </w:r>
            <w:r>
              <w:t xml:space="preserve"> zielführend umgehen.</w:t>
            </w:r>
          </w:p>
        </w:tc>
        <w:tc>
          <w:tcPr>
            <w:tcW w:w="188" w:type="dxa"/>
            <w:vMerge/>
            <w:tcBorders>
              <w:left w:val="single" w:sz="4" w:space="0" w:color="auto"/>
              <w:bottom w:val="nil"/>
              <w:right w:val="nil"/>
            </w:tcBorders>
            <w:vAlign w:val="center"/>
            <w:hideMark/>
          </w:tcPr>
          <w:p w:rsidR="006631CA" w:rsidRDefault="006631CA" w:rsidP="001C068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631CA" w:rsidRPr="00B51DE9" w:rsidRDefault="006631CA" w:rsidP="001C068F">
            <w:pPr>
              <w:pStyle w:val="TabelleKopfmitte"/>
            </w:pPr>
          </w:p>
        </w:tc>
      </w:tr>
    </w:tbl>
    <w:p w:rsidR="00B026A7" w:rsidRDefault="00B026A7" w:rsidP="00B026A7">
      <w:pPr>
        <w:pStyle w:val="Textkrper"/>
      </w:pPr>
    </w:p>
    <w:p w:rsidR="00B026A7" w:rsidRPr="00766606" w:rsidRDefault="00B026A7" w:rsidP="00B026A7">
      <w:pPr>
        <w:pStyle w:val="berschrift3"/>
        <w:rPr>
          <w:sz w:val="20"/>
        </w:rPr>
      </w:pPr>
      <w:r w:rsidRPr="00766606">
        <w:rPr>
          <w:noProof/>
        </w:rPr>
        <w:drawing>
          <wp:anchor distT="0" distB="0" distL="114300" distR="114300" simplePos="0" relativeHeight="252217344" behindDoc="0" locked="0" layoutInCell="0" allowOverlap="1" wp14:anchorId="4AA2EB22" wp14:editId="67234A25">
            <wp:simplePos x="0" y="0"/>
            <wp:positionH relativeFrom="rightMargin">
              <wp:posOffset>99483</wp:posOffset>
            </wp:positionH>
            <wp:positionV relativeFrom="paragraph">
              <wp:posOffset>0</wp:posOffset>
            </wp:positionV>
            <wp:extent cx="345440" cy="323850"/>
            <wp:effectExtent l="0" t="0" r="0" b="0"/>
            <wp:wrapNone/>
            <wp:docPr id="5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606">
        <w:rPr>
          <w:sz w:val="20"/>
        </w:rPr>
        <w:t>1. Füllen Sie die untenstehende Tabelle aus.</w:t>
      </w:r>
    </w:p>
    <w:p w:rsidR="00B026A7" w:rsidRDefault="00B026A7" w:rsidP="00B026A7">
      <w:pPr>
        <w:pStyle w:val="Textkrper"/>
      </w:pPr>
    </w:p>
    <w:tbl>
      <w:tblPr>
        <w:tblStyle w:val="Tabellenraster"/>
        <w:tblW w:w="0" w:type="auto"/>
        <w:tblLook w:val="04A0" w:firstRow="1" w:lastRow="0" w:firstColumn="1" w:lastColumn="0" w:noHBand="0" w:noVBand="1"/>
      </w:tblPr>
      <w:tblGrid>
        <w:gridCol w:w="1877"/>
        <w:gridCol w:w="1877"/>
        <w:gridCol w:w="1878"/>
        <w:gridCol w:w="1878"/>
      </w:tblGrid>
      <w:tr w:rsidR="00B026A7" w:rsidRPr="0090267E" w:rsidTr="00892A4D">
        <w:tc>
          <w:tcPr>
            <w:tcW w:w="1877" w:type="dxa"/>
          </w:tcPr>
          <w:p w:rsidR="00B026A7" w:rsidRPr="0090267E" w:rsidRDefault="00B026A7" w:rsidP="001C068F">
            <w:pPr>
              <w:pStyle w:val="Textkrper"/>
              <w:rPr>
                <w:b/>
              </w:rPr>
            </w:pPr>
            <w:r w:rsidRPr="0090267E">
              <w:rPr>
                <w:b/>
              </w:rPr>
              <w:t>Verbindung</w:t>
            </w:r>
          </w:p>
        </w:tc>
        <w:tc>
          <w:tcPr>
            <w:tcW w:w="1877" w:type="dxa"/>
          </w:tcPr>
          <w:p w:rsidR="00B026A7" w:rsidRPr="0090267E" w:rsidRDefault="00B026A7" w:rsidP="001C068F">
            <w:pPr>
              <w:pStyle w:val="Textkrper"/>
              <w:rPr>
                <w:b/>
              </w:rPr>
            </w:pPr>
            <w:r w:rsidRPr="0090267E">
              <w:rPr>
                <w:b/>
              </w:rPr>
              <w:t>C - Atome</w:t>
            </w:r>
          </w:p>
        </w:tc>
        <w:tc>
          <w:tcPr>
            <w:tcW w:w="1878" w:type="dxa"/>
          </w:tcPr>
          <w:p w:rsidR="00B026A7" w:rsidRPr="0090267E" w:rsidRDefault="00B026A7" w:rsidP="001C068F">
            <w:pPr>
              <w:pStyle w:val="Textkrper"/>
              <w:rPr>
                <w:b/>
              </w:rPr>
            </w:pPr>
            <w:r w:rsidRPr="0090267E">
              <w:rPr>
                <w:b/>
              </w:rPr>
              <w:t>H - Atome</w:t>
            </w:r>
          </w:p>
        </w:tc>
        <w:tc>
          <w:tcPr>
            <w:tcW w:w="1878" w:type="dxa"/>
          </w:tcPr>
          <w:p w:rsidR="00B026A7" w:rsidRPr="0090267E" w:rsidRDefault="00B026A7" w:rsidP="001C068F">
            <w:pPr>
              <w:pStyle w:val="Textkrper"/>
              <w:rPr>
                <w:b/>
              </w:rPr>
            </w:pPr>
            <w:r w:rsidRPr="0090267E">
              <w:rPr>
                <w:b/>
              </w:rPr>
              <w:t>Summenformel</w:t>
            </w:r>
          </w:p>
        </w:tc>
      </w:tr>
      <w:tr w:rsidR="00B026A7" w:rsidRPr="008574EB" w:rsidTr="00892A4D">
        <w:tc>
          <w:tcPr>
            <w:tcW w:w="1877" w:type="dxa"/>
          </w:tcPr>
          <w:p w:rsidR="00B026A7" w:rsidRPr="002061DA" w:rsidRDefault="00B026A7" w:rsidP="001C068F">
            <w:pPr>
              <w:pStyle w:val="Textkrper"/>
              <w:rPr>
                <w:i/>
                <w:color w:val="FF0000"/>
                <w:sz w:val="32"/>
                <w:szCs w:val="32"/>
              </w:rPr>
            </w:pPr>
            <w:r w:rsidRPr="002061DA">
              <w:rPr>
                <w:i/>
                <w:sz w:val="32"/>
                <w:szCs w:val="32"/>
              </w:rPr>
              <w:t>Pentan</w:t>
            </w:r>
          </w:p>
        </w:tc>
        <w:tc>
          <w:tcPr>
            <w:tcW w:w="1877" w:type="dxa"/>
          </w:tcPr>
          <w:p w:rsidR="00B026A7" w:rsidRPr="008574EB" w:rsidRDefault="00B026A7" w:rsidP="001C068F">
            <w:pPr>
              <w:pStyle w:val="Textkrper"/>
              <w:rPr>
                <w:color w:val="FF0000"/>
                <w:sz w:val="32"/>
                <w:szCs w:val="32"/>
              </w:rPr>
            </w:pPr>
            <w:r w:rsidRPr="002061DA">
              <w:rPr>
                <w:sz w:val="32"/>
                <w:szCs w:val="32"/>
              </w:rPr>
              <w:t>5</w:t>
            </w:r>
          </w:p>
        </w:tc>
        <w:tc>
          <w:tcPr>
            <w:tcW w:w="1878" w:type="dxa"/>
          </w:tcPr>
          <w:p w:rsidR="00B026A7" w:rsidRPr="008574EB" w:rsidRDefault="00B026A7" w:rsidP="001C068F">
            <w:pPr>
              <w:pStyle w:val="Textkrper"/>
              <w:rPr>
                <w:color w:val="FF0000"/>
                <w:sz w:val="32"/>
                <w:szCs w:val="32"/>
              </w:rPr>
            </w:pPr>
            <w:r w:rsidRPr="008574EB">
              <w:rPr>
                <w:color w:val="FF0000"/>
                <w:sz w:val="32"/>
                <w:szCs w:val="32"/>
              </w:rPr>
              <w:t>12</w:t>
            </w:r>
          </w:p>
        </w:tc>
        <w:tc>
          <w:tcPr>
            <w:tcW w:w="1878" w:type="dxa"/>
          </w:tcPr>
          <w:p w:rsidR="00B026A7" w:rsidRPr="008574EB" w:rsidRDefault="00B026A7" w:rsidP="001C068F">
            <w:pPr>
              <w:pStyle w:val="Textkrper"/>
              <w:rPr>
                <w:color w:val="FF0000"/>
                <w:sz w:val="32"/>
                <w:szCs w:val="32"/>
                <w:vertAlign w:val="subscript"/>
              </w:rPr>
            </w:pPr>
            <w:r w:rsidRPr="008574EB">
              <w:rPr>
                <w:color w:val="FF0000"/>
                <w:sz w:val="32"/>
                <w:szCs w:val="32"/>
              </w:rPr>
              <w:t>C</w:t>
            </w:r>
            <w:r w:rsidRPr="008574EB">
              <w:rPr>
                <w:color w:val="FF0000"/>
                <w:sz w:val="32"/>
                <w:szCs w:val="32"/>
                <w:vertAlign w:val="subscript"/>
              </w:rPr>
              <w:t>5</w:t>
            </w:r>
            <w:r w:rsidRPr="008574EB">
              <w:rPr>
                <w:color w:val="FF0000"/>
                <w:sz w:val="32"/>
                <w:szCs w:val="32"/>
              </w:rPr>
              <w:t>H</w:t>
            </w:r>
            <w:r w:rsidRPr="008574EB">
              <w:rPr>
                <w:color w:val="FF0000"/>
                <w:sz w:val="32"/>
                <w:szCs w:val="32"/>
                <w:vertAlign w:val="subscript"/>
              </w:rPr>
              <w:t>12</w:t>
            </w:r>
          </w:p>
        </w:tc>
      </w:tr>
      <w:tr w:rsidR="00B026A7" w:rsidRPr="008574EB" w:rsidTr="00892A4D">
        <w:tc>
          <w:tcPr>
            <w:tcW w:w="1877" w:type="dxa"/>
          </w:tcPr>
          <w:p w:rsidR="00B026A7" w:rsidRPr="008574EB" w:rsidRDefault="0001394C" w:rsidP="001C068F">
            <w:pPr>
              <w:pStyle w:val="Textkrper"/>
              <w:rPr>
                <w:color w:val="FF0000"/>
                <w:sz w:val="32"/>
                <w:szCs w:val="32"/>
              </w:rPr>
            </w:pPr>
            <w:r>
              <w:rPr>
                <w:color w:val="FF0000"/>
                <w:sz w:val="32"/>
                <w:szCs w:val="32"/>
              </w:rPr>
              <w:t>Nonan</w:t>
            </w:r>
          </w:p>
        </w:tc>
        <w:tc>
          <w:tcPr>
            <w:tcW w:w="1877" w:type="dxa"/>
          </w:tcPr>
          <w:p w:rsidR="00B026A7" w:rsidRPr="008574EB" w:rsidRDefault="0001394C" w:rsidP="001C068F">
            <w:pPr>
              <w:pStyle w:val="Textkrper"/>
              <w:rPr>
                <w:color w:val="FF0000"/>
                <w:sz w:val="32"/>
                <w:szCs w:val="32"/>
              </w:rPr>
            </w:pPr>
            <w:r w:rsidRPr="0001394C">
              <w:rPr>
                <w:sz w:val="32"/>
                <w:szCs w:val="32"/>
              </w:rPr>
              <w:t>9</w:t>
            </w:r>
          </w:p>
        </w:tc>
        <w:tc>
          <w:tcPr>
            <w:tcW w:w="1878" w:type="dxa"/>
          </w:tcPr>
          <w:p w:rsidR="00B026A7" w:rsidRPr="008574EB" w:rsidRDefault="0001394C" w:rsidP="001C068F">
            <w:pPr>
              <w:pStyle w:val="Textkrper"/>
              <w:rPr>
                <w:color w:val="FF0000"/>
                <w:sz w:val="32"/>
                <w:szCs w:val="32"/>
              </w:rPr>
            </w:pPr>
            <w:r>
              <w:rPr>
                <w:color w:val="FF0000"/>
                <w:sz w:val="32"/>
                <w:szCs w:val="32"/>
              </w:rPr>
              <w:t>20</w:t>
            </w:r>
          </w:p>
        </w:tc>
        <w:tc>
          <w:tcPr>
            <w:tcW w:w="1878" w:type="dxa"/>
          </w:tcPr>
          <w:p w:rsidR="00B026A7" w:rsidRPr="008574EB" w:rsidRDefault="00B026A7" w:rsidP="0001394C">
            <w:pPr>
              <w:pStyle w:val="Textkrper"/>
              <w:rPr>
                <w:color w:val="FF0000"/>
                <w:sz w:val="32"/>
                <w:szCs w:val="32"/>
              </w:rPr>
            </w:pPr>
            <w:r w:rsidRPr="008574EB">
              <w:rPr>
                <w:color w:val="FF0000"/>
                <w:sz w:val="32"/>
                <w:szCs w:val="32"/>
              </w:rPr>
              <w:t>C</w:t>
            </w:r>
            <w:r w:rsidR="0001394C">
              <w:rPr>
                <w:color w:val="FF0000"/>
                <w:sz w:val="32"/>
                <w:szCs w:val="32"/>
                <w:vertAlign w:val="subscript"/>
              </w:rPr>
              <w:t>9</w:t>
            </w:r>
            <w:r w:rsidRPr="008574EB">
              <w:rPr>
                <w:color w:val="FF0000"/>
                <w:sz w:val="32"/>
                <w:szCs w:val="32"/>
              </w:rPr>
              <w:t>H</w:t>
            </w:r>
            <w:r w:rsidR="0001394C">
              <w:rPr>
                <w:color w:val="FF0000"/>
                <w:sz w:val="32"/>
                <w:szCs w:val="32"/>
                <w:vertAlign w:val="subscript"/>
              </w:rPr>
              <w:t>20</w:t>
            </w:r>
          </w:p>
        </w:tc>
      </w:tr>
    </w:tbl>
    <w:p w:rsidR="00B026A7" w:rsidRDefault="00B026A7" w:rsidP="00B026A7">
      <w:pPr>
        <w:pStyle w:val="Textkrper"/>
      </w:pPr>
    </w:p>
    <w:p w:rsidR="00B026A7" w:rsidRDefault="00B026A7" w:rsidP="00B026A7">
      <w:pPr>
        <w:pStyle w:val="Textkrper"/>
      </w:pPr>
    </w:p>
    <w:p w:rsidR="00B026A7" w:rsidRPr="00766606" w:rsidRDefault="00B026A7" w:rsidP="002308E6">
      <w:pPr>
        <w:pStyle w:val="berschrift3"/>
        <w:ind w:left="210" w:hanging="210"/>
        <w:jc w:val="both"/>
        <w:rPr>
          <w:sz w:val="20"/>
        </w:rPr>
      </w:pPr>
      <w:r w:rsidRPr="00766606">
        <w:rPr>
          <w:sz w:val="20"/>
        </w:rPr>
        <w:t>2. Recherchieren Sie im Fachbuch oder Internet nach dem Fachbegriff für Stoffe, die die gleiche Summenformel, aber unterschiedliche Strukturformeln aufweisen. Ergänzen Sie dann folgenden Merksatz:</w:t>
      </w:r>
    </w:p>
    <w:p w:rsidR="00B026A7" w:rsidRDefault="00B026A7" w:rsidP="00996036">
      <w:pPr>
        <w:pStyle w:val="Textkrper"/>
      </w:pPr>
    </w:p>
    <w:p w:rsidR="00B026A7" w:rsidRPr="00446EAD" w:rsidRDefault="00432130" w:rsidP="00996036">
      <w:pPr>
        <w:pStyle w:val="Textkrper"/>
      </w:pPr>
      <w:r w:rsidRPr="00446EAD">
        <w:rPr>
          <w:noProof/>
          <w:u w:val="single"/>
        </w:rPr>
        <w:drawing>
          <wp:anchor distT="0" distB="0" distL="114300" distR="114300" simplePos="0" relativeHeight="252216320" behindDoc="0" locked="0" layoutInCell="0" allowOverlap="1" wp14:anchorId="7E7BA280" wp14:editId="681600C2">
            <wp:simplePos x="0" y="0"/>
            <wp:positionH relativeFrom="rightMargin">
              <wp:posOffset>99060</wp:posOffset>
            </wp:positionH>
            <wp:positionV relativeFrom="paragraph">
              <wp:posOffset>0</wp:posOffset>
            </wp:positionV>
            <wp:extent cx="323850" cy="323850"/>
            <wp:effectExtent l="0" t="0" r="0" b="0"/>
            <wp:wrapNone/>
            <wp:docPr id="509"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A7" w:rsidRPr="00446EAD">
        <w:t xml:space="preserve">Organische Verbindungen, die unterschiedliche </w:t>
      </w:r>
      <w:r w:rsidR="00B026A7" w:rsidRPr="00446EAD">
        <w:rPr>
          <w:color w:val="FF0000"/>
          <w:u w:val="single"/>
        </w:rPr>
        <w:t>Strukturformeln</w:t>
      </w:r>
      <w:r w:rsidR="00B026A7" w:rsidRPr="00446EAD">
        <w:t xml:space="preserve">, aber </w:t>
      </w:r>
      <w:r w:rsidR="00B026A7" w:rsidRPr="00446EAD">
        <w:rPr>
          <w:color w:val="FF0000"/>
          <w:u w:val="single"/>
        </w:rPr>
        <w:t>gleiche</w:t>
      </w:r>
      <w:r w:rsidR="00B026A7" w:rsidRPr="00446EAD">
        <w:t xml:space="preserve"> Summe</w:t>
      </w:r>
      <w:r w:rsidR="00B026A7" w:rsidRPr="00446EAD">
        <w:t>n</w:t>
      </w:r>
      <w:r w:rsidR="00B026A7" w:rsidRPr="00446EAD">
        <w:t xml:space="preserve">formeln besitzen, nennt man </w:t>
      </w:r>
      <w:r w:rsidR="00B026A7" w:rsidRPr="00446EAD">
        <w:rPr>
          <w:color w:val="FF0000"/>
          <w:u w:val="single"/>
        </w:rPr>
        <w:t>Isomere</w:t>
      </w:r>
      <w:r w:rsidR="00B026A7" w:rsidRPr="00446EAD">
        <w:t>.</w:t>
      </w:r>
    </w:p>
    <w:p w:rsidR="00005A74" w:rsidRDefault="00005A74" w:rsidP="00996036">
      <w:pPr>
        <w:pStyle w:val="Textkrper"/>
      </w:pPr>
    </w:p>
    <w:p w:rsidR="00766606" w:rsidRPr="00526AB3" w:rsidRDefault="00766606" w:rsidP="00526AB3">
      <w:pPr>
        <w:pStyle w:val="Marginaliegrau"/>
        <w:framePr w:wrap="around"/>
      </w:pPr>
      <w:r>
        <w:t>QR-Code auch als Inte</w:t>
      </w:r>
      <w:r>
        <w:t>r</w:t>
      </w:r>
      <w:r>
        <w:t>netquelle:</w:t>
      </w:r>
    </w:p>
    <w:p w:rsidR="00B026A7" w:rsidRDefault="00721E3E" w:rsidP="00996036">
      <w:pPr>
        <w:pStyle w:val="Marginaliegrau"/>
        <w:framePr w:wrap="around"/>
      </w:pPr>
      <w:hyperlink r:id="rId123" w:history="1">
        <w:r w:rsidR="006C1D95" w:rsidRPr="003E6EC4">
          <w:rPr>
            <w:rStyle w:val="Hyperlink"/>
          </w:rPr>
          <w:t>www.schullv.de/resources/images/chemie/desktop/isomer_pentan.png</w:t>
        </w:r>
      </w:hyperlink>
    </w:p>
    <w:p w:rsidR="00B026A7" w:rsidRPr="00766606" w:rsidRDefault="00B026A7" w:rsidP="002308E6">
      <w:pPr>
        <w:pStyle w:val="berschrift3"/>
        <w:ind w:left="210" w:hanging="210"/>
        <w:jc w:val="both"/>
        <w:rPr>
          <w:sz w:val="20"/>
        </w:rPr>
      </w:pPr>
      <w:r w:rsidRPr="00766606">
        <w:rPr>
          <w:sz w:val="20"/>
        </w:rPr>
        <w:t>3. Zeichnen Sie für die Summenformel C</w:t>
      </w:r>
      <w:r w:rsidR="001B63F0" w:rsidRPr="00766606">
        <w:rPr>
          <w:sz w:val="20"/>
          <w:vertAlign w:val="subscript"/>
        </w:rPr>
        <w:t>5</w:t>
      </w:r>
      <w:r w:rsidRPr="00766606">
        <w:rPr>
          <w:sz w:val="20"/>
        </w:rPr>
        <w:t>H</w:t>
      </w:r>
      <w:r w:rsidRPr="00766606">
        <w:rPr>
          <w:sz w:val="20"/>
          <w:vertAlign w:val="subscript"/>
        </w:rPr>
        <w:t>1</w:t>
      </w:r>
      <w:r w:rsidR="008A17C7" w:rsidRPr="00766606">
        <w:rPr>
          <w:sz w:val="20"/>
          <w:vertAlign w:val="subscript"/>
        </w:rPr>
        <w:t>2</w:t>
      </w:r>
      <w:r w:rsidRPr="00766606">
        <w:rPr>
          <w:sz w:val="20"/>
        </w:rPr>
        <w:t xml:space="preserve"> möglichst viele Strukturformeln auf und benennen Sie diese nach IUPAC!</w:t>
      </w:r>
    </w:p>
    <w:p w:rsidR="00005A74" w:rsidRPr="00005A74" w:rsidRDefault="00005A74" w:rsidP="00005A74">
      <w:pPr>
        <w:pStyle w:val="Textkrper"/>
      </w:pPr>
    </w:p>
    <w:p w:rsidR="00062DD7" w:rsidRPr="003517EA" w:rsidRDefault="00005A74" w:rsidP="00005A74">
      <w:pPr>
        <w:jc w:val="center"/>
        <w:rPr>
          <w:rFonts w:ascii="Source Sans Pro Semibold" w:eastAsia="Times New Roman" w:hAnsi="Source Sans Pro Semibold" w:cs="Times New Roman"/>
          <w:bCs/>
          <w:sz w:val="28"/>
          <w:szCs w:val="28"/>
          <w:lang w:eastAsia="de-DE"/>
        </w:rPr>
      </w:pPr>
      <w:r>
        <w:rPr>
          <w:rFonts w:ascii="Source Sans Pro Semibold" w:eastAsia="Times New Roman" w:hAnsi="Source Sans Pro Semibold" w:cs="Times New Roman"/>
          <w:bCs/>
          <w:noProof/>
          <w:sz w:val="28"/>
          <w:szCs w:val="28"/>
          <w:lang w:eastAsia="de-DE"/>
        </w:rPr>
        <w:drawing>
          <wp:anchor distT="0" distB="0" distL="114300" distR="114300" simplePos="0" relativeHeight="252295168" behindDoc="0" locked="0" layoutInCell="1" allowOverlap="1">
            <wp:simplePos x="0" y="0"/>
            <wp:positionH relativeFrom="column">
              <wp:posOffset>4828540</wp:posOffset>
            </wp:positionH>
            <wp:positionV relativeFrom="paragraph">
              <wp:posOffset>201064</wp:posOffset>
            </wp:positionV>
            <wp:extent cx="1298864" cy="1298864"/>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Isomerie Ergebnis Aniveau.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98864" cy="1298864"/>
                    </a:xfrm>
                    <a:prstGeom prst="rect">
                      <a:avLst/>
                    </a:prstGeom>
                  </pic:spPr>
                </pic:pic>
              </a:graphicData>
            </a:graphic>
            <wp14:sizeRelH relativeFrom="page">
              <wp14:pctWidth>0</wp14:pctWidth>
            </wp14:sizeRelH>
            <wp14:sizeRelV relativeFrom="page">
              <wp14:pctHeight>0</wp14:pctHeight>
            </wp14:sizeRelV>
          </wp:anchor>
        </w:drawing>
      </w:r>
      <w:r w:rsidR="00062DD7" w:rsidRPr="003517EA">
        <w:rPr>
          <w:sz w:val="28"/>
          <w:szCs w:val="28"/>
        </w:rPr>
        <w:br w:type="page"/>
      </w:r>
    </w:p>
    <w:tbl>
      <w:tblPr>
        <w:tblpPr w:leftFromText="141" w:rightFromText="141" w:vertAnchor="page" w:tblpY="15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12D2D" w:rsidRPr="00B51DE9" w:rsidTr="006D1D32">
        <w:trPr>
          <w:trHeight w:val="523"/>
        </w:trPr>
        <w:tc>
          <w:tcPr>
            <w:tcW w:w="2268" w:type="dxa"/>
            <w:tcBorders>
              <w:left w:val="single" w:sz="4" w:space="0" w:color="auto"/>
              <w:bottom w:val="single" w:sz="4" w:space="0" w:color="auto"/>
              <w:right w:val="single" w:sz="4" w:space="0" w:color="auto"/>
            </w:tcBorders>
            <w:shd w:val="clear" w:color="auto" w:fill="D9D9D9"/>
            <w:hideMark/>
          </w:tcPr>
          <w:p w:rsidR="00212D2D" w:rsidRDefault="00212D2D" w:rsidP="006D1D32">
            <w:pPr>
              <w:pStyle w:val="Tabelle6pt"/>
              <w:rPr>
                <w:color w:val="000000"/>
              </w:rPr>
            </w:pPr>
            <w:r>
              <w:lastRenderedPageBreak/>
              <w:t>Kompetenzbereich</w:t>
            </w:r>
          </w:p>
          <w:p w:rsidR="00212D2D" w:rsidRDefault="00212D2D" w:rsidP="006D1D32">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212D2D" w:rsidRDefault="00212D2D" w:rsidP="006D1D32">
            <w:pPr>
              <w:pStyle w:val="Tabelle6pt"/>
              <w:rPr>
                <w:color w:val="000000"/>
              </w:rPr>
            </w:pPr>
            <w:r>
              <w:t>Lernfortschritt</w:t>
            </w:r>
          </w:p>
          <w:p w:rsidR="00212D2D" w:rsidRDefault="00212D2D" w:rsidP="006D1D3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212D2D" w:rsidRDefault="00212D2D" w:rsidP="006D1D32">
            <w:pPr>
              <w:pStyle w:val="Tabelle6pt"/>
              <w:rPr>
                <w:color w:val="000000"/>
              </w:rPr>
            </w:pPr>
            <w:r>
              <w:t>Materialien/Titel</w:t>
            </w:r>
          </w:p>
          <w:p w:rsidR="00212D2D" w:rsidRDefault="001E5365" w:rsidP="006D1D32">
            <w:pPr>
              <w:pStyle w:val="TabelleKopflinks"/>
            </w:pPr>
            <w:r>
              <w:t>Regeln zur Benennung einfacher Kohlenwa</w:t>
            </w:r>
            <w:r>
              <w:t>s</w:t>
            </w:r>
            <w:r>
              <w:t>serstoffe</w:t>
            </w:r>
          </w:p>
        </w:tc>
        <w:tc>
          <w:tcPr>
            <w:tcW w:w="188" w:type="dxa"/>
            <w:vMerge w:val="restart"/>
            <w:tcBorders>
              <w:top w:val="nil"/>
              <w:left w:val="single" w:sz="4" w:space="0" w:color="auto"/>
              <w:bottom w:val="nil"/>
              <w:right w:val="single" w:sz="4" w:space="0" w:color="auto"/>
            </w:tcBorders>
            <w:shd w:val="clear" w:color="auto" w:fill="FFFFFF"/>
          </w:tcPr>
          <w:p w:rsidR="00212D2D" w:rsidRPr="004B658C" w:rsidRDefault="00212D2D" w:rsidP="006D1D3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12D2D" w:rsidRPr="00B51DE9" w:rsidRDefault="00212D2D" w:rsidP="006D1D32">
            <w:pPr>
              <w:pStyle w:val="TabelleKopfmitte"/>
            </w:pPr>
            <w:r>
              <w:t>Chemie</w:t>
            </w:r>
          </w:p>
          <w:p w:rsidR="00212D2D" w:rsidRPr="00B51DE9" w:rsidRDefault="00681CF8" w:rsidP="006D1D32">
            <w:pPr>
              <w:pStyle w:val="TabelleKopfmitte"/>
              <w:rPr>
                <w:rFonts w:eastAsia="Calibri"/>
              </w:rPr>
            </w:pPr>
            <w:r>
              <w:t>Ch02.03.03.05</w:t>
            </w:r>
          </w:p>
        </w:tc>
      </w:tr>
      <w:tr w:rsidR="00B06420" w:rsidRPr="00B51DE9" w:rsidTr="006D1D32">
        <w:tc>
          <w:tcPr>
            <w:tcW w:w="7348" w:type="dxa"/>
            <w:gridSpan w:val="3"/>
            <w:tcBorders>
              <w:left w:val="single" w:sz="4" w:space="0" w:color="auto"/>
              <w:right w:val="single" w:sz="4" w:space="0" w:color="auto"/>
            </w:tcBorders>
            <w:hideMark/>
          </w:tcPr>
          <w:p w:rsidR="00B06420" w:rsidRPr="004B658C" w:rsidRDefault="00B06420" w:rsidP="00AA6D1D">
            <w:pPr>
              <w:pStyle w:val="Tabelle6pt"/>
            </w:pPr>
            <w:r w:rsidRPr="004B658C">
              <w:t>Kompetenz:</w:t>
            </w:r>
          </w:p>
          <w:p w:rsidR="00B06420" w:rsidRDefault="00B06420" w:rsidP="00B06420">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B06420" w:rsidRDefault="00B06420" w:rsidP="006D1D3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06420" w:rsidRPr="00B51DE9" w:rsidTr="006D1D32">
              <w:trPr>
                <w:trHeight w:val="284"/>
              </w:trPr>
              <w:tc>
                <w:tcPr>
                  <w:tcW w:w="2090" w:type="dxa"/>
                  <w:shd w:val="clear" w:color="auto" w:fill="auto"/>
                </w:tcPr>
                <w:p w:rsidR="00B06420" w:rsidRPr="00B51DE9" w:rsidRDefault="00B06420" w:rsidP="00721E3E">
                  <w:pPr>
                    <w:pStyle w:val="Textkrpermitte"/>
                    <w:framePr w:hSpace="141" w:wrap="around" w:vAnchor="page" w:hAnchor="text" w:y="1592"/>
                  </w:pPr>
                  <w:r w:rsidRPr="00B51DE9">
                    <w:t>LernPROJEKT</w:t>
                  </w:r>
                </w:p>
              </w:tc>
            </w:tr>
            <w:tr w:rsidR="00B06420" w:rsidRPr="00B51DE9" w:rsidTr="006D1D32">
              <w:trPr>
                <w:trHeight w:val="284"/>
              </w:trPr>
              <w:tc>
                <w:tcPr>
                  <w:tcW w:w="2090" w:type="dxa"/>
                  <w:shd w:val="clear" w:color="auto" w:fill="auto"/>
                </w:tcPr>
                <w:p w:rsidR="00B06420" w:rsidRPr="00B51DE9" w:rsidRDefault="00B06420" w:rsidP="00721E3E">
                  <w:pPr>
                    <w:pStyle w:val="Textkrpermitte"/>
                    <w:framePr w:hSpace="141" w:wrap="around" w:vAnchor="page" w:hAnchor="text" w:y="1592"/>
                  </w:pPr>
                  <w:r w:rsidRPr="00B51DE9">
                    <w:t>LernTHEMA</w:t>
                  </w:r>
                </w:p>
              </w:tc>
            </w:tr>
            <w:tr w:rsidR="00B06420" w:rsidRPr="00B51DE9" w:rsidTr="006D1D32">
              <w:trPr>
                <w:trHeight w:val="284"/>
              </w:trPr>
              <w:tc>
                <w:tcPr>
                  <w:tcW w:w="2090" w:type="dxa"/>
                  <w:shd w:val="clear" w:color="auto" w:fill="D9D9D9" w:themeFill="background1" w:themeFillShade="D9"/>
                </w:tcPr>
                <w:p w:rsidR="00B06420" w:rsidRPr="00B51DE9" w:rsidRDefault="00B06420" w:rsidP="00721E3E">
                  <w:pPr>
                    <w:pStyle w:val="TabelleKopfmitte"/>
                    <w:framePr w:hSpace="141" w:wrap="around" w:vAnchor="page" w:hAnchor="text" w:y="1592"/>
                  </w:pPr>
                  <w:r w:rsidRPr="00B51DE9">
                    <w:t>LernSCHRITT</w:t>
                  </w:r>
                </w:p>
              </w:tc>
            </w:tr>
          </w:tbl>
          <w:p w:rsidR="00B06420" w:rsidRPr="00B51DE9" w:rsidRDefault="00B06420" w:rsidP="006D1D32">
            <w:pPr>
              <w:pStyle w:val="TabelleKopfmitte"/>
            </w:pPr>
          </w:p>
        </w:tc>
      </w:tr>
      <w:tr w:rsidR="00B06420" w:rsidRPr="00B51DE9" w:rsidTr="006D1D32">
        <w:tc>
          <w:tcPr>
            <w:tcW w:w="7348" w:type="dxa"/>
            <w:gridSpan w:val="3"/>
            <w:tcBorders>
              <w:left w:val="single" w:sz="4" w:space="0" w:color="auto"/>
              <w:right w:val="single" w:sz="4" w:space="0" w:color="auto"/>
            </w:tcBorders>
            <w:hideMark/>
          </w:tcPr>
          <w:p w:rsidR="00B06420" w:rsidRPr="004B658C" w:rsidRDefault="00B06420" w:rsidP="00AA6D1D">
            <w:pPr>
              <w:pStyle w:val="Tabelle6pt"/>
            </w:pPr>
            <w:r w:rsidRPr="004B658C">
              <w:t>Hauptbezug:</w:t>
            </w:r>
          </w:p>
          <w:p w:rsidR="00B06420" w:rsidRDefault="00B06420" w:rsidP="00AA6D1D">
            <w:pPr>
              <w:pStyle w:val="Kopf8ptafz"/>
            </w:pPr>
            <w:r>
              <w:t>Ich kann anhand von geeigneten Modellen den strukturellen Aufbau von Stoffen beschreiben und erklären.</w:t>
            </w:r>
          </w:p>
          <w:p w:rsidR="00B06420" w:rsidRDefault="00B06420" w:rsidP="00AA6D1D">
            <w:pPr>
              <w:pStyle w:val="Kopf8ptafz"/>
            </w:pPr>
            <w:r>
              <w:t xml:space="preserve">Ich kann Regeln zur Benennung von aliphatischen </w:t>
            </w:r>
            <w:r w:rsidR="006C1D95">
              <w:t>Kohlenwasserstoffen</w:t>
            </w:r>
            <w:r>
              <w:t xml:space="preserve"> selbstständig herleiten.</w:t>
            </w:r>
          </w:p>
          <w:p w:rsidR="00B06420" w:rsidRDefault="00B06420" w:rsidP="00B06420">
            <w:pPr>
              <w:pStyle w:val="Kopf8ptafz"/>
            </w:pPr>
            <w:r>
              <w:t>Ich kann verzweigte Kohlenwasserstoffe benennen.</w:t>
            </w:r>
          </w:p>
        </w:tc>
        <w:tc>
          <w:tcPr>
            <w:tcW w:w="188" w:type="dxa"/>
            <w:vMerge/>
            <w:tcBorders>
              <w:left w:val="single" w:sz="4" w:space="0" w:color="auto"/>
              <w:bottom w:val="nil"/>
              <w:right w:val="nil"/>
            </w:tcBorders>
            <w:vAlign w:val="center"/>
            <w:hideMark/>
          </w:tcPr>
          <w:p w:rsidR="00B06420" w:rsidRDefault="00B06420"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06420" w:rsidRPr="00B51DE9" w:rsidRDefault="00B06420" w:rsidP="006D1D32">
            <w:pPr>
              <w:pStyle w:val="TabelleKopfmitte"/>
            </w:pPr>
          </w:p>
        </w:tc>
      </w:tr>
      <w:tr w:rsidR="00B06420" w:rsidRPr="00B51DE9" w:rsidTr="006D1D32">
        <w:tc>
          <w:tcPr>
            <w:tcW w:w="7348" w:type="dxa"/>
            <w:gridSpan w:val="3"/>
            <w:tcBorders>
              <w:left w:val="single" w:sz="4" w:space="0" w:color="auto"/>
              <w:right w:val="single" w:sz="4" w:space="0" w:color="auto"/>
            </w:tcBorders>
            <w:tcMar>
              <w:bottom w:w="0" w:type="dxa"/>
            </w:tcMar>
            <w:hideMark/>
          </w:tcPr>
          <w:p w:rsidR="00B06420" w:rsidRDefault="00B06420" w:rsidP="00AA6D1D">
            <w:pPr>
              <w:pStyle w:val="Tabelle6pt"/>
            </w:pPr>
            <w:r>
              <w:t>Weitere Bezüge:</w:t>
            </w:r>
          </w:p>
          <w:p w:rsidR="00B06420" w:rsidRDefault="00C75556" w:rsidP="00C75556">
            <w:pPr>
              <w:pStyle w:val="Kopf8ptafz"/>
            </w:pPr>
            <w:r>
              <w:t>Ich kann die einfachen organischen Verbindungen mit Hilfe eines Molekülbaukastens darstellen.</w:t>
            </w:r>
          </w:p>
        </w:tc>
        <w:tc>
          <w:tcPr>
            <w:tcW w:w="188" w:type="dxa"/>
            <w:vMerge/>
            <w:tcBorders>
              <w:left w:val="single" w:sz="4" w:space="0" w:color="auto"/>
              <w:bottom w:val="nil"/>
              <w:right w:val="nil"/>
            </w:tcBorders>
            <w:vAlign w:val="center"/>
            <w:hideMark/>
          </w:tcPr>
          <w:p w:rsidR="00B06420" w:rsidRDefault="00B06420" w:rsidP="006D1D3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06420" w:rsidRPr="00B51DE9" w:rsidRDefault="00B06420" w:rsidP="006D1D32">
            <w:pPr>
              <w:pStyle w:val="TabelleKopfmitte"/>
            </w:pPr>
          </w:p>
        </w:tc>
      </w:tr>
    </w:tbl>
    <w:p w:rsidR="00062FF7" w:rsidRDefault="00062FF7" w:rsidP="00062FF7">
      <w:pPr>
        <w:pStyle w:val="berschrift1"/>
      </w:pPr>
      <w:r w:rsidRPr="00DC674C">
        <w:rPr>
          <w:noProof/>
        </w:rPr>
        <w:drawing>
          <wp:anchor distT="0" distB="0" distL="114300" distR="114300" simplePos="0" relativeHeight="252001280" behindDoc="0" locked="0" layoutInCell="0" allowOverlap="1" wp14:anchorId="2665C292" wp14:editId="28E619D5">
            <wp:simplePos x="0" y="0"/>
            <wp:positionH relativeFrom="rightMargin">
              <wp:posOffset>114088</wp:posOffset>
            </wp:positionH>
            <wp:positionV relativeFrom="paragraph">
              <wp:posOffset>2163445</wp:posOffset>
            </wp:positionV>
            <wp:extent cx="348615" cy="320040"/>
            <wp:effectExtent l="0" t="0" r="0" b="3810"/>
            <wp:wrapNone/>
            <wp:docPr id="125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Regeln zur Benennung </w:t>
      </w:r>
      <w:r w:rsidR="001E5365">
        <w:t>einfacher</w:t>
      </w:r>
      <w:r>
        <w:t xml:space="preserve"> Kohlenwasserstoffe (Alkane)</w:t>
      </w:r>
      <w:r w:rsidRPr="00A72BEB">
        <w:rPr>
          <w:noProof/>
        </w:rPr>
        <w:t xml:space="preserve"> </w:t>
      </w:r>
    </w:p>
    <w:p w:rsidR="00062FF7" w:rsidRPr="00F567C4" w:rsidRDefault="00062FF7" w:rsidP="00062FF7">
      <w:pPr>
        <w:spacing w:line="240" w:lineRule="exact"/>
        <w:rPr>
          <w:b/>
        </w:rPr>
      </w:pPr>
      <w:r>
        <w:rPr>
          <w:b/>
        </w:rPr>
        <w:t>Schritt</w:t>
      </w:r>
      <w:r w:rsidRPr="00F567C4">
        <w:rPr>
          <w:b/>
        </w:rPr>
        <w:t xml:space="preserve"> </w:t>
      </w:r>
      <w:r>
        <w:rPr>
          <w:b/>
        </w:rPr>
        <w:t>1</w:t>
      </w:r>
      <w:r w:rsidRPr="00F567C4">
        <w:rPr>
          <w:b/>
        </w:rPr>
        <w:t>:</w:t>
      </w:r>
      <w:r w:rsidRPr="00FC58E8">
        <w:rPr>
          <w:noProof/>
        </w:rPr>
        <w:t xml:space="preserve"> </w:t>
      </w:r>
    </w:p>
    <w:p w:rsidR="00062FF7" w:rsidRDefault="00062FF7" w:rsidP="007A3DBD">
      <w:pPr>
        <w:pStyle w:val="Listenabsatz"/>
        <w:numPr>
          <w:ilvl w:val="0"/>
          <w:numId w:val="27"/>
        </w:numPr>
        <w:spacing w:line="240" w:lineRule="exact"/>
      </w:pPr>
      <w:r>
        <w:t>Nummerieren Sie die C-Atome in der Hauptkette durch. Achten Sie darauf, dass die Zahlen der Se</w:t>
      </w:r>
      <w:r w:rsidR="005D1FD4">
        <w:t>itenketten möglichst klein sind</w:t>
      </w:r>
      <w:r>
        <w:t>.</w:t>
      </w:r>
    </w:p>
    <w:p w:rsidR="00062FF7" w:rsidRDefault="00062FF7" w:rsidP="007A3DBD">
      <w:pPr>
        <w:pStyle w:val="Listenabsatz"/>
        <w:numPr>
          <w:ilvl w:val="0"/>
          <w:numId w:val="27"/>
        </w:numPr>
        <w:spacing w:line="240" w:lineRule="exact"/>
      </w:pPr>
      <w:r>
        <w:t>Formulieren Sie anhand der Beispiele Regeln</w:t>
      </w:r>
      <w:r w:rsidR="00446EAD">
        <w:t>,</w:t>
      </w:r>
      <w:r>
        <w:t xml:space="preserve"> nach denen Alkane bezeichnet werden.</w:t>
      </w:r>
    </w:p>
    <w:p w:rsidR="00062FF7" w:rsidRDefault="00062FF7" w:rsidP="00996036">
      <w:pPr>
        <w:pStyle w:val="Listenabsatz"/>
        <w:spacing w:line="240" w:lineRule="exact"/>
      </w:pPr>
    </w:p>
    <w:p w:rsidR="00062FF7" w:rsidRDefault="00062FF7" w:rsidP="00062FF7">
      <w:r>
        <w:rPr>
          <w:noProof/>
          <w:lang w:eastAsia="de-DE"/>
        </w:rPr>
        <mc:AlternateContent>
          <mc:Choice Requires="wps">
            <w:drawing>
              <wp:anchor distT="0" distB="0" distL="114300" distR="114300" simplePos="0" relativeHeight="252026880" behindDoc="1" locked="0" layoutInCell="1" allowOverlap="1" wp14:anchorId="1E79BC19" wp14:editId="3F31DC01">
                <wp:simplePos x="0" y="0"/>
                <wp:positionH relativeFrom="column">
                  <wp:posOffset>3817234</wp:posOffset>
                </wp:positionH>
                <wp:positionV relativeFrom="paragraph">
                  <wp:posOffset>666833</wp:posOffset>
                </wp:positionV>
                <wp:extent cx="306705" cy="123825"/>
                <wp:effectExtent l="0" t="0" r="17145" b="28575"/>
                <wp:wrapNone/>
                <wp:docPr id="1260" name="Rechteck 1260"/>
                <wp:cNvGraphicFramePr/>
                <a:graphic xmlns:a="http://schemas.openxmlformats.org/drawingml/2006/main">
                  <a:graphicData uri="http://schemas.microsoft.com/office/word/2010/wordprocessingShape">
                    <wps:wsp>
                      <wps:cNvSpPr/>
                      <wps:spPr>
                        <a:xfrm>
                          <a:off x="0" y="0"/>
                          <a:ext cx="306705"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60" o:spid="_x0000_s1026" style="position:absolute;margin-left:300.55pt;margin-top:52.5pt;width:24.15pt;height:9.75pt;z-index:-2512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1987968" behindDoc="1" locked="0" layoutInCell="1" allowOverlap="1" wp14:anchorId="76D1F2CB" wp14:editId="6F5C4D2E">
                <wp:simplePos x="0" y="0"/>
                <wp:positionH relativeFrom="column">
                  <wp:posOffset>560070</wp:posOffset>
                </wp:positionH>
                <wp:positionV relativeFrom="paragraph">
                  <wp:posOffset>590245</wp:posOffset>
                </wp:positionV>
                <wp:extent cx="307086" cy="160934"/>
                <wp:effectExtent l="0" t="0" r="17145" b="10795"/>
                <wp:wrapNone/>
                <wp:docPr id="998" name="Ellipse 998"/>
                <wp:cNvGraphicFramePr/>
                <a:graphic xmlns:a="http://schemas.openxmlformats.org/drawingml/2006/main">
                  <a:graphicData uri="http://schemas.microsoft.com/office/word/2010/wordprocessingShape">
                    <wps:wsp>
                      <wps:cNvSpPr/>
                      <wps:spPr>
                        <a:xfrm>
                          <a:off x="0" y="0"/>
                          <a:ext cx="307086" cy="16093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98" o:spid="_x0000_s1026" style="position:absolute;margin-left:44.1pt;margin-top:46.5pt;width:24.2pt;height:12.6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1981824" behindDoc="1" locked="0" layoutInCell="1" allowOverlap="1" wp14:anchorId="4309CC15" wp14:editId="69E70A88">
                <wp:simplePos x="0" y="0"/>
                <wp:positionH relativeFrom="column">
                  <wp:posOffset>260147</wp:posOffset>
                </wp:positionH>
                <wp:positionV relativeFrom="paragraph">
                  <wp:posOffset>305333</wp:posOffset>
                </wp:positionV>
                <wp:extent cx="1068019" cy="124359"/>
                <wp:effectExtent l="0" t="0" r="18415" b="28575"/>
                <wp:wrapNone/>
                <wp:docPr id="1000" name="Rechteck 1000"/>
                <wp:cNvGraphicFramePr/>
                <a:graphic xmlns:a="http://schemas.openxmlformats.org/drawingml/2006/main">
                  <a:graphicData uri="http://schemas.microsoft.com/office/word/2010/wordprocessingShape">
                    <wps:wsp>
                      <wps:cNvSpPr/>
                      <wps:spPr>
                        <a:xfrm>
                          <a:off x="0" y="0"/>
                          <a:ext cx="1068019" cy="124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000" o:spid="_x0000_s1026" style="position:absolute;margin-left:20.5pt;margin-top:24.05pt;width:84.1pt;height:9.8pt;z-index:-25133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" fillcolor="#00b0f0" strokecolor="#00b0f0" strokeweight="2pt"/>
            </w:pict>
          </mc:Fallback>
        </mc:AlternateContent>
      </w:r>
      <w:r>
        <w:object w:dxaOrig="3645" w:dyaOrig="1755">
          <v:shape id="_x0000_i1049" type="#_x0000_t75" style="width:129.05pt;height:62.85pt" o:ole="">
            <v:imagedata r:id="rId125" o:title=""/>
          </v:shape>
          <o:OLEObject Type="Embed" ProgID="ACD.ChemSketch.20" ShapeID="_x0000_i1049" DrawAspect="Content" ObjectID="_1581752237" r:id="rId126"/>
        </w:object>
      </w:r>
      <w:r>
        <w:tab/>
      </w:r>
      <w:r>
        <w:tab/>
      </w:r>
      <w:r>
        <w:tab/>
      </w:r>
      <w:r>
        <w:tab/>
        <w:t>Hauptkette: Butan</w:t>
      </w:r>
    </w:p>
    <w:p w:rsidR="00062FF7" w:rsidRPr="00A229F8" w:rsidRDefault="00062FF7" w:rsidP="00062FF7"/>
    <w:p w:rsidR="00062FF7" w:rsidRDefault="00062FF7" w:rsidP="00062FF7">
      <w:r>
        <w:rPr>
          <w:noProof/>
          <w:lang w:eastAsia="de-DE"/>
        </w:rPr>
        <mc:AlternateContent>
          <mc:Choice Requires="wps">
            <w:drawing>
              <wp:anchor distT="0" distB="0" distL="114300" distR="114300" simplePos="0" relativeHeight="252028928" behindDoc="1" locked="0" layoutInCell="1" allowOverlap="1" wp14:anchorId="5F8BF97E" wp14:editId="17EF3ACE">
                <wp:simplePos x="0" y="0"/>
                <wp:positionH relativeFrom="column">
                  <wp:posOffset>3820105</wp:posOffset>
                </wp:positionH>
                <wp:positionV relativeFrom="paragraph">
                  <wp:posOffset>667854</wp:posOffset>
                </wp:positionV>
                <wp:extent cx="381662" cy="123825"/>
                <wp:effectExtent l="0" t="0" r="18415" b="28575"/>
                <wp:wrapNone/>
                <wp:docPr id="1274" name="Rechteck 1274"/>
                <wp:cNvGraphicFramePr/>
                <a:graphic xmlns:a="http://schemas.openxmlformats.org/drawingml/2006/main">
                  <a:graphicData uri="http://schemas.microsoft.com/office/word/2010/wordprocessingShape">
                    <wps:wsp>
                      <wps:cNvSpPr/>
                      <wps:spPr>
                        <a:xfrm>
                          <a:off x="0" y="0"/>
                          <a:ext cx="381662"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74" o:spid="_x0000_s1026" style="position:absolute;margin-left:300.8pt;margin-top:52.6pt;width:30.05pt;height:9.75pt;z-index:-25128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" fillcolor="#00b0f0" strokecolor="#00b0f0" strokeweight="2pt"/>
            </w:pict>
          </mc:Fallback>
        </mc:AlternateContent>
      </w:r>
      <w:r>
        <w:rPr>
          <w:noProof/>
          <w:lang w:eastAsia="de-DE"/>
        </w:rPr>
        <mc:AlternateContent>
          <mc:Choice Requires="wps">
            <w:drawing>
              <wp:anchor distT="0" distB="0" distL="114300" distR="114300" simplePos="0" relativeHeight="251988992" behindDoc="1" locked="0" layoutInCell="1" allowOverlap="1" wp14:anchorId="4FAFB71E" wp14:editId="2310E247">
                <wp:simplePos x="0" y="0"/>
                <wp:positionH relativeFrom="column">
                  <wp:posOffset>560375</wp:posOffset>
                </wp:positionH>
                <wp:positionV relativeFrom="paragraph">
                  <wp:posOffset>601345</wp:posOffset>
                </wp:positionV>
                <wp:extent cx="306705" cy="160655"/>
                <wp:effectExtent l="0" t="0" r="17145" b="10795"/>
                <wp:wrapNone/>
                <wp:docPr id="1002" name="Ellipse 1002"/>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02" o:spid="_x0000_s1026" style="position:absolute;margin-left:44.1pt;margin-top:47.35pt;width:24.15pt;height:12.6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1982848" behindDoc="1" locked="0" layoutInCell="1" allowOverlap="1" wp14:anchorId="59C5723E" wp14:editId="06BC9410">
                <wp:simplePos x="0" y="0"/>
                <wp:positionH relativeFrom="column">
                  <wp:posOffset>260147</wp:posOffset>
                </wp:positionH>
                <wp:positionV relativeFrom="paragraph">
                  <wp:posOffset>293345</wp:posOffset>
                </wp:positionV>
                <wp:extent cx="1360627" cy="123825"/>
                <wp:effectExtent l="0" t="0" r="11430" b="28575"/>
                <wp:wrapNone/>
                <wp:docPr id="1004" name="Rechteck 1004"/>
                <wp:cNvGraphicFramePr/>
                <a:graphic xmlns:a="http://schemas.openxmlformats.org/drawingml/2006/main">
                  <a:graphicData uri="http://schemas.microsoft.com/office/word/2010/wordprocessingShape">
                    <wps:wsp>
                      <wps:cNvSpPr/>
                      <wps:spPr>
                        <a:xfrm>
                          <a:off x="0" y="0"/>
                          <a:ext cx="1360627"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004" o:spid="_x0000_s1026" style="position:absolute;margin-left:20.5pt;margin-top:23.1pt;width:107.15pt;height:9.75pt;z-index:-2513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" fillcolor="#00b0f0" strokecolor="#00b0f0" strokeweight="2pt"/>
            </w:pict>
          </mc:Fallback>
        </mc:AlternateContent>
      </w:r>
      <w:r>
        <w:object w:dxaOrig="4291" w:dyaOrig="1755">
          <v:shape id="_x0000_i1050" type="#_x0000_t75" style="width:151.45pt;height:62.85pt" o:ole="">
            <v:imagedata r:id="rId94" o:title=""/>
          </v:shape>
          <o:OLEObject Type="Embed" ProgID="ACD.ChemSketch.20" ShapeID="_x0000_i1050" DrawAspect="Content" ObjectID="_1581752238" r:id="rId127"/>
        </w:object>
      </w:r>
      <w:r>
        <w:tab/>
      </w:r>
      <w:r>
        <w:tab/>
      </w:r>
      <w:r>
        <w:tab/>
        <w:t>Hauptkette: Pentan</w:t>
      </w:r>
    </w:p>
    <w:p w:rsidR="00062FF7" w:rsidRDefault="00062FF7" w:rsidP="00062FF7"/>
    <w:p w:rsidR="00062FF7" w:rsidRDefault="00062FF7" w:rsidP="00062FF7">
      <w:r>
        <w:rPr>
          <w:noProof/>
          <w:lang w:eastAsia="de-DE"/>
        </w:rPr>
        <mc:AlternateContent>
          <mc:Choice Requires="wps">
            <w:drawing>
              <wp:anchor distT="0" distB="0" distL="114300" distR="114300" simplePos="0" relativeHeight="251984896" behindDoc="1" locked="0" layoutInCell="1" allowOverlap="1" wp14:anchorId="0B88CDA2" wp14:editId="1A456C96">
                <wp:simplePos x="0" y="0"/>
                <wp:positionH relativeFrom="column">
                  <wp:posOffset>3820105</wp:posOffset>
                </wp:positionH>
                <wp:positionV relativeFrom="paragraph">
                  <wp:posOffset>676523</wp:posOffset>
                </wp:positionV>
                <wp:extent cx="381635" cy="127221"/>
                <wp:effectExtent l="0" t="0" r="18415" b="25400"/>
                <wp:wrapNone/>
                <wp:docPr id="999" name="Rechteck 999"/>
                <wp:cNvGraphicFramePr/>
                <a:graphic xmlns:a="http://schemas.openxmlformats.org/drawingml/2006/main">
                  <a:graphicData uri="http://schemas.microsoft.com/office/word/2010/wordprocessingShape">
                    <wps:wsp>
                      <wps:cNvSpPr/>
                      <wps:spPr>
                        <a:xfrm>
                          <a:off x="0" y="0"/>
                          <a:ext cx="381635" cy="127221"/>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99" o:spid="_x0000_s1026" style="position:absolute;margin-left:300.8pt;margin-top:53.25pt;width:30.05pt;height:10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1990016" behindDoc="1" locked="0" layoutInCell="1" allowOverlap="1" wp14:anchorId="74637AD3" wp14:editId="276BE3AB">
                <wp:simplePos x="0" y="0"/>
                <wp:positionH relativeFrom="column">
                  <wp:posOffset>560070</wp:posOffset>
                </wp:positionH>
                <wp:positionV relativeFrom="paragraph">
                  <wp:posOffset>596570</wp:posOffset>
                </wp:positionV>
                <wp:extent cx="306705" cy="160655"/>
                <wp:effectExtent l="0" t="0" r="17145" b="10795"/>
                <wp:wrapNone/>
                <wp:docPr id="1006" name="Ellipse 1006"/>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06" o:spid="_x0000_s1026" style="position:absolute;margin-left:44.1pt;margin-top:46.95pt;width:24.15pt;height:12.6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1983872" behindDoc="1" locked="0" layoutInCell="1" allowOverlap="1" wp14:anchorId="7109EA10" wp14:editId="24656AF0">
                <wp:simplePos x="0" y="0"/>
                <wp:positionH relativeFrom="column">
                  <wp:posOffset>260147</wp:posOffset>
                </wp:positionH>
                <wp:positionV relativeFrom="paragraph">
                  <wp:posOffset>291846</wp:posOffset>
                </wp:positionV>
                <wp:extent cx="1967789" cy="123825"/>
                <wp:effectExtent l="0" t="0" r="13970" b="28575"/>
                <wp:wrapNone/>
                <wp:docPr id="1008" name="Rechteck 1008"/>
                <wp:cNvGraphicFramePr/>
                <a:graphic xmlns:a="http://schemas.openxmlformats.org/drawingml/2006/main">
                  <a:graphicData uri="http://schemas.microsoft.com/office/word/2010/wordprocessingShape">
                    <wps:wsp>
                      <wps:cNvSpPr/>
                      <wps:spPr>
                        <a:xfrm>
                          <a:off x="0" y="0"/>
                          <a:ext cx="1967789"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008" o:spid="_x0000_s1026" style="position:absolute;margin-left:20.5pt;margin-top:23pt;width:154.95pt;height:9.75pt;z-index:-25133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" fillcolor="#00b0f0" strokecolor="#00b0f0" strokeweight="2pt"/>
            </w:pict>
          </mc:Fallback>
        </mc:AlternateContent>
      </w:r>
      <w:r>
        <w:object w:dxaOrig="5656" w:dyaOrig="1755">
          <v:shape id="_x0000_i1051" type="#_x0000_t75" style="width:196pt;height:62.85pt" o:ole="">
            <v:imagedata r:id="rId128" o:title=""/>
          </v:shape>
          <o:OLEObject Type="Embed" ProgID="ACD.ChemSketch.20" ShapeID="_x0000_i1051" DrawAspect="Content" ObjectID="_1581752239" r:id="rId129"/>
        </w:object>
      </w:r>
      <w:r>
        <w:rPr>
          <w:sz w:val="44"/>
        </w:rPr>
        <w:tab/>
      </w:r>
      <w:r w:rsidRPr="00666CBD">
        <w:rPr>
          <w:sz w:val="44"/>
        </w:rPr>
        <w:tab/>
      </w:r>
      <w:r w:rsidRPr="00062FF7">
        <w:t>Hauptkette: Heptan</w:t>
      </w:r>
    </w:p>
    <w:p w:rsidR="00062FF7" w:rsidRDefault="00062FF7" w:rsidP="00062FF7"/>
    <w:p w:rsidR="00E9414F" w:rsidRDefault="00E9414F" w:rsidP="00062FF7"/>
    <w:p w:rsidR="00E9414F" w:rsidRPr="00130296" w:rsidRDefault="00E9414F" w:rsidP="00062FF7"/>
    <w:p w:rsidR="00233D20" w:rsidRDefault="00233D20" w:rsidP="00062FF7">
      <w:pPr>
        <w:spacing w:line="240" w:lineRule="exact"/>
      </w:pPr>
      <w:r>
        <w:t>Aufgabe 1:</w:t>
      </w:r>
    </w:p>
    <w:p w:rsidR="00062FF7" w:rsidRDefault="00C76BE9" w:rsidP="00062FF7">
      <w:pPr>
        <w:spacing w:line="240" w:lineRule="exact"/>
      </w:pPr>
      <w:r>
        <w:t>Markieren</w:t>
      </w:r>
      <w:r w:rsidR="006A43F8">
        <w:t xml:space="preserve"> Sie </w:t>
      </w:r>
      <w:r w:rsidR="00062FF7">
        <w:t xml:space="preserve"> d</w:t>
      </w:r>
      <w:r w:rsidR="006A43F8">
        <w:t>ie</w:t>
      </w:r>
      <w:r w:rsidR="00062FF7">
        <w:t xml:space="preserve"> Seitenkette (Reste) an der Hauptkette (längsten Kette). </w:t>
      </w:r>
    </w:p>
    <w:p w:rsidR="00062FF7" w:rsidRDefault="00062FF7" w:rsidP="00062FF7">
      <w:pPr>
        <w:spacing w:line="240" w:lineRule="exact"/>
      </w:pPr>
    </w:p>
    <w:p w:rsidR="00062FF7" w:rsidRDefault="00233D20" w:rsidP="007A3DBD">
      <w:pPr>
        <w:pStyle w:val="Listenabsatz"/>
        <w:numPr>
          <w:ilvl w:val="0"/>
          <w:numId w:val="52"/>
        </w:numPr>
        <w:spacing w:line="240" w:lineRule="exact"/>
      </w:pPr>
      <w:r>
        <w:rPr>
          <w:noProof/>
          <w:lang w:eastAsia="de-DE"/>
        </w:rPr>
        <mc:AlternateContent>
          <mc:Choice Requires="wps">
            <w:drawing>
              <wp:anchor distT="0" distB="0" distL="114300" distR="114300" simplePos="0" relativeHeight="251994112" behindDoc="1" locked="0" layoutInCell="1" allowOverlap="1" wp14:anchorId="61C44E14" wp14:editId="42F44DC0">
                <wp:simplePos x="0" y="0"/>
                <wp:positionH relativeFrom="column">
                  <wp:posOffset>1293164</wp:posOffset>
                </wp:positionH>
                <wp:positionV relativeFrom="paragraph">
                  <wp:posOffset>162560</wp:posOffset>
                </wp:positionV>
                <wp:extent cx="619125" cy="153035"/>
                <wp:effectExtent l="0" t="0" r="28575" b="18415"/>
                <wp:wrapNone/>
                <wp:docPr id="1009" name="Rechteck 1009"/>
                <wp:cNvGraphicFramePr/>
                <a:graphic xmlns:a="http://schemas.openxmlformats.org/drawingml/2006/main">
                  <a:graphicData uri="http://schemas.microsoft.com/office/word/2010/wordprocessingShape">
                    <wps:wsp>
                      <wps:cNvSpPr/>
                      <wps:spPr>
                        <a:xfrm>
                          <a:off x="0" y="0"/>
                          <a:ext cx="619125"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009" o:spid="_x0000_s1026" style="position:absolute;margin-left:101.8pt;margin-top:12.8pt;width:48.75pt;height:12.05pt;z-index:-25132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029952" behindDoc="1" locked="0" layoutInCell="1" allowOverlap="1" wp14:anchorId="31579B96" wp14:editId="08F8A55C">
                <wp:simplePos x="0" y="0"/>
                <wp:positionH relativeFrom="column">
                  <wp:posOffset>2643312</wp:posOffset>
                </wp:positionH>
                <wp:positionV relativeFrom="paragraph">
                  <wp:posOffset>4031</wp:posOffset>
                </wp:positionV>
                <wp:extent cx="620201" cy="160655"/>
                <wp:effectExtent l="0" t="0" r="27940" b="10795"/>
                <wp:wrapNone/>
                <wp:docPr id="1010" name="Ellipse 1010"/>
                <wp:cNvGraphicFramePr/>
                <a:graphic xmlns:a="http://schemas.openxmlformats.org/drawingml/2006/main">
                  <a:graphicData uri="http://schemas.microsoft.com/office/word/2010/wordprocessingShape">
                    <wps:wsp>
                      <wps:cNvSpPr/>
                      <wps:spPr>
                        <a:xfrm>
                          <a:off x="0" y="0"/>
                          <a:ext cx="620201"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010" o:spid="_x0000_s1026" style="position:absolute;margin-left:208.15pt;margin-top:.3pt;width:48.85pt;height:12.6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" fillcolor="#92d050" strokecolor="#92d050" strokeweight="2pt"/>
            </w:pict>
          </mc:Fallback>
        </mc:AlternateContent>
      </w:r>
      <w:r w:rsidR="00062FF7">
        <w:t xml:space="preserve">Markieren Sie die längste Kette sowie die Seitenkette und nummerieren Sie die C-Atome in der Hauptkette durch. </w:t>
      </w:r>
    </w:p>
    <w:p w:rsidR="00062FF7" w:rsidRPr="00130296" w:rsidRDefault="00062FF7" w:rsidP="007A3DBD">
      <w:pPr>
        <w:pStyle w:val="Listenabsatz"/>
        <w:numPr>
          <w:ilvl w:val="0"/>
          <w:numId w:val="52"/>
        </w:numPr>
        <w:spacing w:line="240" w:lineRule="exact"/>
      </w:pPr>
      <w:r>
        <w:t xml:space="preserve">Geben Sie der </w:t>
      </w:r>
      <w:r w:rsidR="00B96C78">
        <w:t xml:space="preserve">Hauptkette in der </w:t>
      </w:r>
      <w:r>
        <w:t xml:space="preserve">folgenden </w:t>
      </w:r>
      <w:r w:rsidR="005F39C1">
        <w:t xml:space="preserve">Verbindung </w:t>
      </w:r>
      <w:r>
        <w:t>den richtigen Namen</w:t>
      </w:r>
      <w:r w:rsidR="00EF6D3D">
        <w:t>:</w:t>
      </w:r>
    </w:p>
    <w:p w:rsidR="00062FF7" w:rsidRPr="00130296" w:rsidRDefault="00062FF7" w:rsidP="00062FF7">
      <w:pPr>
        <w:tabs>
          <w:tab w:val="left" w:pos="1256"/>
        </w:tabs>
      </w:pPr>
    </w:p>
    <w:p w:rsidR="00062FF7" w:rsidRPr="00130296" w:rsidRDefault="00062FF7" w:rsidP="00062FF7">
      <w:r>
        <w:object w:dxaOrig="5011" w:dyaOrig="1755">
          <v:shape id="_x0000_i1052" type="#_x0000_t75" style="width:174.15pt;height:62.85pt" o:ole="">
            <v:imagedata r:id="rId130" o:title=""/>
          </v:shape>
          <o:OLEObject Type="Embed" ProgID="ACD.ChemSketch.20" ShapeID="_x0000_i1052" DrawAspect="Content" ObjectID="_1581752240" r:id="rId131"/>
        </w:object>
      </w:r>
    </w:p>
    <w:p w:rsidR="00D86D5A" w:rsidRDefault="001E5365" w:rsidP="00D86D5A">
      <w:pPr>
        <w:pStyle w:val="berschrift1"/>
      </w:pPr>
      <w:r>
        <w:lastRenderedPageBreak/>
        <w:t>Regeln zur Benennung einfacher Kohlenwasserstoffe</w:t>
      </w:r>
      <w:r w:rsidR="00D86D5A">
        <w:t xml:space="preserve"> (Alkane)</w:t>
      </w:r>
    </w:p>
    <w:p w:rsidR="00D86D5A" w:rsidRPr="00F567C4" w:rsidRDefault="00D86D5A" w:rsidP="00D86D5A">
      <w:pPr>
        <w:spacing w:line="240" w:lineRule="exact"/>
        <w:rPr>
          <w:b/>
        </w:rPr>
      </w:pPr>
      <w:r>
        <w:rPr>
          <w:b/>
        </w:rPr>
        <w:t>Schritt</w:t>
      </w:r>
      <w:r w:rsidRPr="00F567C4">
        <w:rPr>
          <w:b/>
        </w:rPr>
        <w:t xml:space="preserve"> </w:t>
      </w:r>
      <w:r>
        <w:rPr>
          <w:b/>
        </w:rPr>
        <w:t>2</w:t>
      </w:r>
      <w:r w:rsidRPr="00F567C4">
        <w:rPr>
          <w:b/>
        </w:rPr>
        <w:t>:</w:t>
      </w:r>
    </w:p>
    <w:p w:rsidR="00D86D5A" w:rsidRDefault="00D86D5A" w:rsidP="007A3DBD">
      <w:pPr>
        <w:pStyle w:val="Listenabsatz"/>
        <w:numPr>
          <w:ilvl w:val="0"/>
          <w:numId w:val="54"/>
        </w:numPr>
        <w:spacing w:line="240" w:lineRule="exact"/>
        <w:jc w:val="both"/>
      </w:pPr>
      <w:r>
        <w:t>Nummerieren Sie die C-Atome in der Hauptkette durch. Achten Sie darauf, dass die Zahlen der Seitenketten möglichst klein sind.</w:t>
      </w:r>
    </w:p>
    <w:p w:rsidR="00D86D5A" w:rsidRDefault="00D86D5A" w:rsidP="007A3DBD">
      <w:pPr>
        <w:pStyle w:val="Listenabsatz"/>
        <w:numPr>
          <w:ilvl w:val="0"/>
          <w:numId w:val="54"/>
        </w:numPr>
        <w:spacing w:line="240" w:lineRule="exact"/>
        <w:jc w:val="both"/>
      </w:pPr>
      <w:r>
        <w:t>Formulieren Sie anhand der Beispiele Regeln</w:t>
      </w:r>
      <w:r w:rsidR="00446EAD">
        <w:t>,</w:t>
      </w:r>
      <w:r>
        <w:t xml:space="preserve"> nach denen Alkane bezeichnet werden.</w:t>
      </w:r>
    </w:p>
    <w:p w:rsidR="00D86D5A" w:rsidRDefault="00D86D5A" w:rsidP="00D86D5A">
      <w:pPr>
        <w:pStyle w:val="Listenabsatz"/>
        <w:spacing w:line="240" w:lineRule="exact"/>
      </w:pPr>
    </w:p>
    <w:p w:rsidR="00D86D5A" w:rsidRDefault="00D86D5A" w:rsidP="00D86D5A">
      <w:r>
        <w:rPr>
          <w:noProof/>
          <w:lang w:eastAsia="de-DE"/>
        </w:rPr>
        <mc:AlternateContent>
          <mc:Choice Requires="wps">
            <w:drawing>
              <wp:anchor distT="0" distB="0" distL="114300" distR="114300" simplePos="0" relativeHeight="252067840" behindDoc="1" locked="0" layoutInCell="1" allowOverlap="1" wp14:anchorId="45EC620F" wp14:editId="187AB6AA">
                <wp:simplePos x="0" y="0"/>
                <wp:positionH relativeFrom="column">
                  <wp:posOffset>1477010</wp:posOffset>
                </wp:positionH>
                <wp:positionV relativeFrom="paragraph">
                  <wp:posOffset>631825</wp:posOffset>
                </wp:positionV>
                <wp:extent cx="306705" cy="160655"/>
                <wp:effectExtent l="0" t="0" r="17145" b="10795"/>
                <wp:wrapNone/>
                <wp:docPr id="1362" name="Ellipse 1362"/>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2" o:spid="_x0000_s1026" style="position:absolute;margin-left:116.3pt;margin-top:49.75pt;width:24.15pt;height:12.6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" fillcolor="#92d050" strokecolor="#92d050" strokeweight="2pt"/>
            </w:pict>
          </mc:Fallback>
        </mc:AlternateContent>
      </w:r>
      <w:r>
        <w:object w:dxaOrig="6990" w:dyaOrig="1785">
          <v:shape id="_x0000_i1053" type="#_x0000_t75" style="width:246.05pt;height:64.45pt" o:ole="">
            <v:imagedata r:id="rId132" o:title=""/>
          </v:shape>
          <o:OLEObject Type="Embed" ProgID="ACD.ChemSketch.20" ShapeID="_x0000_i1053" DrawAspect="Content" ObjectID="_1581752241" r:id="rId133"/>
        </w:object>
      </w:r>
      <w:r>
        <w:tab/>
        <w:t>Seitenkette: Methyl-</w:t>
      </w:r>
      <w:r>
        <w:tab/>
      </w:r>
      <w:r>
        <w:tab/>
      </w:r>
      <w:r>
        <w:tab/>
      </w:r>
    </w:p>
    <w:p w:rsidR="00D86D5A" w:rsidRDefault="00D86D5A" w:rsidP="00D86D5A"/>
    <w:p w:rsidR="00D86D5A" w:rsidRDefault="00D86D5A" w:rsidP="00D86D5A">
      <w:r>
        <w:rPr>
          <w:noProof/>
          <w:lang w:eastAsia="de-DE"/>
        </w:rPr>
        <mc:AlternateContent>
          <mc:Choice Requires="wps">
            <w:drawing>
              <wp:anchor distT="0" distB="0" distL="114300" distR="114300" simplePos="0" relativeHeight="252068864" behindDoc="1" locked="0" layoutInCell="1" allowOverlap="1" wp14:anchorId="36BE49BC" wp14:editId="3D1F910E">
                <wp:simplePos x="0" y="0"/>
                <wp:positionH relativeFrom="column">
                  <wp:posOffset>1474470</wp:posOffset>
                </wp:positionH>
                <wp:positionV relativeFrom="paragraph">
                  <wp:posOffset>505460</wp:posOffset>
                </wp:positionV>
                <wp:extent cx="306705" cy="612250"/>
                <wp:effectExtent l="0" t="0" r="17145" b="16510"/>
                <wp:wrapNone/>
                <wp:docPr id="1363" name="Ellipse 1363"/>
                <wp:cNvGraphicFramePr/>
                <a:graphic xmlns:a="http://schemas.openxmlformats.org/drawingml/2006/main">
                  <a:graphicData uri="http://schemas.microsoft.com/office/word/2010/wordprocessingShape">
                    <wps:wsp>
                      <wps:cNvSpPr/>
                      <wps:spPr>
                        <a:xfrm>
                          <a:off x="0" y="0"/>
                          <a:ext cx="306705" cy="61225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3" o:spid="_x0000_s1026" style="position:absolute;margin-left:116.1pt;margin-top:39.8pt;width:24.15pt;height:48.2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" fillcolor="#92d050" strokecolor="#92d050" strokeweight="2pt"/>
            </w:pict>
          </mc:Fallback>
        </mc:AlternateContent>
      </w:r>
      <w:r>
        <w:object w:dxaOrig="6990" w:dyaOrig="2491">
          <v:shape id="_x0000_i1054" type="#_x0000_t75" style="width:246.05pt;height:87.05pt" o:ole="">
            <v:imagedata r:id="rId134" o:title=""/>
          </v:shape>
          <o:OLEObject Type="Embed" ProgID="ACD.ChemSketch.20" ShapeID="_x0000_i1054" DrawAspect="Content" ObjectID="_1581752242" r:id="rId135"/>
        </w:object>
      </w:r>
      <w:r w:rsidRPr="005D1FD4">
        <w:t xml:space="preserve"> </w:t>
      </w:r>
      <w:r>
        <w:t>Seitenkette: Ethyl-</w:t>
      </w:r>
    </w:p>
    <w:p w:rsidR="00D86D5A" w:rsidRDefault="00D86D5A" w:rsidP="00D86D5A"/>
    <w:p w:rsidR="00D86D5A" w:rsidRPr="00130296" w:rsidRDefault="00D86D5A" w:rsidP="00D86D5A">
      <w:pPr>
        <w:jc w:val="both"/>
      </w:pPr>
      <w:r>
        <w:rPr>
          <w:noProof/>
          <w:lang w:eastAsia="de-DE"/>
        </w:rPr>
        <mc:AlternateContent>
          <mc:Choice Requires="wps">
            <w:drawing>
              <wp:anchor distT="0" distB="0" distL="114300" distR="114300" simplePos="0" relativeHeight="252069888" behindDoc="1" locked="0" layoutInCell="1" allowOverlap="1" wp14:anchorId="7F0CA52B" wp14:editId="23294FB8">
                <wp:simplePos x="0" y="0"/>
                <wp:positionH relativeFrom="column">
                  <wp:posOffset>1418811</wp:posOffset>
                </wp:positionH>
                <wp:positionV relativeFrom="paragraph">
                  <wp:posOffset>579589</wp:posOffset>
                </wp:positionV>
                <wp:extent cx="306705" cy="747423"/>
                <wp:effectExtent l="0" t="0" r="17145" b="14605"/>
                <wp:wrapNone/>
                <wp:docPr id="1364" name="Ellipse 1364"/>
                <wp:cNvGraphicFramePr/>
                <a:graphic xmlns:a="http://schemas.openxmlformats.org/drawingml/2006/main">
                  <a:graphicData uri="http://schemas.microsoft.com/office/word/2010/wordprocessingShape">
                    <wps:wsp>
                      <wps:cNvSpPr/>
                      <wps:spPr>
                        <a:xfrm>
                          <a:off x="0" y="0"/>
                          <a:ext cx="306705" cy="747423"/>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4" o:spid="_x0000_s1026" style="position:absolute;margin-left:111.7pt;margin-top:45.65pt;width:24.15pt;height:58.8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" fillcolor="#92d050" strokecolor="#92d050" strokeweight="2pt"/>
            </w:pict>
          </mc:Fallback>
        </mc:AlternateContent>
      </w:r>
      <w:r>
        <w:object w:dxaOrig="6990" w:dyaOrig="3046">
          <v:shape id="_x0000_i1055" type="#_x0000_t75" style="width:246.05pt;height:106.3pt" o:ole="">
            <v:imagedata r:id="rId136" o:title=""/>
          </v:shape>
          <o:OLEObject Type="Embed" ProgID="ACD.ChemSketch.20" ShapeID="_x0000_i1055" DrawAspect="Content" ObjectID="_1581752243" r:id="rId137"/>
        </w:object>
      </w:r>
      <w:r w:rsidRPr="005D1FD4">
        <w:t xml:space="preserve"> </w:t>
      </w:r>
      <w:r>
        <w:t xml:space="preserve">Seitenkette: </w:t>
      </w:r>
      <w:proofErr w:type="spellStart"/>
      <w:r>
        <w:t>Propyl</w:t>
      </w:r>
      <w:proofErr w:type="spellEnd"/>
      <w:r>
        <w:t>-</w:t>
      </w:r>
    </w:p>
    <w:p w:rsidR="00D86D5A" w:rsidRDefault="00D86D5A" w:rsidP="00D86D5A"/>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r>
        <w:t>Aufgabe 1:</w:t>
      </w:r>
    </w:p>
    <w:p w:rsidR="00D86D5A" w:rsidRPr="00130296" w:rsidRDefault="00D86D5A" w:rsidP="00D86D5A">
      <w:pPr>
        <w:spacing w:line="240" w:lineRule="exact"/>
      </w:pPr>
      <w:r>
        <w:t xml:space="preserve">Geben Sie der folgenden Verbindung den </w:t>
      </w:r>
      <w:r w:rsidR="00EF6D3D">
        <w:t>richtigen Namen der Seitenkette:</w:t>
      </w:r>
    </w:p>
    <w:p w:rsidR="00D86D5A" w:rsidRPr="00130296" w:rsidRDefault="00D86D5A" w:rsidP="00D86D5A">
      <w:pPr>
        <w:tabs>
          <w:tab w:val="left" w:pos="1256"/>
        </w:tabs>
      </w:pPr>
    </w:p>
    <w:p w:rsidR="00D86D5A" w:rsidRPr="00130296" w:rsidRDefault="00D86D5A" w:rsidP="00D86D5A">
      <w:r>
        <w:object w:dxaOrig="4291" w:dyaOrig="2401">
          <v:shape id="_x0000_i1056" type="#_x0000_t75" style="width:151.45pt;height:82pt" o:ole="">
            <v:imagedata r:id="rId138" o:title=""/>
          </v:shape>
          <o:OLEObject Type="Embed" ProgID="ACD.ChemSketch.20" ShapeID="_x0000_i1056" DrawAspect="Content" ObjectID="_1581752244" r:id="rId139"/>
        </w:object>
      </w:r>
    </w:p>
    <w:p w:rsidR="00D86D5A" w:rsidRDefault="00D86D5A" w:rsidP="00D86D5A">
      <w:pPr>
        <w:spacing w:line="240" w:lineRule="exact"/>
      </w:pPr>
      <w:r w:rsidRPr="00130296">
        <w:br w:type="page"/>
      </w:r>
    </w:p>
    <w:p w:rsidR="00D86D5A" w:rsidRDefault="001E5365" w:rsidP="00D86D5A">
      <w:pPr>
        <w:pStyle w:val="berschrift1"/>
      </w:pPr>
      <w:r>
        <w:lastRenderedPageBreak/>
        <w:t>Regeln zur Benennung einfacher Kohlenwasserstoffe</w:t>
      </w:r>
      <w:r w:rsidR="00D86D5A">
        <w:t xml:space="preserve"> (Alkane)</w:t>
      </w:r>
      <w:r w:rsidR="00D86D5A" w:rsidRPr="00A72BEB">
        <w:rPr>
          <w:noProof/>
        </w:rPr>
        <w:t xml:space="preserve"> </w:t>
      </w:r>
    </w:p>
    <w:p w:rsidR="00D86D5A" w:rsidRPr="00F567C4" w:rsidRDefault="00D86D5A" w:rsidP="00D86D5A">
      <w:pPr>
        <w:spacing w:line="240" w:lineRule="exact"/>
        <w:rPr>
          <w:b/>
        </w:rPr>
      </w:pPr>
      <w:r>
        <w:rPr>
          <w:b/>
        </w:rPr>
        <w:t>Schritt</w:t>
      </w:r>
      <w:r w:rsidRPr="00F567C4">
        <w:rPr>
          <w:b/>
        </w:rPr>
        <w:t xml:space="preserve"> </w:t>
      </w:r>
      <w:r>
        <w:rPr>
          <w:b/>
        </w:rPr>
        <w:t>3</w:t>
      </w:r>
      <w:r w:rsidRPr="00F567C4">
        <w:rPr>
          <w:b/>
        </w:rPr>
        <w:t>:</w:t>
      </w:r>
      <w:r w:rsidRPr="00FC58E8">
        <w:rPr>
          <w:noProof/>
        </w:rPr>
        <w:t xml:space="preserve"> </w:t>
      </w:r>
    </w:p>
    <w:p w:rsidR="00D86D5A" w:rsidRDefault="00D86D5A" w:rsidP="007A3DBD">
      <w:pPr>
        <w:pStyle w:val="Listenabsatz"/>
        <w:numPr>
          <w:ilvl w:val="0"/>
          <w:numId w:val="53"/>
        </w:numPr>
        <w:spacing w:line="240" w:lineRule="exact"/>
        <w:jc w:val="both"/>
      </w:pPr>
      <w:r>
        <w:t>Nummerieren Sie die C-Atome in der Hauptkette durch. Achten Sie darauf, dass die Zahlen der Sei</w:t>
      </w:r>
      <w:r w:rsidR="00C76BE9">
        <w:t>tenketten möglichst klein sind.</w:t>
      </w:r>
    </w:p>
    <w:p w:rsidR="00D86D5A" w:rsidRDefault="00D86D5A" w:rsidP="007A3DBD">
      <w:pPr>
        <w:pStyle w:val="Listenabsatz"/>
        <w:numPr>
          <w:ilvl w:val="0"/>
          <w:numId w:val="53"/>
        </w:numPr>
        <w:spacing w:line="240" w:lineRule="exact"/>
        <w:jc w:val="both"/>
      </w:pPr>
      <w:r>
        <w:t>Formulieren Sie anhand der Beispiele Regeln</w:t>
      </w:r>
      <w:r w:rsidR="00446EAD">
        <w:t>,</w:t>
      </w:r>
      <w:r>
        <w:t xml:space="preserve"> nach denen Alkane bezeichnet werden.</w:t>
      </w:r>
    </w:p>
    <w:p w:rsidR="00D86D5A" w:rsidRDefault="00D86D5A" w:rsidP="00D86D5A">
      <w:pPr>
        <w:pStyle w:val="Listenabsatz"/>
        <w:spacing w:line="240" w:lineRule="exact"/>
      </w:pPr>
    </w:p>
    <w:p w:rsidR="00D86D5A" w:rsidRDefault="00D86D5A" w:rsidP="00D86D5A">
      <w:r>
        <w:rPr>
          <w:noProof/>
          <w:lang w:eastAsia="de-DE"/>
        </w:rPr>
        <mc:AlternateContent>
          <mc:Choice Requires="wps">
            <w:drawing>
              <wp:anchor distT="0" distB="0" distL="114300" distR="114300" simplePos="0" relativeHeight="252082176" behindDoc="1" locked="0" layoutInCell="1" allowOverlap="1" wp14:anchorId="02E40B4E" wp14:editId="0192716D">
                <wp:simplePos x="0" y="0"/>
                <wp:positionH relativeFrom="column">
                  <wp:posOffset>3265170</wp:posOffset>
                </wp:positionH>
                <wp:positionV relativeFrom="paragraph">
                  <wp:posOffset>644525</wp:posOffset>
                </wp:positionV>
                <wp:extent cx="306705" cy="160655"/>
                <wp:effectExtent l="0" t="0" r="17145" b="10795"/>
                <wp:wrapNone/>
                <wp:docPr id="1368" name="Ellipse 136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8" o:spid="_x0000_s1026" style="position:absolute;margin-left:257.1pt;margin-top:50.75pt;width:24.15pt;height:12.6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079104" behindDoc="1" locked="0" layoutInCell="1" allowOverlap="1" wp14:anchorId="6A161E04" wp14:editId="6D8A71DC">
                <wp:simplePos x="0" y="0"/>
                <wp:positionH relativeFrom="column">
                  <wp:posOffset>560070</wp:posOffset>
                </wp:positionH>
                <wp:positionV relativeFrom="paragraph">
                  <wp:posOffset>590245</wp:posOffset>
                </wp:positionV>
                <wp:extent cx="307086" cy="160934"/>
                <wp:effectExtent l="0" t="0" r="17145" b="10795"/>
                <wp:wrapNone/>
                <wp:docPr id="1369" name="Ellipse 1369"/>
                <wp:cNvGraphicFramePr/>
                <a:graphic xmlns:a="http://schemas.openxmlformats.org/drawingml/2006/main">
                  <a:graphicData uri="http://schemas.microsoft.com/office/word/2010/wordprocessingShape">
                    <wps:wsp>
                      <wps:cNvSpPr/>
                      <wps:spPr>
                        <a:xfrm>
                          <a:off x="0" y="0"/>
                          <a:ext cx="307086" cy="16093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9" o:spid="_x0000_s1026" style="position:absolute;margin-left:44.1pt;margin-top:46.5pt;width:24.2pt;height:12.6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076032" behindDoc="1" locked="0" layoutInCell="1" allowOverlap="1" wp14:anchorId="733F0007" wp14:editId="52F0F72A">
                <wp:simplePos x="0" y="0"/>
                <wp:positionH relativeFrom="column">
                  <wp:posOffset>3617825</wp:posOffset>
                </wp:positionH>
                <wp:positionV relativeFrom="paragraph">
                  <wp:posOffset>671093</wp:posOffset>
                </wp:positionV>
                <wp:extent cx="307238" cy="123825"/>
                <wp:effectExtent l="0" t="0" r="17145" b="28575"/>
                <wp:wrapNone/>
                <wp:docPr id="1370" name="Rechteck 1370"/>
                <wp:cNvGraphicFramePr/>
                <a:graphic xmlns:a="http://schemas.openxmlformats.org/drawingml/2006/main">
                  <a:graphicData uri="http://schemas.microsoft.com/office/word/2010/wordprocessingShape">
                    <wps:wsp>
                      <wps:cNvSpPr/>
                      <wps:spPr>
                        <a:xfrm>
                          <a:off x="0" y="0"/>
                          <a:ext cx="307238"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70" o:spid="_x0000_s1026" style="position:absolute;margin-left:284.85pt;margin-top:52.85pt;width:24.2pt;height:9.75pt;z-index:-25124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072960" behindDoc="1" locked="0" layoutInCell="1" allowOverlap="1" wp14:anchorId="0146F262" wp14:editId="19CD5133">
                <wp:simplePos x="0" y="0"/>
                <wp:positionH relativeFrom="column">
                  <wp:posOffset>260147</wp:posOffset>
                </wp:positionH>
                <wp:positionV relativeFrom="paragraph">
                  <wp:posOffset>305333</wp:posOffset>
                </wp:positionV>
                <wp:extent cx="1068019" cy="124359"/>
                <wp:effectExtent l="0" t="0" r="18415" b="28575"/>
                <wp:wrapNone/>
                <wp:docPr id="1371" name="Rechteck 1371"/>
                <wp:cNvGraphicFramePr/>
                <a:graphic xmlns:a="http://schemas.openxmlformats.org/drawingml/2006/main">
                  <a:graphicData uri="http://schemas.microsoft.com/office/word/2010/wordprocessingShape">
                    <wps:wsp>
                      <wps:cNvSpPr/>
                      <wps:spPr>
                        <a:xfrm>
                          <a:off x="0" y="0"/>
                          <a:ext cx="1068019" cy="124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371" o:spid="_x0000_s1026" style="position:absolute;margin-left:20.5pt;margin-top:24.05pt;width:84.1pt;height:9.8pt;z-index:-25124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" fillcolor="#00b0f0" strokecolor="#00b0f0" strokeweight="2pt"/>
            </w:pict>
          </mc:Fallback>
        </mc:AlternateContent>
      </w:r>
      <w:r>
        <w:object w:dxaOrig="3645" w:dyaOrig="1755">
          <v:shape id="_x0000_i1057" type="#_x0000_t75" style="width:129.05pt;height:62.85pt" o:ole="">
            <v:imagedata r:id="rId125" o:title=""/>
          </v:shape>
          <o:OLEObject Type="Embed" ProgID="ACD.ChemSketch.20" ShapeID="_x0000_i1057" DrawAspect="Content" ObjectID="_1581752245" r:id="rId140"/>
        </w:object>
      </w:r>
      <w:r>
        <w:tab/>
      </w:r>
      <w:r>
        <w:tab/>
      </w:r>
      <w:r>
        <w:tab/>
      </w:r>
      <w:r>
        <w:tab/>
        <w:t>2-Methylbutan</w:t>
      </w:r>
    </w:p>
    <w:p w:rsidR="00D86D5A" w:rsidRPr="00A229F8" w:rsidRDefault="00D86D5A" w:rsidP="00D86D5A"/>
    <w:p w:rsidR="00D86D5A" w:rsidRDefault="00D86D5A" w:rsidP="00D86D5A">
      <w:r>
        <w:rPr>
          <w:noProof/>
          <w:lang w:eastAsia="de-DE"/>
        </w:rPr>
        <mc:AlternateContent>
          <mc:Choice Requires="wps">
            <w:drawing>
              <wp:anchor distT="0" distB="0" distL="114300" distR="114300" simplePos="0" relativeHeight="252083200" behindDoc="1" locked="0" layoutInCell="1" allowOverlap="1" wp14:anchorId="74B0E2D3" wp14:editId="40FAA111">
                <wp:simplePos x="0" y="0"/>
                <wp:positionH relativeFrom="column">
                  <wp:posOffset>3265805</wp:posOffset>
                </wp:positionH>
                <wp:positionV relativeFrom="paragraph">
                  <wp:posOffset>661340</wp:posOffset>
                </wp:positionV>
                <wp:extent cx="306705" cy="160655"/>
                <wp:effectExtent l="0" t="0" r="17145" b="10795"/>
                <wp:wrapNone/>
                <wp:docPr id="448" name="Ellipse 44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8" o:spid="_x0000_s1026" style="position:absolute;margin-left:257.15pt;margin-top:52.05pt;width:24.15pt;height:12.6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080128" behindDoc="1" locked="0" layoutInCell="1" allowOverlap="1" wp14:anchorId="6A01D454" wp14:editId="633B7B79">
                <wp:simplePos x="0" y="0"/>
                <wp:positionH relativeFrom="column">
                  <wp:posOffset>560375</wp:posOffset>
                </wp:positionH>
                <wp:positionV relativeFrom="paragraph">
                  <wp:posOffset>601345</wp:posOffset>
                </wp:positionV>
                <wp:extent cx="306705" cy="160655"/>
                <wp:effectExtent l="0" t="0" r="17145" b="10795"/>
                <wp:wrapNone/>
                <wp:docPr id="449" name="Ellipse 449"/>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9" o:spid="_x0000_s1026" style="position:absolute;margin-left:44.1pt;margin-top:47.35pt;width:24.15pt;height:12.6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077056" behindDoc="1" locked="0" layoutInCell="1" allowOverlap="1" wp14:anchorId="7BFCAC71" wp14:editId="277062F0">
                <wp:simplePos x="0" y="0"/>
                <wp:positionH relativeFrom="column">
                  <wp:posOffset>3610508</wp:posOffset>
                </wp:positionH>
                <wp:positionV relativeFrom="paragraph">
                  <wp:posOffset>681050</wp:posOffset>
                </wp:positionV>
                <wp:extent cx="365760" cy="123825"/>
                <wp:effectExtent l="0" t="0" r="15240" b="28575"/>
                <wp:wrapNone/>
                <wp:docPr id="450" name="Rechteck 450"/>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50" o:spid="_x0000_s1026" style="position:absolute;margin-left:284.3pt;margin-top:53.65pt;width:28.8pt;height:9.75pt;z-index:-25123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2073984" behindDoc="1" locked="0" layoutInCell="1" allowOverlap="1" wp14:anchorId="1D905CA5" wp14:editId="463ED60C">
                <wp:simplePos x="0" y="0"/>
                <wp:positionH relativeFrom="column">
                  <wp:posOffset>260147</wp:posOffset>
                </wp:positionH>
                <wp:positionV relativeFrom="paragraph">
                  <wp:posOffset>293345</wp:posOffset>
                </wp:positionV>
                <wp:extent cx="1360627" cy="123825"/>
                <wp:effectExtent l="0" t="0" r="11430" b="28575"/>
                <wp:wrapNone/>
                <wp:docPr id="457" name="Rechteck 457"/>
                <wp:cNvGraphicFramePr/>
                <a:graphic xmlns:a="http://schemas.openxmlformats.org/drawingml/2006/main">
                  <a:graphicData uri="http://schemas.microsoft.com/office/word/2010/wordprocessingShape">
                    <wps:wsp>
                      <wps:cNvSpPr/>
                      <wps:spPr>
                        <a:xfrm>
                          <a:off x="0" y="0"/>
                          <a:ext cx="1360627"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57" o:spid="_x0000_s1026" style="position:absolute;margin-left:20.5pt;margin-top:23.1pt;width:107.15pt;height:9.75pt;z-index:-25124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" fillcolor="#00b0f0" strokecolor="#00b0f0" strokeweight="2pt"/>
            </w:pict>
          </mc:Fallback>
        </mc:AlternateContent>
      </w:r>
      <w:r>
        <w:object w:dxaOrig="4291" w:dyaOrig="1755">
          <v:shape id="_x0000_i1058" type="#_x0000_t75" style="width:151.45pt;height:62.85pt" o:ole="">
            <v:imagedata r:id="rId94" o:title=""/>
          </v:shape>
          <o:OLEObject Type="Embed" ProgID="ACD.ChemSketch.20" ShapeID="_x0000_i1058" DrawAspect="Content" ObjectID="_1581752246" r:id="rId141"/>
        </w:object>
      </w:r>
      <w:r>
        <w:tab/>
      </w:r>
      <w:r>
        <w:tab/>
      </w:r>
      <w:r>
        <w:tab/>
        <w:t>2-Methylpentan</w:t>
      </w:r>
    </w:p>
    <w:p w:rsidR="00D86D5A" w:rsidRDefault="00D86D5A" w:rsidP="00D86D5A"/>
    <w:p w:rsidR="00D86D5A" w:rsidRDefault="00D86D5A" w:rsidP="00D86D5A">
      <w:r>
        <w:rPr>
          <w:noProof/>
          <w:lang w:eastAsia="de-DE"/>
        </w:rPr>
        <mc:AlternateContent>
          <mc:Choice Requires="wps">
            <w:drawing>
              <wp:anchor distT="0" distB="0" distL="114300" distR="114300" simplePos="0" relativeHeight="252084224" behindDoc="1" locked="0" layoutInCell="1" allowOverlap="1" wp14:anchorId="73A6555C" wp14:editId="4F25A3CE">
                <wp:simplePos x="0" y="0"/>
                <wp:positionH relativeFrom="column">
                  <wp:posOffset>3257220</wp:posOffset>
                </wp:positionH>
                <wp:positionV relativeFrom="paragraph">
                  <wp:posOffset>650240</wp:posOffset>
                </wp:positionV>
                <wp:extent cx="306705" cy="160655"/>
                <wp:effectExtent l="0" t="0" r="17145" b="10795"/>
                <wp:wrapNone/>
                <wp:docPr id="458" name="Ellipse 45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8" o:spid="_x0000_s1026" style="position:absolute;margin-left:256.45pt;margin-top:51.2pt;width:24.15pt;height:12.6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2081152" behindDoc="1" locked="0" layoutInCell="1" allowOverlap="1" wp14:anchorId="7209F990" wp14:editId="03B80074">
                <wp:simplePos x="0" y="0"/>
                <wp:positionH relativeFrom="column">
                  <wp:posOffset>560070</wp:posOffset>
                </wp:positionH>
                <wp:positionV relativeFrom="paragraph">
                  <wp:posOffset>596570</wp:posOffset>
                </wp:positionV>
                <wp:extent cx="306705" cy="160655"/>
                <wp:effectExtent l="0" t="0" r="17145" b="10795"/>
                <wp:wrapNone/>
                <wp:docPr id="459" name="Ellipse 459"/>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9" o:spid="_x0000_s1026" style="position:absolute;margin-left:44.1pt;margin-top:46.95pt;width:24.15pt;height:12.6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078080" behindDoc="1" locked="0" layoutInCell="1" allowOverlap="1" wp14:anchorId="44F60E46" wp14:editId="2E8E6CBF">
                <wp:simplePos x="0" y="0"/>
                <wp:positionH relativeFrom="column">
                  <wp:posOffset>3617900</wp:posOffset>
                </wp:positionH>
                <wp:positionV relativeFrom="paragraph">
                  <wp:posOffset>662305</wp:posOffset>
                </wp:positionV>
                <wp:extent cx="365760" cy="123825"/>
                <wp:effectExtent l="0" t="0" r="15240" b="28575"/>
                <wp:wrapNone/>
                <wp:docPr id="460" name="Rechteck 460"/>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60" o:spid="_x0000_s1026" style="position:absolute;margin-left:284.85pt;margin-top:52.15pt;width:28.8pt;height:9.75pt;z-index:-25123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075008" behindDoc="1" locked="0" layoutInCell="1" allowOverlap="1" wp14:anchorId="28EEA2A5" wp14:editId="65E263D0">
                <wp:simplePos x="0" y="0"/>
                <wp:positionH relativeFrom="column">
                  <wp:posOffset>260147</wp:posOffset>
                </wp:positionH>
                <wp:positionV relativeFrom="paragraph">
                  <wp:posOffset>291846</wp:posOffset>
                </wp:positionV>
                <wp:extent cx="1967789" cy="123825"/>
                <wp:effectExtent l="0" t="0" r="13970" b="28575"/>
                <wp:wrapNone/>
                <wp:docPr id="461" name="Rechteck 461"/>
                <wp:cNvGraphicFramePr/>
                <a:graphic xmlns:a="http://schemas.openxmlformats.org/drawingml/2006/main">
                  <a:graphicData uri="http://schemas.microsoft.com/office/word/2010/wordprocessingShape">
                    <wps:wsp>
                      <wps:cNvSpPr/>
                      <wps:spPr>
                        <a:xfrm>
                          <a:off x="0" y="0"/>
                          <a:ext cx="1967789"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61" o:spid="_x0000_s1026" style="position:absolute;margin-left:20.5pt;margin-top:23pt;width:154.95pt;height:9.75pt;z-index:-2512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" fillcolor="#00b0f0" strokecolor="#00b0f0" strokeweight="2pt"/>
            </w:pict>
          </mc:Fallback>
        </mc:AlternateContent>
      </w:r>
      <w:r>
        <w:object w:dxaOrig="5656" w:dyaOrig="1755">
          <v:shape id="_x0000_i1059" type="#_x0000_t75" style="width:196pt;height:62.85pt" o:ole="">
            <v:imagedata r:id="rId128" o:title=""/>
          </v:shape>
          <o:OLEObject Type="Embed" ProgID="ACD.ChemSketch.20" ShapeID="_x0000_i1059" DrawAspect="Content" ObjectID="_1581752247" r:id="rId142"/>
        </w:object>
      </w:r>
      <w:r>
        <w:rPr>
          <w:sz w:val="44"/>
        </w:rPr>
        <w:tab/>
      </w:r>
      <w:r w:rsidRPr="00666CBD">
        <w:rPr>
          <w:sz w:val="44"/>
        </w:rPr>
        <w:tab/>
      </w:r>
      <w:r>
        <w:t>2-Methylhept</w:t>
      </w:r>
      <w:r w:rsidRPr="00130296">
        <w:t>an</w:t>
      </w:r>
    </w:p>
    <w:p w:rsidR="00D86D5A" w:rsidRPr="00130296" w:rsidRDefault="00D86D5A" w:rsidP="00D86D5A"/>
    <w:p w:rsidR="00D86D5A" w:rsidRDefault="00D86D5A" w:rsidP="00D86D5A">
      <w:pPr>
        <w:spacing w:line="240" w:lineRule="exact"/>
      </w:pPr>
    </w:p>
    <w:p w:rsidR="00E9414F" w:rsidRDefault="00E9414F" w:rsidP="00D86D5A">
      <w:pPr>
        <w:spacing w:line="240" w:lineRule="exact"/>
      </w:pPr>
    </w:p>
    <w:p w:rsidR="00D86D5A" w:rsidRDefault="00D86D5A" w:rsidP="00D86D5A">
      <w:pPr>
        <w:spacing w:line="240" w:lineRule="exact"/>
      </w:pPr>
      <w:r>
        <w:t xml:space="preserve">Aufgabe 1: </w:t>
      </w:r>
    </w:p>
    <w:p w:rsidR="00D86D5A" w:rsidRDefault="00D86D5A" w:rsidP="007A3DBD">
      <w:pPr>
        <w:pStyle w:val="Listenabsatz"/>
        <w:numPr>
          <w:ilvl w:val="0"/>
          <w:numId w:val="57"/>
        </w:numPr>
        <w:spacing w:line="240" w:lineRule="exact"/>
        <w:jc w:val="both"/>
      </w:pPr>
      <w:r>
        <w:t xml:space="preserve">Markieren Sie die längste Kette sowie die Seitenkette und nummerieren Sie die C-Atome in der Hauptkette durch. </w:t>
      </w:r>
    </w:p>
    <w:p w:rsidR="00D86D5A" w:rsidRPr="00130296" w:rsidRDefault="00D86D5A" w:rsidP="007A3DBD">
      <w:pPr>
        <w:pStyle w:val="Listenabsatz"/>
        <w:numPr>
          <w:ilvl w:val="0"/>
          <w:numId w:val="57"/>
        </w:numPr>
        <w:spacing w:line="240" w:lineRule="exact"/>
        <w:jc w:val="both"/>
      </w:pPr>
      <w:r>
        <w:t>Geben Sie der folgenden Verbind</w:t>
      </w:r>
      <w:r w:rsidR="00EF6D3D">
        <w:t>ung den richtigen Namen:</w:t>
      </w:r>
    </w:p>
    <w:p w:rsidR="00D86D5A" w:rsidRPr="00130296" w:rsidRDefault="00D86D5A" w:rsidP="00D86D5A">
      <w:pPr>
        <w:tabs>
          <w:tab w:val="left" w:pos="1256"/>
        </w:tabs>
      </w:pPr>
    </w:p>
    <w:p w:rsidR="00D86D5A" w:rsidRPr="00130296" w:rsidRDefault="00D86D5A" w:rsidP="00D86D5A">
      <w:r>
        <w:object w:dxaOrig="5011" w:dyaOrig="1755">
          <v:shape id="_x0000_i1060" type="#_x0000_t75" style="width:174.15pt;height:62.85pt" o:ole="">
            <v:imagedata r:id="rId130" o:title=""/>
          </v:shape>
          <o:OLEObject Type="Embed" ProgID="ACD.ChemSketch.20" ShapeID="_x0000_i1060" DrawAspect="Content" ObjectID="_1581752248" r:id="rId143"/>
        </w:object>
      </w:r>
    </w:p>
    <w:p w:rsidR="00D86D5A" w:rsidRDefault="00D86D5A" w:rsidP="00D86D5A">
      <w:pPr>
        <w:spacing w:line="240" w:lineRule="exact"/>
      </w:pPr>
    </w:p>
    <w:p w:rsidR="00D86D5A" w:rsidRDefault="00D86D5A" w:rsidP="00D86D5A">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noProof/>
          <w:sz w:val="30"/>
          <w:szCs w:val="28"/>
          <w:lang w:eastAsia="de-DE"/>
        </w:rPr>
        <mc:AlternateContent>
          <mc:Choice Requires="wpg">
            <w:drawing>
              <wp:anchor distT="0" distB="0" distL="114300" distR="114300" simplePos="0" relativeHeight="252085248" behindDoc="0" locked="0" layoutInCell="1" allowOverlap="1" wp14:anchorId="391C1487" wp14:editId="054C6373">
                <wp:simplePos x="0" y="0"/>
                <wp:positionH relativeFrom="column">
                  <wp:posOffset>3810</wp:posOffset>
                </wp:positionH>
                <wp:positionV relativeFrom="paragraph">
                  <wp:posOffset>19050</wp:posOffset>
                </wp:positionV>
                <wp:extent cx="4577080" cy="581025"/>
                <wp:effectExtent l="0" t="0" r="13970" b="28575"/>
                <wp:wrapNone/>
                <wp:docPr id="462" name="Gruppieren 462"/>
                <wp:cNvGraphicFramePr/>
                <a:graphic xmlns:a="http://schemas.openxmlformats.org/drawingml/2006/main">
                  <a:graphicData uri="http://schemas.microsoft.com/office/word/2010/wordprocessingGroup">
                    <wpg:wgp>
                      <wpg:cNvGrpSpPr/>
                      <wpg:grpSpPr>
                        <a:xfrm>
                          <a:off x="0" y="0"/>
                          <a:ext cx="4577080" cy="581025"/>
                          <a:chOff x="0" y="0"/>
                          <a:chExt cx="4577080" cy="581025"/>
                        </a:xfrm>
                      </wpg:grpSpPr>
                      <wps:wsp>
                        <wps:cNvPr id="463" name="Rechteck 463"/>
                        <wps:cNvSpPr/>
                        <wps:spPr>
                          <a:xfrm>
                            <a:off x="2219325" y="28575"/>
                            <a:ext cx="235775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Ellipse 464"/>
                        <wps:cNvSpPr/>
                        <wps:spPr>
                          <a:xfrm>
                            <a:off x="866775" y="0"/>
                            <a:ext cx="1324610" cy="58102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Gerade Verbindung 465"/>
                        <wps:cNvCnPr/>
                        <wps:spPr>
                          <a:xfrm flipH="1">
                            <a:off x="0" y="504825"/>
                            <a:ext cx="8591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462" o:spid="_x0000_s1026" style="position:absolute;margin-left:.3pt;margin-top:1.5pt;width:360.4pt;height:45.75pt;z-index:252085248" coordsize="4577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">
                <v:rect id="Rechteck 463" o:spid="_x0000_s1027" style="position:absolute;left:22193;top:285;width:2357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CA8YA&#10;AADcAAAADwAAAGRycy9kb3ducmV2LnhtbESPQWvCQBSE74L/YXkFb7ppU6OkriJFsYiXWg/29sg+&#10;k5js25BdNf33bkHwOMzMN8xs0ZlaXKl1pWUFr6MIBHFmdcm5gsPPejgF4TyyxtoyKfgjB4t5vzfD&#10;VNsbf9N173MRIOxSVFB436RSuqwgg25kG+LgnWxr0AfZ5lK3eAtwU8u3KEqkwZLDQoENfRaUVfuL&#10;UXA+jn/r+LKqdtvqNN7EPjHnyVapwUu3/ADhqfPP8KP9pRW8JzH8nw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RCA8YAAADcAAAADwAAAAAAAAAAAAAAAACYAgAAZHJz&#10;L2Rvd25yZXYueG1sUEsFBgAAAAAEAAQA9QAAAIsDAAAAAA==&#10;" fillcolor="#00b0f0" strokecolor="#00b0f0" strokeweight="2pt"/>
                <v:oval id="Ellipse 464" o:spid="_x0000_s1028" style="position:absolute;left:8667;width:1324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SEsUA&#10;AADcAAAADwAAAGRycy9kb3ducmV2LnhtbESPQWvCQBSE7wX/w/KE3urGEqSkriKiRYyXquD1Nfua&#10;hGbfJrtrTP+9Wyh4HGbmG2a+HEwjenK+tqxgOklAEBdW11wqOJ+2L28gfEDW2FgmBb/kYbkYPc0x&#10;0/bGn9QfQykihH2GCqoQ2kxKX1Rk0E9sSxy9b+sMhihdKbXDW4SbRr4myUwarDkuVNjSuqLi53g1&#10;Cr66vNsf9i5tuw3m/cdlnctTrdTzeFi9gwg0hEf4v73TCtJZ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5ISxQAAANwAAAAPAAAAAAAAAAAAAAAAAJgCAABkcnMv&#10;ZG93bnJldi54bWxQSwUGAAAAAAQABAD1AAAAigMAAAAA&#10;" fillcolor="#92d050" strokecolor="#92d050" strokeweight="2pt"/>
                <v:line id="Gerade Verbindung 465" o:spid="_x0000_s1029" style="position:absolute;flip:x;visibility:visible;mso-wrap-style:square" from="0,5048" to="859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mocQAAADcAAAADwAAAGRycy9kb3ducmV2LnhtbESP3YrCMBSE7xd8h3CEvVk0cVlFq1FE&#10;UUQWij8PcGiObbE5KU3U+vYbQdjLYWa+YWaL1lbiTo0vHWsY9BUI4syZknMN59OmNwbhA7LByjFp&#10;eJKHxbzzMcPEuAcf6H4MuYgQ9glqKEKoEyl9VpBF33c1cfQurrEYomxyaRp8RLit5LdSI2mx5LhQ&#10;YE2rgrLr8WY1yFRO9rna2K+sSp/brfLD37XX+rPbLqcgArXhP/xu74yGn9EQX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WahxAAAANwAAAAPAAAAAAAAAAAA&#10;AAAAAKECAABkcnMvZG93bnJldi54bWxQSwUGAAAAAAQABAD5AAAAkgMAAAAA&#10;" strokecolor="red" strokeweight="2.25pt"/>
              </v:group>
            </w:pict>
          </mc:Fallback>
        </mc:AlternateContent>
      </w:r>
    </w:p>
    <w:p w:rsidR="00D86D5A" w:rsidRDefault="00D86D5A" w:rsidP="00D86D5A">
      <w:pPr>
        <w:spacing w:line="240" w:lineRule="exact"/>
        <w:rPr>
          <w:rFonts w:ascii="Source Sans Pro Semibold" w:eastAsia="Times New Roman" w:hAnsi="Source Sans Pro Semibold" w:cs="Times New Roman"/>
          <w:bCs/>
          <w:sz w:val="30"/>
          <w:szCs w:val="28"/>
          <w:lang w:eastAsia="de-DE"/>
        </w:rPr>
      </w:pPr>
      <w:r>
        <w:br w:type="page"/>
      </w:r>
    </w:p>
    <w:p w:rsidR="00D86D5A" w:rsidRDefault="001E5365" w:rsidP="00D86D5A">
      <w:pPr>
        <w:pStyle w:val="berschrift1"/>
      </w:pPr>
      <w:r>
        <w:lastRenderedPageBreak/>
        <w:t>Regeln zur Benennung einfacher Kohlenwasserstoffe</w:t>
      </w:r>
      <w:r w:rsidR="00D86D5A">
        <w:t xml:space="preserve"> (Alkane)</w:t>
      </w:r>
    </w:p>
    <w:p w:rsidR="00D86D5A" w:rsidRPr="00F567C4" w:rsidRDefault="00D86D5A" w:rsidP="00D86D5A">
      <w:pPr>
        <w:spacing w:line="240" w:lineRule="exact"/>
        <w:rPr>
          <w:b/>
        </w:rPr>
      </w:pPr>
      <w:r>
        <w:rPr>
          <w:b/>
        </w:rPr>
        <w:t>Schritt</w:t>
      </w:r>
      <w:r w:rsidRPr="00F567C4">
        <w:rPr>
          <w:b/>
        </w:rPr>
        <w:t xml:space="preserve"> </w:t>
      </w:r>
      <w:r>
        <w:rPr>
          <w:b/>
        </w:rPr>
        <w:t>4</w:t>
      </w:r>
      <w:r w:rsidRPr="00F567C4">
        <w:rPr>
          <w:b/>
        </w:rPr>
        <w:t>:</w:t>
      </w:r>
    </w:p>
    <w:p w:rsidR="00D86D5A" w:rsidRDefault="00D86D5A" w:rsidP="007A3DBD">
      <w:pPr>
        <w:pStyle w:val="Listenabsatz"/>
        <w:numPr>
          <w:ilvl w:val="0"/>
          <w:numId w:val="30"/>
        </w:numPr>
        <w:spacing w:line="240" w:lineRule="exact"/>
        <w:jc w:val="both"/>
      </w:pPr>
      <w:r>
        <w:t>Nummerieren Sie die C-Atome in der Hauptkette durch. Achten Sie darauf, dass die Zahlen der Seitenketten möglichst klein sind.</w:t>
      </w:r>
    </w:p>
    <w:p w:rsidR="00D86D5A" w:rsidRDefault="00D86D5A" w:rsidP="007A3DBD">
      <w:pPr>
        <w:pStyle w:val="Listenabsatz"/>
        <w:numPr>
          <w:ilvl w:val="0"/>
          <w:numId w:val="30"/>
        </w:numPr>
        <w:spacing w:line="240" w:lineRule="exact"/>
        <w:jc w:val="both"/>
      </w:pPr>
      <w:r>
        <w:t>Formulieren Sie anhand der Beispiele Regeln</w:t>
      </w:r>
      <w:r w:rsidR="00446EAD">
        <w:t>,</w:t>
      </w:r>
      <w:r>
        <w:t xml:space="preserve"> nach denen Alkane bezeichnet werden.</w:t>
      </w:r>
    </w:p>
    <w:p w:rsidR="00D86D5A" w:rsidRDefault="00D86D5A" w:rsidP="00D86D5A">
      <w:pPr>
        <w:pStyle w:val="Listenabsatz"/>
        <w:spacing w:line="240" w:lineRule="exact"/>
      </w:pPr>
    </w:p>
    <w:p w:rsidR="00D86D5A" w:rsidRDefault="00D86D5A" w:rsidP="00D86D5A">
      <w:r>
        <w:object w:dxaOrig="5656" w:dyaOrig="1755">
          <v:shape id="_x0000_i1061" type="#_x0000_t75" style="width:196pt;height:62.85pt" o:ole="">
            <v:imagedata r:id="rId128" o:title=""/>
          </v:shape>
          <o:OLEObject Type="Embed" ProgID="ACD.ChemSketch.20" ShapeID="_x0000_i1061" DrawAspect="Content" ObjectID="_1581752249" r:id="rId144"/>
        </w:object>
      </w:r>
      <w:r>
        <w:rPr>
          <w:sz w:val="44"/>
        </w:rPr>
        <w:tab/>
      </w:r>
      <w:r w:rsidRPr="00666CBD">
        <w:rPr>
          <w:sz w:val="44"/>
        </w:rPr>
        <w:tab/>
      </w:r>
      <w:r>
        <w:t>2-Methylheptan</w:t>
      </w:r>
    </w:p>
    <w:p w:rsidR="00D86D5A" w:rsidRPr="00130296" w:rsidRDefault="00D86D5A" w:rsidP="00D86D5A"/>
    <w:p w:rsidR="00D86D5A" w:rsidRDefault="00D86D5A" w:rsidP="00D86D5A">
      <w:r>
        <w:object w:dxaOrig="5656" w:dyaOrig="1755">
          <v:shape id="_x0000_i1062" type="#_x0000_t75" style="width:196pt;height:62.85pt" o:ole="">
            <v:imagedata r:id="rId96" o:title=""/>
          </v:shape>
          <o:OLEObject Type="Embed" ProgID="ACD.ChemSketch.20" ShapeID="_x0000_i1062" DrawAspect="Content" ObjectID="_1581752250" r:id="rId145"/>
        </w:object>
      </w:r>
      <w:r>
        <w:tab/>
      </w:r>
      <w:r>
        <w:tab/>
        <w:t>3-Methylheptan</w:t>
      </w:r>
    </w:p>
    <w:p w:rsidR="00D86D5A" w:rsidRDefault="00D86D5A" w:rsidP="00D86D5A"/>
    <w:p w:rsidR="00D86D5A" w:rsidRPr="00666CBD" w:rsidRDefault="00D86D5A" w:rsidP="00D86D5A">
      <w:pPr>
        <w:rPr>
          <w:sz w:val="44"/>
        </w:rPr>
      </w:pPr>
      <w:r>
        <w:object w:dxaOrig="5656" w:dyaOrig="1755">
          <v:shape id="_x0000_i1063" type="#_x0000_t75" style="width:196pt;height:62.85pt" o:ole="">
            <v:imagedata r:id="rId102" o:title=""/>
          </v:shape>
          <o:OLEObject Type="Embed" ProgID="ACD.ChemSketch.20" ShapeID="_x0000_i1063" DrawAspect="Content" ObjectID="_1581752251" r:id="rId146"/>
        </w:object>
      </w:r>
      <w:r>
        <w:tab/>
      </w:r>
      <w:r>
        <w:tab/>
        <w:t>4-Methylheptan</w:t>
      </w:r>
    </w:p>
    <w:p w:rsidR="00D86D5A" w:rsidRDefault="00D86D5A" w:rsidP="00D86D5A">
      <w:pPr>
        <w:spacing w:line="240" w:lineRule="exact"/>
      </w:pPr>
    </w:p>
    <w:p w:rsidR="00D86D5A" w:rsidRDefault="00D86D5A" w:rsidP="00D86D5A">
      <w:pPr>
        <w:spacing w:line="240" w:lineRule="exact"/>
      </w:pPr>
    </w:p>
    <w:p w:rsidR="00E9414F" w:rsidRDefault="00E9414F" w:rsidP="00D86D5A">
      <w:pPr>
        <w:spacing w:line="240" w:lineRule="exact"/>
      </w:pPr>
    </w:p>
    <w:p w:rsidR="00D86D5A" w:rsidRDefault="00D86D5A" w:rsidP="00D86D5A">
      <w:pPr>
        <w:spacing w:line="240" w:lineRule="exact"/>
      </w:pPr>
      <w:r>
        <w:t>Aufgabe 1:</w:t>
      </w:r>
    </w:p>
    <w:p w:rsidR="00D86D5A" w:rsidRPr="00130296" w:rsidRDefault="00D86D5A" w:rsidP="00D86D5A">
      <w:pPr>
        <w:spacing w:line="240" w:lineRule="exact"/>
      </w:pPr>
      <w:r>
        <w:t>Geben Sie der folgenden Verbindung den richtigen Namen:</w:t>
      </w:r>
    </w:p>
    <w:p w:rsidR="00D86D5A" w:rsidRPr="00130296" w:rsidRDefault="00D86D5A" w:rsidP="00D86D5A">
      <w:pPr>
        <w:tabs>
          <w:tab w:val="left" w:pos="1256"/>
        </w:tabs>
      </w:pPr>
    </w:p>
    <w:p w:rsidR="00D86D5A" w:rsidRPr="00130296" w:rsidRDefault="00D86D5A" w:rsidP="00D86D5A">
      <w:r>
        <w:object w:dxaOrig="4291" w:dyaOrig="1755">
          <v:shape id="_x0000_i1064" type="#_x0000_t75" style="width:151.45pt;height:62.85pt" o:ole="">
            <v:imagedata r:id="rId147" o:title=""/>
          </v:shape>
          <o:OLEObject Type="Embed" ProgID="ACD.ChemSketch.20" ShapeID="_x0000_i1064" DrawAspect="Content" ObjectID="_1581752252" r:id="rId148"/>
        </w:object>
      </w:r>
    </w:p>
    <w:p w:rsidR="00D86D5A" w:rsidRDefault="00D86D5A" w:rsidP="00D86D5A">
      <w:pPr>
        <w:spacing w:line="240" w:lineRule="exact"/>
      </w:pPr>
      <w:r w:rsidRPr="00130296">
        <w:br w:type="page"/>
      </w:r>
    </w:p>
    <w:p w:rsidR="00D86D5A" w:rsidRDefault="001E5365" w:rsidP="00D86D5A">
      <w:pPr>
        <w:pStyle w:val="berschrift1"/>
      </w:pPr>
      <w:r>
        <w:lastRenderedPageBreak/>
        <w:t>Regeln zur Benennung einfacher Kohlenwasserstoffe</w:t>
      </w:r>
      <w:r w:rsidR="00D86D5A">
        <w:t xml:space="preserve"> (Alkane)</w:t>
      </w:r>
    </w:p>
    <w:p w:rsidR="00D86D5A" w:rsidRPr="00F567C4" w:rsidRDefault="00D86D5A" w:rsidP="00D86D5A">
      <w:pPr>
        <w:spacing w:line="240" w:lineRule="exact"/>
        <w:rPr>
          <w:b/>
        </w:rPr>
      </w:pPr>
      <w:r>
        <w:rPr>
          <w:b/>
        </w:rPr>
        <w:t>Schritt</w:t>
      </w:r>
      <w:r w:rsidRPr="00F567C4">
        <w:rPr>
          <w:b/>
        </w:rPr>
        <w:t xml:space="preserve"> </w:t>
      </w:r>
      <w:r>
        <w:rPr>
          <w:b/>
        </w:rPr>
        <w:t>5</w:t>
      </w:r>
      <w:r w:rsidRPr="00F567C4">
        <w:rPr>
          <w:b/>
        </w:rPr>
        <w:t>:</w:t>
      </w:r>
    </w:p>
    <w:p w:rsidR="00D86D5A" w:rsidRDefault="00D86D5A" w:rsidP="00996036">
      <w:pPr>
        <w:spacing w:line="240" w:lineRule="exact"/>
        <w:jc w:val="both"/>
      </w:pPr>
      <w:r>
        <w:t>Begründen Sie, warum alle Verbindungen ein und denselben Namen haben.</w:t>
      </w:r>
    </w:p>
    <w:p w:rsidR="00D86D5A" w:rsidRDefault="00D86D5A" w:rsidP="00996036">
      <w:pPr>
        <w:spacing w:line="240" w:lineRule="exact"/>
        <w:jc w:val="both"/>
        <w:rPr>
          <w:b/>
        </w:rPr>
      </w:pPr>
    </w:p>
    <w:p w:rsidR="00D86D5A" w:rsidRDefault="00D86D5A" w:rsidP="00996036">
      <w:pPr>
        <w:spacing w:line="240" w:lineRule="exact"/>
        <w:jc w:val="both"/>
      </w:pPr>
      <w:r w:rsidRPr="004E35D4">
        <w:rPr>
          <w:b/>
        </w:rPr>
        <w:t>Tipp:</w:t>
      </w:r>
      <w:r>
        <w:t xml:space="preserve"> Bauen Sie </w:t>
      </w:r>
      <w:r w:rsidR="004729A5">
        <w:t>das folgende erste Molekül</w:t>
      </w:r>
      <w:r>
        <w:t xml:space="preserve"> mit dem Modellbaukasten und versuchen Sie</w:t>
      </w:r>
      <w:r w:rsidR="006C1D95">
        <w:t>,</w:t>
      </w:r>
      <w:r>
        <w:t xml:space="preserve"> </w:t>
      </w:r>
      <w:r w:rsidRPr="004E35D4">
        <w:rPr>
          <w:b/>
          <w:u w:val="single"/>
        </w:rPr>
        <w:t>ohne</w:t>
      </w:r>
      <w:r>
        <w:t xml:space="preserve"> Bindungen zu brechen, allein durch das Drehen der Bindungen alle</w:t>
      </w:r>
      <w:r w:rsidR="004729A5">
        <w:t xml:space="preserve"> anderen</w:t>
      </w:r>
      <w:r>
        <w:t xml:space="preserve"> Moleküle darzustellen.</w:t>
      </w:r>
    </w:p>
    <w:p w:rsidR="00D86D5A" w:rsidRDefault="00D86D5A" w:rsidP="00996036">
      <w:pPr>
        <w:pStyle w:val="Listenabsatz"/>
        <w:spacing w:line="240" w:lineRule="exact"/>
        <w:jc w:val="both"/>
      </w:pPr>
    </w:p>
    <w:p w:rsidR="00D86D5A" w:rsidRDefault="00D86D5A" w:rsidP="00D86D5A">
      <w:r>
        <w:object w:dxaOrig="4291" w:dyaOrig="1755">
          <v:shape id="_x0000_i1065" type="#_x0000_t75" style="width:151.45pt;height:62.85pt" o:ole="">
            <v:imagedata r:id="rId149" o:title=""/>
          </v:shape>
          <o:OLEObject Type="Embed" ProgID="ACD.ChemSketch.20" ShapeID="_x0000_i1065" DrawAspect="Content" ObjectID="_1581752253" r:id="rId150"/>
        </w:object>
      </w:r>
      <w:r>
        <w:tab/>
      </w:r>
      <w:r>
        <w:tab/>
      </w:r>
      <w:r>
        <w:tab/>
      </w:r>
      <w:r>
        <w:tab/>
      </w:r>
    </w:p>
    <w:p w:rsidR="00D86D5A" w:rsidRDefault="00D86D5A" w:rsidP="00D86D5A"/>
    <w:p w:rsidR="00D86D5A" w:rsidRDefault="00D86D5A" w:rsidP="00D86D5A">
      <w:r>
        <w:object w:dxaOrig="4291" w:dyaOrig="1755">
          <v:shape id="_x0000_i1066" type="#_x0000_t75" style="width:151.45pt;height:62.85pt" o:ole="">
            <v:imagedata r:id="rId151" o:title=""/>
          </v:shape>
          <o:OLEObject Type="Embed" ProgID="ACD.ChemSketch.20" ShapeID="_x0000_i1066" DrawAspect="Content" ObjectID="_1581752254" r:id="rId152"/>
        </w:object>
      </w:r>
      <w:r>
        <w:tab/>
      </w:r>
      <w:r>
        <w:tab/>
      </w:r>
    </w:p>
    <w:p w:rsidR="00D86D5A" w:rsidRDefault="00D86D5A" w:rsidP="00D86D5A"/>
    <w:p w:rsidR="00D86D5A" w:rsidRDefault="00D86D5A" w:rsidP="00D86D5A">
      <w:r>
        <w:object w:dxaOrig="4291" w:dyaOrig="1696">
          <v:shape id="_x0000_i1067" type="#_x0000_t75" style="width:151.45pt;height:60.3pt" o:ole="">
            <v:imagedata r:id="rId153" o:title=""/>
          </v:shape>
          <o:OLEObject Type="Embed" ProgID="ACD.ChemSketch.20" ShapeID="_x0000_i1067" DrawAspect="Content" ObjectID="_1581752255" r:id="rId154"/>
        </w:object>
      </w:r>
    </w:p>
    <w:p w:rsidR="00D86D5A" w:rsidRDefault="00D86D5A" w:rsidP="00D86D5A"/>
    <w:p w:rsidR="00D86D5A" w:rsidRPr="00130296" w:rsidRDefault="00D86D5A" w:rsidP="00D86D5A">
      <w:r>
        <w:object w:dxaOrig="4291" w:dyaOrig="1696">
          <v:shape id="_x0000_i1068" type="#_x0000_t75" style="width:151.45pt;height:60.3pt" o:ole="">
            <v:imagedata r:id="rId155" o:title=""/>
          </v:shape>
          <o:OLEObject Type="Embed" ProgID="ACD.ChemSketch.20" ShapeID="_x0000_i1068" DrawAspect="Content" ObjectID="_1581752256" r:id="rId156"/>
        </w:object>
      </w:r>
    </w:p>
    <w:p w:rsidR="00D86D5A" w:rsidRDefault="00D86D5A" w:rsidP="00D86D5A"/>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r>
        <w:t>Aufgabe 1:</w:t>
      </w:r>
    </w:p>
    <w:p w:rsidR="00D86D5A" w:rsidRPr="00130296" w:rsidRDefault="00D86D5A" w:rsidP="00D86D5A">
      <w:pPr>
        <w:spacing w:line="240" w:lineRule="exact"/>
      </w:pPr>
      <w:r>
        <w:t>Geben Sie der folgenden</w:t>
      </w:r>
      <w:r w:rsidR="00EF6D3D">
        <w:t xml:space="preserve"> Verbindung den richtigen Namen:</w:t>
      </w:r>
    </w:p>
    <w:p w:rsidR="00D86D5A" w:rsidRPr="00130296" w:rsidRDefault="00D86D5A" w:rsidP="00D86D5A">
      <w:pPr>
        <w:tabs>
          <w:tab w:val="left" w:pos="1256"/>
        </w:tabs>
      </w:pPr>
    </w:p>
    <w:p w:rsidR="00D86D5A" w:rsidRPr="00130296" w:rsidRDefault="00D86D5A" w:rsidP="00D86D5A">
      <w:r>
        <w:object w:dxaOrig="5011" w:dyaOrig="1755">
          <v:shape id="_x0000_i1069" type="#_x0000_t75" style="width:174.15pt;height:62.85pt" o:ole="">
            <v:imagedata r:id="rId157" o:title=""/>
          </v:shape>
          <o:OLEObject Type="Embed" ProgID="ACD.ChemSketch.20" ShapeID="_x0000_i1069" DrawAspect="Content" ObjectID="_1581752257" r:id="rId158"/>
        </w:object>
      </w:r>
    </w:p>
    <w:p w:rsidR="00D86D5A" w:rsidRDefault="00D86D5A" w:rsidP="00D86D5A">
      <w:pPr>
        <w:spacing w:line="240" w:lineRule="exact"/>
      </w:pPr>
      <w:r w:rsidRPr="00130296">
        <w:br w:type="page"/>
      </w:r>
    </w:p>
    <w:p w:rsidR="00D86D5A" w:rsidRDefault="001E5365" w:rsidP="00D86D5A">
      <w:pPr>
        <w:pStyle w:val="berschrift1"/>
      </w:pPr>
      <w:r>
        <w:lastRenderedPageBreak/>
        <w:t>Regeln zur Benennung einfacher Kohlenwasserstoffe</w:t>
      </w:r>
      <w:r w:rsidR="00D86D5A">
        <w:t xml:space="preserve"> (Alkane)</w:t>
      </w:r>
    </w:p>
    <w:p w:rsidR="00D86D5A" w:rsidRPr="00F567C4" w:rsidRDefault="00D86D5A" w:rsidP="00D86D5A">
      <w:pPr>
        <w:spacing w:line="240" w:lineRule="exact"/>
        <w:rPr>
          <w:b/>
        </w:rPr>
      </w:pPr>
      <w:r>
        <w:rPr>
          <w:b/>
        </w:rPr>
        <w:t>Schritt</w:t>
      </w:r>
      <w:r w:rsidRPr="00F567C4">
        <w:rPr>
          <w:b/>
        </w:rPr>
        <w:t xml:space="preserve"> </w:t>
      </w:r>
      <w:r>
        <w:rPr>
          <w:b/>
        </w:rPr>
        <w:t>6</w:t>
      </w:r>
      <w:r w:rsidRPr="00F567C4">
        <w:rPr>
          <w:b/>
        </w:rPr>
        <w:t>:</w:t>
      </w:r>
    </w:p>
    <w:p w:rsidR="00D86D5A" w:rsidRDefault="00D86D5A" w:rsidP="00D86D5A">
      <w:pPr>
        <w:spacing w:line="240" w:lineRule="exact"/>
      </w:pPr>
      <w:r>
        <w:t>Formulieren Sie anhand der Beispiele Regeln</w:t>
      </w:r>
      <w:r w:rsidR="00446EAD">
        <w:t>,</w:t>
      </w:r>
      <w:r>
        <w:t xml:space="preserve"> nach denen Alkane bezeichnet werden.</w:t>
      </w:r>
      <w:r w:rsidRPr="00691C94">
        <w:rPr>
          <w:noProof/>
          <w:sz w:val="24"/>
        </w:rPr>
        <w:t xml:space="preserve"> </w:t>
      </w:r>
    </w:p>
    <w:p w:rsidR="00D86D5A" w:rsidRDefault="00D86D5A" w:rsidP="00D86D5A">
      <w:pPr>
        <w:pStyle w:val="Listenabsatz"/>
        <w:spacing w:line="240" w:lineRule="exact"/>
      </w:pPr>
    </w:p>
    <w:p w:rsidR="00D86D5A" w:rsidRDefault="00D86D5A" w:rsidP="00D86D5A">
      <w:r>
        <w:object w:dxaOrig="6990" w:dyaOrig="1785">
          <v:shape id="_x0000_i1070" type="#_x0000_t75" style="width:246.05pt;height:64.45pt" o:ole="">
            <v:imagedata r:id="rId98" o:title=""/>
          </v:shape>
          <o:OLEObject Type="Embed" ProgID="ACD.ChemSketch.20" ShapeID="_x0000_i1070" DrawAspect="Content" ObjectID="_1581752258" r:id="rId159"/>
        </w:object>
      </w:r>
      <w:r>
        <w:tab/>
        <w:t>2,5-Dimethylnonan</w:t>
      </w:r>
      <w:r>
        <w:tab/>
      </w:r>
      <w:r>
        <w:tab/>
      </w:r>
      <w:r>
        <w:tab/>
      </w:r>
    </w:p>
    <w:p w:rsidR="00D86D5A" w:rsidRDefault="00D86D5A" w:rsidP="00D86D5A"/>
    <w:p w:rsidR="00D86D5A" w:rsidRDefault="00D86D5A" w:rsidP="00D86D5A">
      <w:r>
        <w:object w:dxaOrig="6990" w:dyaOrig="1785">
          <v:shape id="_x0000_i1071" type="#_x0000_t75" style="width:246.05pt;height:64.45pt" o:ole="">
            <v:imagedata r:id="rId160" o:title=""/>
          </v:shape>
          <o:OLEObject Type="Embed" ProgID="ACD.ChemSketch.20" ShapeID="_x0000_i1071" DrawAspect="Content" ObjectID="_1581752259" r:id="rId161"/>
        </w:object>
      </w:r>
      <w:r>
        <w:t>2,4,5-Trimethylnonan</w:t>
      </w:r>
    </w:p>
    <w:p w:rsidR="00D86D5A" w:rsidRDefault="00D86D5A" w:rsidP="00D86D5A"/>
    <w:p w:rsidR="00D86D5A" w:rsidRPr="00130296" w:rsidRDefault="00D86D5A" w:rsidP="00D86D5A">
      <w:pPr>
        <w:jc w:val="both"/>
      </w:pPr>
      <w:r>
        <w:object w:dxaOrig="6990" w:dyaOrig="1785">
          <v:shape id="_x0000_i1072" type="#_x0000_t75" style="width:246.05pt;height:64.45pt" o:ole="">
            <v:imagedata r:id="rId162" o:title=""/>
          </v:shape>
          <o:OLEObject Type="Embed" ProgID="ACD.ChemSketch.20" ShapeID="_x0000_i1072" DrawAspect="Content" ObjectID="_1581752260" r:id="rId163"/>
        </w:object>
      </w:r>
      <w:r>
        <w:t xml:space="preserve"> 5,5-Dimethylnonan</w:t>
      </w:r>
    </w:p>
    <w:p w:rsidR="00D86D5A" w:rsidRDefault="00D86D5A" w:rsidP="00D86D5A"/>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r>
        <w:t>Aufgabe 1:</w:t>
      </w:r>
    </w:p>
    <w:p w:rsidR="00D86D5A" w:rsidRPr="00130296" w:rsidRDefault="00D86D5A" w:rsidP="00D86D5A">
      <w:pPr>
        <w:spacing w:line="240" w:lineRule="exact"/>
      </w:pPr>
      <w:r>
        <w:t>Geben Sie der folgenden Verbindung den richtigen Namen:</w:t>
      </w:r>
    </w:p>
    <w:p w:rsidR="00D86D5A" w:rsidRPr="00130296" w:rsidRDefault="00D86D5A" w:rsidP="00D86D5A">
      <w:pPr>
        <w:tabs>
          <w:tab w:val="left" w:pos="1256"/>
        </w:tabs>
      </w:pPr>
    </w:p>
    <w:p w:rsidR="00D86D5A" w:rsidRPr="00130296" w:rsidRDefault="00D86D5A" w:rsidP="00D86D5A">
      <w:r>
        <w:object w:dxaOrig="6301" w:dyaOrig="1771">
          <v:shape id="_x0000_i1073" type="#_x0000_t75" style="width:221.8pt;height:62.8pt" o:ole="">
            <v:imagedata r:id="rId164" o:title=""/>
          </v:shape>
          <o:OLEObject Type="Embed" ProgID="ACD.ChemSketch.20" ShapeID="_x0000_i1073" DrawAspect="Content" ObjectID="_1581752261" r:id="rId165"/>
        </w:object>
      </w:r>
    </w:p>
    <w:p w:rsidR="00D86D5A" w:rsidRDefault="00D86D5A" w:rsidP="00D86D5A">
      <w:pPr>
        <w:pStyle w:val="berschrift1"/>
      </w:pPr>
      <w:r w:rsidRPr="00130296">
        <w:br w:type="page"/>
      </w:r>
      <w:r w:rsidR="001E5365">
        <w:lastRenderedPageBreak/>
        <w:t>Regeln zur Benennung einfacher Kohlenwasserstoffe</w:t>
      </w:r>
      <w:r>
        <w:t xml:space="preserve"> (Alkane)</w:t>
      </w:r>
    </w:p>
    <w:p w:rsidR="00D86D5A" w:rsidRPr="00F567C4" w:rsidRDefault="00D86D5A" w:rsidP="00D86D5A">
      <w:pPr>
        <w:spacing w:line="240" w:lineRule="exact"/>
        <w:rPr>
          <w:b/>
        </w:rPr>
      </w:pPr>
      <w:r>
        <w:rPr>
          <w:b/>
        </w:rPr>
        <w:t>Schritt</w:t>
      </w:r>
      <w:r w:rsidRPr="00F567C4">
        <w:rPr>
          <w:b/>
        </w:rPr>
        <w:t xml:space="preserve"> </w:t>
      </w:r>
      <w:r>
        <w:rPr>
          <w:b/>
        </w:rPr>
        <w:t>7</w:t>
      </w:r>
      <w:r w:rsidRPr="00F567C4">
        <w:rPr>
          <w:b/>
        </w:rPr>
        <w:t>:</w:t>
      </w:r>
    </w:p>
    <w:p w:rsidR="00D86D5A" w:rsidRDefault="00D86D5A" w:rsidP="00D86D5A">
      <w:pPr>
        <w:spacing w:line="240" w:lineRule="exact"/>
      </w:pPr>
      <w:r>
        <w:t>Formulieren Sie anhand der Beispiele Regeln</w:t>
      </w:r>
      <w:r w:rsidR="00446EAD">
        <w:t>,</w:t>
      </w:r>
      <w:r>
        <w:t xml:space="preserve"> nach denen Alkane bezeichnet werden.</w:t>
      </w:r>
      <w:r w:rsidRPr="00864475">
        <w:rPr>
          <w:noProof/>
          <w:sz w:val="24"/>
        </w:rPr>
        <w:t xml:space="preserve"> </w:t>
      </w:r>
    </w:p>
    <w:p w:rsidR="00D86D5A" w:rsidRDefault="00D86D5A" w:rsidP="00D86D5A">
      <w:pPr>
        <w:spacing w:line="240" w:lineRule="exact"/>
        <w:rPr>
          <w:rFonts w:ascii="Source Sans Pro Semibold" w:eastAsia="Times New Roman" w:hAnsi="Source Sans Pro Semibold" w:cs="Times New Roman"/>
          <w:bCs/>
          <w:lang w:eastAsia="de-DE"/>
        </w:rPr>
      </w:pPr>
    </w:p>
    <w:p w:rsidR="00D86D5A" w:rsidRDefault="00D86D5A" w:rsidP="00D86D5A">
      <w:r>
        <w:object w:dxaOrig="6750" w:dyaOrig="2446">
          <v:shape id="_x0000_i1074" type="#_x0000_t75" style="width:233.55pt;height:87.95pt" o:ole="">
            <v:imagedata r:id="rId166" o:title=""/>
          </v:shape>
          <o:OLEObject Type="Embed" ProgID="ACD.ChemSketch.20" ShapeID="_x0000_i1074" DrawAspect="Content" ObjectID="_1581752262" r:id="rId167"/>
        </w:object>
      </w:r>
      <w:r>
        <w:tab/>
      </w:r>
      <w:r w:rsidRPr="00130296">
        <w:t>4-Ethyl-</w:t>
      </w:r>
      <w:r>
        <w:t>3</w:t>
      </w:r>
      <w:r w:rsidRPr="00130296">
        <w:t>-methyl</w:t>
      </w:r>
      <w:r>
        <w:t>nonan</w:t>
      </w:r>
    </w:p>
    <w:p w:rsidR="00D86D5A" w:rsidRDefault="00D86D5A" w:rsidP="00D86D5A"/>
    <w:p w:rsidR="00D86D5A" w:rsidRDefault="00D86D5A" w:rsidP="00D86D5A">
      <w:r>
        <w:object w:dxaOrig="6750" w:dyaOrig="2536">
          <v:shape id="_x0000_i1075" type="#_x0000_t75" style="width:233.55pt;height:87.85pt;mso-position-vertical:absolute" o:ole="">
            <v:imagedata r:id="rId168" o:title=""/>
          </v:shape>
          <o:OLEObject Type="Embed" ProgID="ACD.ChemSketch.20" ShapeID="_x0000_i1075" DrawAspect="Content" ObjectID="_1581752263" r:id="rId169"/>
        </w:object>
      </w:r>
      <w:r>
        <w:tab/>
        <w:t>3</w:t>
      </w:r>
      <w:r w:rsidRPr="00130296">
        <w:t>-Ethyl-</w:t>
      </w:r>
      <w:r>
        <w:t>4</w:t>
      </w:r>
      <w:r w:rsidRPr="00130296">
        <w:t>-methyl</w:t>
      </w:r>
      <w:r>
        <w:t>nonan</w:t>
      </w:r>
    </w:p>
    <w:p w:rsidR="00D86D5A" w:rsidRDefault="00D86D5A" w:rsidP="00D86D5A"/>
    <w:p w:rsidR="00E9414F" w:rsidRDefault="00E9414F" w:rsidP="00D86D5A"/>
    <w:p w:rsidR="00E9414F" w:rsidRDefault="00E9414F" w:rsidP="00D86D5A"/>
    <w:p w:rsidR="00E9414F" w:rsidRDefault="00E9414F" w:rsidP="00E9414F">
      <w:pPr>
        <w:spacing w:line="240" w:lineRule="exact"/>
      </w:pPr>
      <w:r>
        <w:t>Aufgabe 1:</w:t>
      </w:r>
    </w:p>
    <w:p w:rsidR="00D86D5A" w:rsidRDefault="00D86D5A" w:rsidP="007A3DBD">
      <w:pPr>
        <w:pStyle w:val="Listenabsatz"/>
        <w:numPr>
          <w:ilvl w:val="0"/>
          <w:numId w:val="39"/>
        </w:numPr>
        <w:spacing w:line="240" w:lineRule="exact"/>
      </w:pPr>
      <w:r>
        <w:t>Geben Sie der folgenden Verbindung den richtigen Namen:</w:t>
      </w:r>
    </w:p>
    <w:p w:rsidR="00446EAD" w:rsidRPr="00130296" w:rsidRDefault="00446EAD" w:rsidP="00446EAD">
      <w:pPr>
        <w:pStyle w:val="Listenabsatz"/>
        <w:spacing w:line="240" w:lineRule="exact"/>
      </w:pPr>
    </w:p>
    <w:p w:rsidR="00D86D5A" w:rsidRPr="00130296" w:rsidRDefault="00591AAC" w:rsidP="00D86D5A">
      <w:r>
        <w:rPr>
          <w:noProof/>
          <w:lang w:eastAsia="de-DE"/>
        </w:rPr>
        <w:drawing>
          <wp:inline distT="0" distB="0" distL="0" distR="0" wp14:anchorId="5E8FF589" wp14:editId="53CB82E7">
            <wp:extent cx="2967355" cy="1334135"/>
            <wp:effectExtent l="0" t="0" r="4445"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7355" cy="1334135"/>
                    </a:xfrm>
                    <a:prstGeom prst="rect">
                      <a:avLst/>
                    </a:prstGeom>
                    <a:noFill/>
                    <a:ln>
                      <a:noFill/>
                    </a:ln>
                  </pic:spPr>
                </pic:pic>
              </a:graphicData>
            </a:graphic>
          </wp:inline>
        </w:drawing>
      </w:r>
    </w:p>
    <w:p w:rsidR="00D86D5A" w:rsidRDefault="00D86D5A" w:rsidP="00D86D5A">
      <w:pPr>
        <w:pStyle w:val="berschrift1"/>
      </w:pPr>
      <w:r>
        <w:br w:type="page"/>
      </w:r>
      <w:r w:rsidR="001E5365">
        <w:lastRenderedPageBreak/>
        <w:t>Regeln zur Benennung einfacher Kohlenwasserstoffe</w:t>
      </w:r>
      <w:r>
        <w:t xml:space="preserve"> (Alkane)</w:t>
      </w:r>
    </w:p>
    <w:p w:rsidR="00D86D5A" w:rsidRPr="00F567C4" w:rsidRDefault="00D86D5A" w:rsidP="00D86D5A">
      <w:pPr>
        <w:spacing w:line="240" w:lineRule="exact"/>
        <w:rPr>
          <w:b/>
        </w:rPr>
      </w:pPr>
      <w:r>
        <w:rPr>
          <w:b/>
        </w:rPr>
        <w:t>Schritt</w:t>
      </w:r>
      <w:r w:rsidRPr="00F567C4">
        <w:rPr>
          <w:b/>
        </w:rPr>
        <w:t xml:space="preserve"> </w:t>
      </w:r>
      <w:r>
        <w:rPr>
          <w:b/>
        </w:rPr>
        <w:t>8</w:t>
      </w:r>
      <w:r w:rsidRPr="00F567C4">
        <w:rPr>
          <w:b/>
        </w:rPr>
        <w:t>:</w:t>
      </w:r>
    </w:p>
    <w:p w:rsidR="00D86D5A" w:rsidRDefault="00D86D5A" w:rsidP="007A3DBD">
      <w:pPr>
        <w:pStyle w:val="Listenabsatz"/>
        <w:numPr>
          <w:ilvl w:val="0"/>
          <w:numId w:val="44"/>
        </w:numPr>
        <w:spacing w:line="240" w:lineRule="exact"/>
        <w:jc w:val="both"/>
      </w:pPr>
      <w:r>
        <w:t>Suchen Sie die Hauptkette. Achten Sie darauf, dass die Hauptkette manchmal abknickt.</w:t>
      </w:r>
    </w:p>
    <w:p w:rsidR="00D86D5A" w:rsidRDefault="00D86D5A" w:rsidP="00996036">
      <w:pPr>
        <w:pStyle w:val="Listenabsatz"/>
        <w:spacing w:line="240" w:lineRule="exact"/>
        <w:jc w:val="both"/>
      </w:pPr>
      <w:r w:rsidRPr="00BF38B1">
        <w:rPr>
          <w:b/>
        </w:rPr>
        <w:t>Tipp:</w:t>
      </w:r>
      <w:r>
        <w:t xml:space="preserve"> Bauen Sie die Moleküle mit dem Modellbaukasten nach und versuchen Sie</w:t>
      </w:r>
      <w:r w:rsidR="006C1D95">
        <w:t>,</w:t>
      </w:r>
      <w:r>
        <w:t xml:space="preserve"> </w:t>
      </w:r>
      <w:r w:rsidRPr="00BF38B1">
        <w:rPr>
          <w:b/>
          <w:u w:val="single"/>
        </w:rPr>
        <w:t>ohne</w:t>
      </w:r>
      <w:r>
        <w:t xml:space="preserve"> Bindungen zu brechen, allein durch das Drehen der Bindungen den Zwiespalt zwischen Struktur und Namen aufzulösen.</w:t>
      </w:r>
    </w:p>
    <w:p w:rsidR="00D86D5A" w:rsidRDefault="00D86D5A" w:rsidP="007A3DBD">
      <w:pPr>
        <w:pStyle w:val="Listenabsatz"/>
        <w:numPr>
          <w:ilvl w:val="0"/>
          <w:numId w:val="44"/>
        </w:numPr>
        <w:spacing w:line="240" w:lineRule="exact"/>
        <w:jc w:val="both"/>
      </w:pPr>
      <w:r>
        <w:t>Formulieren Sie anhand der Beispiele Regeln</w:t>
      </w:r>
      <w:r w:rsidR="00446EAD">
        <w:t>,</w:t>
      </w:r>
      <w:r>
        <w:t xml:space="preserve"> nach denen Alkane bezeichnet werden.</w:t>
      </w:r>
    </w:p>
    <w:p w:rsidR="00D86D5A" w:rsidRDefault="00D86D5A" w:rsidP="00D86D5A">
      <w:pPr>
        <w:pStyle w:val="Listenabsatz"/>
        <w:spacing w:line="240" w:lineRule="exact"/>
      </w:pPr>
    </w:p>
    <w:p w:rsidR="00D86D5A" w:rsidRPr="00AE57CE" w:rsidRDefault="00D86D5A" w:rsidP="00D86D5A">
      <w:r w:rsidRPr="00AE57CE">
        <w:object w:dxaOrig="4321" w:dyaOrig="1755">
          <v:shape id="_x0000_i1076" type="#_x0000_t75" style="width:151.45pt;height:62.85pt" o:ole="">
            <v:imagedata r:id="rId100" o:title=""/>
          </v:shape>
          <o:OLEObject Type="Embed" ProgID="ACD.ChemSketch.20" ShapeID="_x0000_i1076" DrawAspect="Content" ObjectID="_1581752264" r:id="rId171"/>
        </w:object>
      </w:r>
      <w:r w:rsidRPr="00AE57CE">
        <w:tab/>
      </w:r>
      <w:r w:rsidRPr="00AE57CE">
        <w:tab/>
        <w:t>Heptan</w:t>
      </w:r>
    </w:p>
    <w:p w:rsidR="00D86D5A" w:rsidRPr="00AE57CE" w:rsidRDefault="00D86D5A" w:rsidP="00D86D5A"/>
    <w:p w:rsidR="00D86D5A" w:rsidRPr="00AE57CE" w:rsidRDefault="00D86D5A" w:rsidP="00D86D5A">
      <w:r w:rsidRPr="00AE57CE">
        <w:object w:dxaOrig="4321" w:dyaOrig="1755">
          <v:shape id="_x0000_i1077" type="#_x0000_t75" style="width:151.45pt;height:62.85pt" o:ole="">
            <v:imagedata r:id="rId172" o:title=""/>
          </v:shape>
          <o:OLEObject Type="Embed" ProgID="ACD.ChemSketch.20" ShapeID="_x0000_i1077" DrawAspect="Content" ObjectID="_1581752265" r:id="rId173"/>
        </w:object>
      </w:r>
      <w:r w:rsidRPr="00AE57CE">
        <w:tab/>
      </w:r>
      <w:r>
        <w:tab/>
        <w:t>2-Methylheptan</w:t>
      </w:r>
    </w:p>
    <w:p w:rsidR="00D86D5A" w:rsidRPr="00AE57CE" w:rsidRDefault="00D86D5A" w:rsidP="00D86D5A"/>
    <w:p w:rsidR="00D86D5A" w:rsidRPr="00AE57CE" w:rsidRDefault="00D86D5A" w:rsidP="00D86D5A">
      <w:r w:rsidRPr="00AE57CE">
        <w:object w:dxaOrig="4276" w:dyaOrig="3046">
          <v:shape id="_x0000_i1078" type="#_x0000_t75" style="width:149.85pt;height:106.3pt" o:ole="">
            <v:imagedata r:id="rId174" o:title=""/>
          </v:shape>
          <o:OLEObject Type="Embed" ProgID="ACD.ChemSketch.20" ShapeID="_x0000_i1078" DrawAspect="Content" ObjectID="_1581752266" r:id="rId175"/>
        </w:object>
      </w:r>
      <w:r w:rsidRPr="00AE57CE">
        <w:tab/>
      </w:r>
      <w:r>
        <w:tab/>
        <w:t>4</w:t>
      </w:r>
      <w:r w:rsidRPr="00AE57CE">
        <w:t>-Methylheptan</w:t>
      </w:r>
    </w:p>
    <w:p w:rsidR="00D86D5A" w:rsidRDefault="00D86D5A" w:rsidP="00D86D5A">
      <w:pPr>
        <w:spacing w:line="240" w:lineRule="exact"/>
      </w:pPr>
    </w:p>
    <w:p w:rsidR="00E9414F" w:rsidRDefault="00E9414F" w:rsidP="00D86D5A">
      <w:pPr>
        <w:spacing w:line="240" w:lineRule="exact"/>
      </w:pPr>
    </w:p>
    <w:p w:rsidR="00D86D5A" w:rsidRDefault="00D86D5A" w:rsidP="00D86D5A">
      <w:pPr>
        <w:spacing w:line="240" w:lineRule="exact"/>
      </w:pPr>
    </w:p>
    <w:p w:rsidR="00D86D5A" w:rsidRDefault="00D86D5A" w:rsidP="00D86D5A">
      <w:pPr>
        <w:spacing w:line="240" w:lineRule="exact"/>
      </w:pPr>
      <w:r>
        <w:t>Aufgabe 1:</w:t>
      </w:r>
    </w:p>
    <w:p w:rsidR="00D86D5A" w:rsidRDefault="00D86D5A" w:rsidP="007A3DBD">
      <w:pPr>
        <w:pStyle w:val="Listenabsatz"/>
        <w:numPr>
          <w:ilvl w:val="0"/>
          <w:numId w:val="64"/>
        </w:numPr>
        <w:spacing w:line="240" w:lineRule="exact"/>
        <w:jc w:val="both"/>
      </w:pPr>
      <w:r>
        <w:t>Markieren Sie die Hauptkette sowie die Seitenketten.</w:t>
      </w:r>
    </w:p>
    <w:p w:rsidR="00D86D5A" w:rsidRPr="00130296" w:rsidRDefault="00D86D5A" w:rsidP="007A3DBD">
      <w:pPr>
        <w:pStyle w:val="Listenabsatz"/>
        <w:numPr>
          <w:ilvl w:val="0"/>
          <w:numId w:val="64"/>
        </w:numPr>
        <w:spacing w:line="240" w:lineRule="exact"/>
        <w:jc w:val="both"/>
      </w:pPr>
      <w:r>
        <w:t>Geben Sie der folgenden Verbindung den richtigen Namen:</w:t>
      </w:r>
    </w:p>
    <w:p w:rsidR="00D86D5A" w:rsidRPr="00130296" w:rsidRDefault="00D86D5A" w:rsidP="00D86D5A">
      <w:pPr>
        <w:tabs>
          <w:tab w:val="left" w:pos="1256"/>
        </w:tabs>
      </w:pPr>
    </w:p>
    <w:p w:rsidR="00D86D5A" w:rsidRPr="00130296" w:rsidRDefault="00D86D5A" w:rsidP="00D86D5A">
      <w:r>
        <w:object w:dxaOrig="3586" w:dyaOrig="3015">
          <v:shape id="_x0000_i1079" type="#_x0000_t75" style="width:123.9pt;height:106.3pt" o:ole="">
            <v:imagedata r:id="rId176" o:title=""/>
          </v:shape>
          <o:OLEObject Type="Embed" ProgID="ACD.ChemSketch.20" ShapeID="_x0000_i1079" DrawAspect="Content" ObjectID="_1581752267" r:id="rId177"/>
        </w:object>
      </w:r>
    </w:p>
    <w:p w:rsidR="00D86D5A" w:rsidRDefault="00D86D5A" w:rsidP="00D86D5A">
      <w:pPr>
        <w:spacing w:line="240" w:lineRule="exact"/>
      </w:pPr>
      <w:r w:rsidRPr="00130296">
        <w:br w:type="page"/>
      </w:r>
    </w:p>
    <w:tbl>
      <w:tblPr>
        <w:tblpPr w:leftFromText="141" w:rightFromText="141" w:vertAnchor="page" w:tblpY="15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86D5A" w:rsidRPr="00B51DE9" w:rsidTr="006D1D32">
        <w:trPr>
          <w:trHeight w:val="523"/>
        </w:trPr>
        <w:tc>
          <w:tcPr>
            <w:tcW w:w="2268" w:type="dxa"/>
            <w:tcBorders>
              <w:left w:val="single" w:sz="4" w:space="0" w:color="auto"/>
              <w:bottom w:val="single" w:sz="4" w:space="0" w:color="auto"/>
              <w:right w:val="single" w:sz="4" w:space="0" w:color="auto"/>
            </w:tcBorders>
            <w:shd w:val="clear" w:color="auto" w:fill="D9D9D9"/>
            <w:hideMark/>
          </w:tcPr>
          <w:p w:rsidR="00D86D5A" w:rsidRDefault="00D86D5A" w:rsidP="006D1D32">
            <w:pPr>
              <w:pStyle w:val="Tabelle6pt"/>
              <w:rPr>
                <w:color w:val="000000"/>
              </w:rPr>
            </w:pPr>
            <w:r>
              <w:lastRenderedPageBreak/>
              <w:t>Kompetenzbereich</w:t>
            </w:r>
          </w:p>
          <w:p w:rsidR="00D86D5A" w:rsidRDefault="00D86D5A" w:rsidP="006D1D32">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D86D5A" w:rsidRDefault="00D86D5A" w:rsidP="006D1D32">
            <w:pPr>
              <w:pStyle w:val="Tabelle6pt"/>
              <w:rPr>
                <w:color w:val="000000"/>
              </w:rPr>
            </w:pPr>
            <w:r>
              <w:t>Lernfortschritt</w:t>
            </w:r>
          </w:p>
          <w:p w:rsidR="00D86D5A" w:rsidRDefault="00D86D5A" w:rsidP="006D1D3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D86D5A" w:rsidRDefault="00D86D5A" w:rsidP="006D1D32">
            <w:pPr>
              <w:pStyle w:val="Tabelle6pt"/>
              <w:rPr>
                <w:color w:val="000000"/>
              </w:rPr>
            </w:pPr>
            <w:r>
              <w:t>Materialien/Titel</w:t>
            </w:r>
          </w:p>
          <w:p w:rsidR="00D86D5A" w:rsidRDefault="001E5365" w:rsidP="006D1D32">
            <w:pPr>
              <w:pStyle w:val="TabelleKopflinks"/>
            </w:pPr>
            <w:r>
              <w:t>Regeln zur Benennung einfacher Kohlenwa</w:t>
            </w:r>
            <w:r>
              <w:t>s</w:t>
            </w:r>
            <w:r>
              <w:t>serstoffe</w:t>
            </w:r>
          </w:p>
        </w:tc>
        <w:tc>
          <w:tcPr>
            <w:tcW w:w="188" w:type="dxa"/>
            <w:vMerge w:val="restart"/>
            <w:tcBorders>
              <w:top w:val="nil"/>
              <w:left w:val="single" w:sz="4" w:space="0" w:color="auto"/>
              <w:bottom w:val="nil"/>
              <w:right w:val="single" w:sz="4" w:space="0" w:color="auto"/>
            </w:tcBorders>
            <w:shd w:val="clear" w:color="auto" w:fill="FFFFFF"/>
          </w:tcPr>
          <w:p w:rsidR="00D86D5A" w:rsidRPr="004B658C" w:rsidRDefault="00D86D5A" w:rsidP="006D1D3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86D5A" w:rsidRPr="00B51DE9" w:rsidRDefault="00D86D5A" w:rsidP="006D1D32">
            <w:pPr>
              <w:pStyle w:val="TabelleKopfmitte"/>
            </w:pPr>
            <w:r>
              <w:t>Chemie</w:t>
            </w:r>
          </w:p>
          <w:p w:rsidR="00D86D5A" w:rsidRPr="00B51DE9" w:rsidRDefault="00681CF8" w:rsidP="006D1D32">
            <w:pPr>
              <w:pStyle w:val="TabelleKopfmitte"/>
              <w:rPr>
                <w:rFonts w:eastAsia="Calibri"/>
              </w:rPr>
            </w:pPr>
            <w:r>
              <w:t>Ch02.03.03.05</w:t>
            </w:r>
          </w:p>
        </w:tc>
      </w:tr>
      <w:tr w:rsidR="00714A5B" w:rsidRPr="00B51DE9" w:rsidTr="006D1D32">
        <w:tc>
          <w:tcPr>
            <w:tcW w:w="7348" w:type="dxa"/>
            <w:gridSpan w:val="3"/>
            <w:tcBorders>
              <w:left w:val="single" w:sz="4" w:space="0" w:color="auto"/>
              <w:right w:val="single" w:sz="4" w:space="0" w:color="auto"/>
            </w:tcBorders>
            <w:hideMark/>
          </w:tcPr>
          <w:p w:rsidR="00714A5B" w:rsidRPr="004B658C" w:rsidRDefault="00714A5B" w:rsidP="00714A5B">
            <w:pPr>
              <w:pStyle w:val="Tabelle6pt"/>
            </w:pPr>
            <w:r w:rsidRPr="004B658C">
              <w:t>Kompetenz:</w:t>
            </w:r>
          </w:p>
          <w:p w:rsidR="00714A5B" w:rsidRDefault="00714A5B" w:rsidP="00714A5B">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714A5B" w:rsidRDefault="00714A5B" w:rsidP="00714A5B">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4A5B" w:rsidRPr="00B51DE9" w:rsidTr="006D1D32">
              <w:trPr>
                <w:trHeight w:val="284"/>
              </w:trPr>
              <w:tc>
                <w:tcPr>
                  <w:tcW w:w="2090" w:type="dxa"/>
                  <w:shd w:val="clear" w:color="auto" w:fill="auto"/>
                </w:tcPr>
                <w:p w:rsidR="00714A5B" w:rsidRPr="00B51DE9" w:rsidRDefault="00714A5B" w:rsidP="00721E3E">
                  <w:pPr>
                    <w:pStyle w:val="Textkrpermitte"/>
                    <w:framePr w:hSpace="141" w:wrap="around" w:vAnchor="page" w:hAnchor="text" w:y="1592"/>
                  </w:pPr>
                  <w:r w:rsidRPr="00B51DE9">
                    <w:t>LernPROJEKT</w:t>
                  </w:r>
                </w:p>
              </w:tc>
            </w:tr>
            <w:tr w:rsidR="00714A5B" w:rsidRPr="00B51DE9" w:rsidTr="006D1D32">
              <w:trPr>
                <w:trHeight w:val="284"/>
              </w:trPr>
              <w:tc>
                <w:tcPr>
                  <w:tcW w:w="2090" w:type="dxa"/>
                  <w:shd w:val="clear" w:color="auto" w:fill="auto"/>
                </w:tcPr>
                <w:p w:rsidR="00714A5B" w:rsidRPr="00B51DE9" w:rsidRDefault="00714A5B" w:rsidP="00721E3E">
                  <w:pPr>
                    <w:pStyle w:val="Textkrpermitte"/>
                    <w:framePr w:hSpace="141" w:wrap="around" w:vAnchor="page" w:hAnchor="text" w:y="1592"/>
                  </w:pPr>
                  <w:r w:rsidRPr="00B51DE9">
                    <w:t>LernTHEMA</w:t>
                  </w:r>
                </w:p>
              </w:tc>
            </w:tr>
            <w:tr w:rsidR="00714A5B" w:rsidRPr="00B51DE9" w:rsidTr="006D1D32">
              <w:trPr>
                <w:trHeight w:val="284"/>
              </w:trPr>
              <w:tc>
                <w:tcPr>
                  <w:tcW w:w="2090" w:type="dxa"/>
                  <w:shd w:val="clear" w:color="auto" w:fill="D9D9D9" w:themeFill="background1" w:themeFillShade="D9"/>
                </w:tcPr>
                <w:p w:rsidR="00714A5B" w:rsidRPr="00B51DE9" w:rsidRDefault="00714A5B" w:rsidP="00721E3E">
                  <w:pPr>
                    <w:pStyle w:val="TabelleKopfmitte"/>
                    <w:framePr w:hSpace="141" w:wrap="around" w:vAnchor="page" w:hAnchor="text" w:y="1592"/>
                  </w:pPr>
                  <w:r w:rsidRPr="00B51DE9">
                    <w:t>LernSCHRITT</w:t>
                  </w:r>
                </w:p>
              </w:tc>
            </w:tr>
          </w:tbl>
          <w:p w:rsidR="00714A5B" w:rsidRPr="00B51DE9" w:rsidRDefault="00714A5B" w:rsidP="00714A5B">
            <w:pPr>
              <w:pStyle w:val="TabelleKopfmitte"/>
            </w:pPr>
          </w:p>
        </w:tc>
      </w:tr>
      <w:tr w:rsidR="00714A5B" w:rsidRPr="00B51DE9" w:rsidTr="006D1D32">
        <w:tc>
          <w:tcPr>
            <w:tcW w:w="7348" w:type="dxa"/>
            <w:gridSpan w:val="3"/>
            <w:tcBorders>
              <w:left w:val="single" w:sz="4" w:space="0" w:color="auto"/>
              <w:right w:val="single" w:sz="4" w:space="0" w:color="auto"/>
            </w:tcBorders>
            <w:hideMark/>
          </w:tcPr>
          <w:p w:rsidR="00714A5B" w:rsidRPr="004B658C" w:rsidRDefault="00714A5B" w:rsidP="00714A5B">
            <w:pPr>
              <w:pStyle w:val="Tabelle6pt"/>
            </w:pPr>
            <w:r w:rsidRPr="004B658C">
              <w:t>Hauptbezug:</w:t>
            </w:r>
          </w:p>
          <w:p w:rsidR="00714A5B" w:rsidRDefault="00714A5B" w:rsidP="00714A5B">
            <w:pPr>
              <w:pStyle w:val="Kopf8ptafz"/>
            </w:pPr>
            <w:r>
              <w:t>Ich kann anhand von geeigneten Modellen den strukturellen Aufbau von Stoffen beschreiben und erklären.</w:t>
            </w:r>
          </w:p>
          <w:p w:rsidR="00714A5B" w:rsidRDefault="00714A5B" w:rsidP="00714A5B">
            <w:pPr>
              <w:pStyle w:val="Kopf8ptafz"/>
            </w:pPr>
            <w:r>
              <w:t>Ich kann Regeln zur Benennung von aliphatischen Kohlenwasserstoffe</w:t>
            </w:r>
            <w:r w:rsidR="006C1D95">
              <w:t>n</w:t>
            </w:r>
            <w:r>
              <w:t xml:space="preserve"> selbstständig herleiten.</w:t>
            </w:r>
          </w:p>
          <w:p w:rsidR="00714A5B" w:rsidRDefault="00714A5B" w:rsidP="00714A5B">
            <w:pPr>
              <w:pStyle w:val="Kopf8ptafz"/>
            </w:pPr>
            <w:r>
              <w:t>Ich kann verzweigte Kohlenwasserstoffe benennen.</w:t>
            </w:r>
          </w:p>
        </w:tc>
        <w:tc>
          <w:tcPr>
            <w:tcW w:w="188" w:type="dxa"/>
            <w:vMerge/>
            <w:tcBorders>
              <w:left w:val="single" w:sz="4" w:space="0" w:color="auto"/>
              <w:bottom w:val="nil"/>
              <w:right w:val="nil"/>
            </w:tcBorders>
            <w:vAlign w:val="center"/>
            <w:hideMark/>
          </w:tcPr>
          <w:p w:rsidR="00714A5B" w:rsidRDefault="00714A5B" w:rsidP="00714A5B">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14A5B" w:rsidRPr="00B51DE9" w:rsidRDefault="00714A5B" w:rsidP="00714A5B">
            <w:pPr>
              <w:pStyle w:val="TabelleKopfmitte"/>
            </w:pPr>
          </w:p>
        </w:tc>
      </w:tr>
      <w:tr w:rsidR="00714A5B" w:rsidRPr="00B51DE9" w:rsidTr="006D1D32">
        <w:tc>
          <w:tcPr>
            <w:tcW w:w="7348" w:type="dxa"/>
            <w:gridSpan w:val="3"/>
            <w:tcBorders>
              <w:left w:val="single" w:sz="4" w:space="0" w:color="auto"/>
              <w:right w:val="single" w:sz="4" w:space="0" w:color="auto"/>
            </w:tcBorders>
            <w:tcMar>
              <w:bottom w:w="0" w:type="dxa"/>
            </w:tcMar>
            <w:hideMark/>
          </w:tcPr>
          <w:p w:rsidR="00C75556" w:rsidRDefault="00C75556" w:rsidP="00C75556">
            <w:pPr>
              <w:pStyle w:val="Tabelle6pt"/>
            </w:pPr>
            <w:r>
              <w:t>Weitere Bezüge:</w:t>
            </w:r>
          </w:p>
          <w:p w:rsidR="00714A5B" w:rsidRDefault="00C75556" w:rsidP="00C75556">
            <w:pPr>
              <w:pStyle w:val="Kopf8ptafz"/>
            </w:pPr>
            <w:r>
              <w:t>Ich kann die einfachen organischen Verbindungen mit Hilfe eines Molekülbaukastens darstellen.</w:t>
            </w:r>
          </w:p>
        </w:tc>
        <w:tc>
          <w:tcPr>
            <w:tcW w:w="188" w:type="dxa"/>
            <w:vMerge/>
            <w:tcBorders>
              <w:left w:val="single" w:sz="4" w:space="0" w:color="auto"/>
              <w:bottom w:val="nil"/>
              <w:right w:val="nil"/>
            </w:tcBorders>
            <w:vAlign w:val="center"/>
            <w:hideMark/>
          </w:tcPr>
          <w:p w:rsidR="00714A5B" w:rsidRDefault="00714A5B" w:rsidP="00714A5B">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14A5B" w:rsidRPr="00B51DE9" w:rsidRDefault="00714A5B" w:rsidP="00714A5B">
            <w:pPr>
              <w:pStyle w:val="TabelleKopfmitte"/>
            </w:pPr>
          </w:p>
        </w:tc>
      </w:tr>
    </w:tbl>
    <w:p w:rsidR="00D86D5A" w:rsidRDefault="00E9414F" w:rsidP="00D86D5A">
      <w:pPr>
        <w:pStyle w:val="berschrift1"/>
      </w:pPr>
      <w:r w:rsidRPr="00DC674C">
        <w:rPr>
          <w:noProof/>
        </w:rPr>
        <w:drawing>
          <wp:anchor distT="0" distB="0" distL="114300" distR="114300" simplePos="0" relativeHeight="252094464" behindDoc="0" locked="0" layoutInCell="0" allowOverlap="1" wp14:anchorId="62D8CF18" wp14:editId="328DB72B">
            <wp:simplePos x="0" y="0"/>
            <wp:positionH relativeFrom="rightMargin">
              <wp:posOffset>91992</wp:posOffset>
            </wp:positionH>
            <wp:positionV relativeFrom="paragraph">
              <wp:posOffset>2172611</wp:posOffset>
            </wp:positionV>
            <wp:extent cx="349885" cy="320675"/>
            <wp:effectExtent l="0" t="0" r="0" b="3175"/>
            <wp:wrapNone/>
            <wp:docPr id="150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365">
        <w:t>Regeln zur Benennung einfacher Kohlenwasserstoffe</w:t>
      </w:r>
      <w:r w:rsidR="00D86D5A">
        <w:t xml:space="preserve"> (Alkane)</w:t>
      </w:r>
      <w:r w:rsidR="00D86D5A" w:rsidRPr="00A72BEB">
        <w:rPr>
          <w:noProof/>
        </w:rPr>
        <w:t xml:space="preserve"> </w:t>
      </w:r>
    </w:p>
    <w:p w:rsidR="00D86D5A" w:rsidRPr="00F567C4" w:rsidRDefault="00D86D5A" w:rsidP="00D86D5A">
      <w:pPr>
        <w:spacing w:line="240" w:lineRule="exact"/>
        <w:rPr>
          <w:b/>
        </w:rPr>
      </w:pPr>
      <w:r>
        <w:rPr>
          <w:b/>
        </w:rPr>
        <w:t>Schritt</w:t>
      </w:r>
      <w:r w:rsidRPr="00F567C4">
        <w:rPr>
          <w:b/>
        </w:rPr>
        <w:t xml:space="preserve"> </w:t>
      </w:r>
      <w:r>
        <w:rPr>
          <w:b/>
        </w:rPr>
        <w:t>1</w:t>
      </w:r>
      <w:r w:rsidRPr="00F567C4">
        <w:rPr>
          <w:b/>
        </w:rPr>
        <w:t>:</w:t>
      </w:r>
      <w:r w:rsidRPr="00FC58E8">
        <w:rPr>
          <w:noProof/>
        </w:rPr>
        <w:t xml:space="preserve"> </w:t>
      </w:r>
    </w:p>
    <w:p w:rsidR="00D86D5A" w:rsidRDefault="00D86D5A" w:rsidP="007A3DBD">
      <w:pPr>
        <w:pStyle w:val="Listenabsatz"/>
        <w:numPr>
          <w:ilvl w:val="0"/>
          <w:numId w:val="66"/>
        </w:numPr>
        <w:spacing w:line="240" w:lineRule="exact"/>
        <w:jc w:val="both"/>
      </w:pPr>
      <w:r>
        <w:t>Nummerieren Sie die C-Atome in der Hauptkette durch. Achten Sie darauf, dass die Zahlen der Seitenketten möglichst klein sind.</w:t>
      </w:r>
    </w:p>
    <w:p w:rsidR="00D86D5A" w:rsidRDefault="00D86D5A" w:rsidP="007A3DBD">
      <w:pPr>
        <w:pStyle w:val="Listenabsatz"/>
        <w:numPr>
          <w:ilvl w:val="0"/>
          <w:numId w:val="66"/>
        </w:numPr>
        <w:spacing w:line="240" w:lineRule="exact"/>
        <w:jc w:val="both"/>
      </w:pPr>
      <w:r>
        <w:t>Formulieren Sie anhand der Beispiele Regeln</w:t>
      </w:r>
      <w:r w:rsidR="00AD3698">
        <w:t>,</w:t>
      </w:r>
      <w:r>
        <w:t xml:space="preserve"> nach denen Alkane bezeichnet werden.</w:t>
      </w:r>
    </w:p>
    <w:p w:rsidR="00D86D5A" w:rsidRDefault="00D86D5A" w:rsidP="00D86D5A">
      <w:pPr>
        <w:pStyle w:val="Listenabsatz"/>
        <w:spacing w:line="240" w:lineRule="exact"/>
      </w:pPr>
    </w:p>
    <w:p w:rsidR="00D86D5A" w:rsidRDefault="00D86D5A" w:rsidP="00D86D5A">
      <w:r>
        <w:rPr>
          <w:noProof/>
          <w:lang w:eastAsia="de-DE"/>
        </w:rPr>
        <mc:AlternateContent>
          <mc:Choice Requires="wps">
            <w:drawing>
              <wp:anchor distT="0" distB="0" distL="114300" distR="114300" simplePos="0" relativeHeight="252104704" behindDoc="1" locked="0" layoutInCell="1" allowOverlap="1" wp14:anchorId="7E4C06D4" wp14:editId="45AEEC06">
                <wp:simplePos x="0" y="0"/>
                <wp:positionH relativeFrom="column">
                  <wp:posOffset>3817234</wp:posOffset>
                </wp:positionH>
                <wp:positionV relativeFrom="paragraph">
                  <wp:posOffset>666833</wp:posOffset>
                </wp:positionV>
                <wp:extent cx="306705" cy="123825"/>
                <wp:effectExtent l="0" t="0" r="17145" b="28575"/>
                <wp:wrapNone/>
                <wp:docPr id="547" name="Rechteck 547"/>
                <wp:cNvGraphicFramePr/>
                <a:graphic xmlns:a="http://schemas.openxmlformats.org/drawingml/2006/main">
                  <a:graphicData uri="http://schemas.microsoft.com/office/word/2010/wordprocessingShape">
                    <wps:wsp>
                      <wps:cNvSpPr/>
                      <wps:spPr>
                        <a:xfrm>
                          <a:off x="0" y="0"/>
                          <a:ext cx="306705"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47" o:spid="_x0000_s1026" style="position:absolute;margin-left:300.55pt;margin-top:52.5pt;width:24.15pt;height:9.75pt;z-index:-25121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" fillcolor="#00b0f0" strokecolor="#00b0f0" strokeweight="2pt"/>
            </w:pict>
          </mc:Fallback>
        </mc:AlternateContent>
      </w:r>
      <w:r>
        <w:rPr>
          <w:noProof/>
          <w:lang w:eastAsia="de-DE"/>
        </w:rPr>
        <mc:AlternateContent>
          <mc:Choice Requires="wps">
            <w:drawing>
              <wp:anchor distT="0" distB="0" distL="114300" distR="114300" simplePos="0" relativeHeight="252099584" behindDoc="1" locked="0" layoutInCell="1" allowOverlap="1" wp14:anchorId="62A18981" wp14:editId="6A250635">
                <wp:simplePos x="0" y="0"/>
                <wp:positionH relativeFrom="column">
                  <wp:posOffset>560070</wp:posOffset>
                </wp:positionH>
                <wp:positionV relativeFrom="paragraph">
                  <wp:posOffset>590245</wp:posOffset>
                </wp:positionV>
                <wp:extent cx="307086" cy="160934"/>
                <wp:effectExtent l="0" t="0" r="17145" b="10795"/>
                <wp:wrapNone/>
                <wp:docPr id="558" name="Ellipse 558"/>
                <wp:cNvGraphicFramePr/>
                <a:graphic xmlns:a="http://schemas.openxmlformats.org/drawingml/2006/main">
                  <a:graphicData uri="http://schemas.microsoft.com/office/word/2010/wordprocessingShape">
                    <wps:wsp>
                      <wps:cNvSpPr/>
                      <wps:spPr>
                        <a:xfrm>
                          <a:off x="0" y="0"/>
                          <a:ext cx="307086" cy="16093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8" o:spid="_x0000_s1026" style="position:absolute;margin-left:44.1pt;margin-top:46.5pt;width:24.2pt;height:12.6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095488" behindDoc="1" locked="0" layoutInCell="1" allowOverlap="1" wp14:anchorId="296C121F" wp14:editId="31FFF432">
                <wp:simplePos x="0" y="0"/>
                <wp:positionH relativeFrom="column">
                  <wp:posOffset>260147</wp:posOffset>
                </wp:positionH>
                <wp:positionV relativeFrom="paragraph">
                  <wp:posOffset>305333</wp:posOffset>
                </wp:positionV>
                <wp:extent cx="1068019" cy="124359"/>
                <wp:effectExtent l="0" t="0" r="18415" b="28575"/>
                <wp:wrapNone/>
                <wp:docPr id="623" name="Rechteck 623"/>
                <wp:cNvGraphicFramePr/>
                <a:graphic xmlns:a="http://schemas.openxmlformats.org/drawingml/2006/main">
                  <a:graphicData uri="http://schemas.microsoft.com/office/word/2010/wordprocessingShape">
                    <wps:wsp>
                      <wps:cNvSpPr/>
                      <wps:spPr>
                        <a:xfrm>
                          <a:off x="0" y="0"/>
                          <a:ext cx="1068019" cy="124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23" o:spid="_x0000_s1026" style="position:absolute;margin-left:20.5pt;margin-top:24.05pt;width:84.1pt;height:9.8pt;z-index:-25122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" fillcolor="#00b0f0" strokecolor="#00b0f0" strokeweight="2pt"/>
            </w:pict>
          </mc:Fallback>
        </mc:AlternateContent>
      </w:r>
      <w:r>
        <w:object w:dxaOrig="3645" w:dyaOrig="1755">
          <v:shape id="_x0000_i1080" type="#_x0000_t75" style="width:129.05pt;height:62.85pt" o:ole="">
            <v:imagedata r:id="rId125" o:title=""/>
          </v:shape>
          <o:OLEObject Type="Embed" ProgID="ACD.ChemSketch.20" ShapeID="_x0000_i1080" DrawAspect="Content" ObjectID="_1581752268" r:id="rId178"/>
        </w:object>
      </w:r>
      <w:r>
        <w:tab/>
      </w:r>
      <w:r>
        <w:tab/>
      </w:r>
      <w:r>
        <w:tab/>
      </w:r>
      <w:r>
        <w:tab/>
        <w:t>Hauptkette: Butan</w:t>
      </w:r>
    </w:p>
    <w:p w:rsidR="00D86D5A" w:rsidRPr="00A229F8" w:rsidRDefault="00D86D5A" w:rsidP="00D86D5A"/>
    <w:p w:rsidR="00D86D5A" w:rsidRDefault="00D86D5A" w:rsidP="00D86D5A">
      <w:r>
        <w:rPr>
          <w:noProof/>
          <w:lang w:eastAsia="de-DE"/>
        </w:rPr>
        <mc:AlternateContent>
          <mc:Choice Requires="wps">
            <w:drawing>
              <wp:anchor distT="0" distB="0" distL="114300" distR="114300" simplePos="0" relativeHeight="252105728" behindDoc="1" locked="0" layoutInCell="1" allowOverlap="1" wp14:anchorId="43480033" wp14:editId="3C3C7CCB">
                <wp:simplePos x="0" y="0"/>
                <wp:positionH relativeFrom="column">
                  <wp:posOffset>3820105</wp:posOffset>
                </wp:positionH>
                <wp:positionV relativeFrom="paragraph">
                  <wp:posOffset>667854</wp:posOffset>
                </wp:positionV>
                <wp:extent cx="381662" cy="123825"/>
                <wp:effectExtent l="0" t="0" r="18415" b="28575"/>
                <wp:wrapNone/>
                <wp:docPr id="624" name="Rechteck 624"/>
                <wp:cNvGraphicFramePr/>
                <a:graphic xmlns:a="http://schemas.openxmlformats.org/drawingml/2006/main">
                  <a:graphicData uri="http://schemas.microsoft.com/office/word/2010/wordprocessingShape">
                    <wps:wsp>
                      <wps:cNvSpPr/>
                      <wps:spPr>
                        <a:xfrm>
                          <a:off x="0" y="0"/>
                          <a:ext cx="381662"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624" o:spid="_x0000_s1026" style="position:absolute;margin-left:300.8pt;margin-top:52.6pt;width:30.05pt;height:9.75pt;z-index:-25121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" fillcolor="#00b0f0" strokecolor="#00b0f0" strokeweight="2pt"/>
            </w:pict>
          </mc:Fallback>
        </mc:AlternateContent>
      </w:r>
      <w:r>
        <w:rPr>
          <w:noProof/>
          <w:lang w:eastAsia="de-DE"/>
        </w:rPr>
        <mc:AlternateContent>
          <mc:Choice Requires="wps">
            <w:drawing>
              <wp:anchor distT="0" distB="0" distL="114300" distR="114300" simplePos="0" relativeHeight="252100608" behindDoc="1" locked="0" layoutInCell="1" allowOverlap="1" wp14:anchorId="778C5088" wp14:editId="5CFA7AF9">
                <wp:simplePos x="0" y="0"/>
                <wp:positionH relativeFrom="column">
                  <wp:posOffset>560375</wp:posOffset>
                </wp:positionH>
                <wp:positionV relativeFrom="paragraph">
                  <wp:posOffset>601345</wp:posOffset>
                </wp:positionV>
                <wp:extent cx="306705" cy="160655"/>
                <wp:effectExtent l="0" t="0" r="17145" b="10795"/>
                <wp:wrapNone/>
                <wp:docPr id="625" name="Ellipse 62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25" o:spid="_x0000_s1026" style="position:absolute;margin-left:44.1pt;margin-top:47.35pt;width:24.15pt;height:12.6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" fillcolor="#92d050" strokecolor="#92d050" strokeweight="2pt"/>
            </w:pict>
          </mc:Fallback>
        </mc:AlternateContent>
      </w:r>
      <w:r>
        <w:rPr>
          <w:noProof/>
          <w:lang w:eastAsia="de-DE"/>
        </w:rPr>
        <mc:AlternateContent>
          <mc:Choice Requires="wps">
            <w:drawing>
              <wp:anchor distT="0" distB="0" distL="114300" distR="114300" simplePos="0" relativeHeight="252096512" behindDoc="1" locked="0" layoutInCell="1" allowOverlap="1" wp14:anchorId="104C8F2E" wp14:editId="641DA0B0">
                <wp:simplePos x="0" y="0"/>
                <wp:positionH relativeFrom="column">
                  <wp:posOffset>260147</wp:posOffset>
                </wp:positionH>
                <wp:positionV relativeFrom="paragraph">
                  <wp:posOffset>293345</wp:posOffset>
                </wp:positionV>
                <wp:extent cx="1360627" cy="123825"/>
                <wp:effectExtent l="0" t="0" r="11430" b="28575"/>
                <wp:wrapNone/>
                <wp:docPr id="626" name="Rechteck 626"/>
                <wp:cNvGraphicFramePr/>
                <a:graphic xmlns:a="http://schemas.openxmlformats.org/drawingml/2006/main">
                  <a:graphicData uri="http://schemas.microsoft.com/office/word/2010/wordprocessingShape">
                    <wps:wsp>
                      <wps:cNvSpPr/>
                      <wps:spPr>
                        <a:xfrm>
                          <a:off x="0" y="0"/>
                          <a:ext cx="1360627"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626" o:spid="_x0000_s1026" style="position:absolute;margin-left:20.5pt;margin-top:23.1pt;width:107.15pt;height:9.75pt;z-index:-25121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" fillcolor="#00b0f0" strokecolor="#00b0f0" strokeweight="2pt"/>
            </w:pict>
          </mc:Fallback>
        </mc:AlternateContent>
      </w:r>
      <w:r>
        <w:object w:dxaOrig="4291" w:dyaOrig="1755">
          <v:shape id="_x0000_i1081" type="#_x0000_t75" style="width:151.45pt;height:62.85pt" o:ole="">
            <v:imagedata r:id="rId94" o:title=""/>
          </v:shape>
          <o:OLEObject Type="Embed" ProgID="ACD.ChemSketch.20" ShapeID="_x0000_i1081" DrawAspect="Content" ObjectID="_1581752269" r:id="rId179"/>
        </w:object>
      </w:r>
      <w:r>
        <w:tab/>
      </w:r>
      <w:r>
        <w:tab/>
      </w:r>
      <w:r>
        <w:tab/>
        <w:t>Hauptkette: Pentan</w:t>
      </w:r>
    </w:p>
    <w:p w:rsidR="00D86D5A" w:rsidRDefault="00D86D5A" w:rsidP="00D86D5A"/>
    <w:p w:rsidR="00D86D5A" w:rsidRDefault="00D86D5A" w:rsidP="00D86D5A">
      <w:r>
        <w:rPr>
          <w:noProof/>
          <w:lang w:eastAsia="de-DE"/>
        </w:rPr>
        <mc:AlternateContent>
          <mc:Choice Requires="wps">
            <w:drawing>
              <wp:anchor distT="0" distB="0" distL="114300" distR="114300" simplePos="0" relativeHeight="252098560" behindDoc="1" locked="0" layoutInCell="1" allowOverlap="1" wp14:anchorId="5FAA7CFE" wp14:editId="2A89FC2F">
                <wp:simplePos x="0" y="0"/>
                <wp:positionH relativeFrom="column">
                  <wp:posOffset>3820105</wp:posOffset>
                </wp:positionH>
                <wp:positionV relativeFrom="paragraph">
                  <wp:posOffset>676523</wp:posOffset>
                </wp:positionV>
                <wp:extent cx="381635" cy="127221"/>
                <wp:effectExtent l="0" t="0" r="18415" b="25400"/>
                <wp:wrapNone/>
                <wp:docPr id="1504" name="Rechteck 1504"/>
                <wp:cNvGraphicFramePr/>
                <a:graphic xmlns:a="http://schemas.openxmlformats.org/drawingml/2006/main">
                  <a:graphicData uri="http://schemas.microsoft.com/office/word/2010/wordprocessingShape">
                    <wps:wsp>
                      <wps:cNvSpPr/>
                      <wps:spPr>
                        <a:xfrm>
                          <a:off x="0" y="0"/>
                          <a:ext cx="381635" cy="127221"/>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04" o:spid="_x0000_s1026" style="position:absolute;margin-left:300.8pt;margin-top:53.25pt;width:30.05pt;height:10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01632" behindDoc="1" locked="0" layoutInCell="1" allowOverlap="1" wp14:anchorId="0A9C5DBC" wp14:editId="2BC4B3CA">
                <wp:simplePos x="0" y="0"/>
                <wp:positionH relativeFrom="column">
                  <wp:posOffset>560070</wp:posOffset>
                </wp:positionH>
                <wp:positionV relativeFrom="paragraph">
                  <wp:posOffset>596570</wp:posOffset>
                </wp:positionV>
                <wp:extent cx="306705" cy="160655"/>
                <wp:effectExtent l="0" t="0" r="17145" b="10795"/>
                <wp:wrapNone/>
                <wp:docPr id="1505" name="Ellipse 150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05" o:spid="_x0000_s1026" style="position:absolute;margin-left:44.1pt;margin-top:46.95pt;width:24.15pt;height:12.6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097536" behindDoc="1" locked="0" layoutInCell="1" allowOverlap="1" wp14:anchorId="34321297" wp14:editId="00000C44">
                <wp:simplePos x="0" y="0"/>
                <wp:positionH relativeFrom="column">
                  <wp:posOffset>260147</wp:posOffset>
                </wp:positionH>
                <wp:positionV relativeFrom="paragraph">
                  <wp:posOffset>291846</wp:posOffset>
                </wp:positionV>
                <wp:extent cx="1967789" cy="123825"/>
                <wp:effectExtent l="0" t="0" r="13970" b="28575"/>
                <wp:wrapNone/>
                <wp:docPr id="1506" name="Rechteck 1506"/>
                <wp:cNvGraphicFramePr/>
                <a:graphic xmlns:a="http://schemas.openxmlformats.org/drawingml/2006/main">
                  <a:graphicData uri="http://schemas.microsoft.com/office/word/2010/wordprocessingShape">
                    <wps:wsp>
                      <wps:cNvSpPr/>
                      <wps:spPr>
                        <a:xfrm>
                          <a:off x="0" y="0"/>
                          <a:ext cx="1967789"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506" o:spid="_x0000_s1026" style="position:absolute;margin-left:20.5pt;margin-top:23pt;width:154.95pt;height:9.75pt;z-index:-25121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" fillcolor="#00b0f0" strokecolor="#00b0f0" strokeweight="2pt"/>
            </w:pict>
          </mc:Fallback>
        </mc:AlternateContent>
      </w:r>
      <w:r>
        <w:object w:dxaOrig="5656" w:dyaOrig="1755">
          <v:shape id="_x0000_i1082" type="#_x0000_t75" style="width:196pt;height:62.85pt" o:ole="">
            <v:imagedata r:id="rId128" o:title=""/>
          </v:shape>
          <o:OLEObject Type="Embed" ProgID="ACD.ChemSketch.20" ShapeID="_x0000_i1082" DrawAspect="Content" ObjectID="_1581752270" r:id="rId180"/>
        </w:object>
      </w:r>
      <w:r>
        <w:rPr>
          <w:sz w:val="44"/>
        </w:rPr>
        <w:tab/>
      </w:r>
      <w:r w:rsidRPr="00666CBD">
        <w:rPr>
          <w:sz w:val="44"/>
        </w:rPr>
        <w:tab/>
      </w:r>
      <w:r w:rsidRPr="00062FF7">
        <w:t>Hauptkette: Heptan</w:t>
      </w:r>
    </w:p>
    <w:p w:rsidR="00D86D5A" w:rsidRDefault="00D86D5A" w:rsidP="00D86D5A"/>
    <w:p w:rsidR="00E9414F" w:rsidRDefault="00E9414F" w:rsidP="00D86D5A"/>
    <w:p w:rsidR="00E9414F" w:rsidRPr="00130296" w:rsidRDefault="00E9414F" w:rsidP="00D86D5A"/>
    <w:p w:rsidR="00D86D5A" w:rsidRDefault="00D86D5A" w:rsidP="00D86D5A">
      <w:pPr>
        <w:spacing w:line="240" w:lineRule="exact"/>
      </w:pPr>
      <w:r>
        <w:t>Aufgabe 1:</w:t>
      </w:r>
    </w:p>
    <w:p w:rsidR="00D86D5A" w:rsidRDefault="006D0B69" w:rsidP="00D86D5A">
      <w:pPr>
        <w:spacing w:line="240" w:lineRule="exact"/>
      </w:pPr>
      <w:r>
        <w:t>Markieren Sie</w:t>
      </w:r>
      <w:r w:rsidR="00D86D5A">
        <w:t xml:space="preserve"> die Seitenkette (Reste) an der Hauptkette (längsten Kette). </w:t>
      </w:r>
    </w:p>
    <w:p w:rsidR="00D86D5A" w:rsidRDefault="00D86D5A" w:rsidP="00D86D5A">
      <w:pPr>
        <w:spacing w:line="240" w:lineRule="exact"/>
      </w:pPr>
    </w:p>
    <w:p w:rsidR="00D86D5A" w:rsidRDefault="00D86D5A" w:rsidP="007A3DBD">
      <w:pPr>
        <w:pStyle w:val="Listenabsatz"/>
        <w:numPr>
          <w:ilvl w:val="0"/>
          <w:numId w:val="70"/>
        </w:numPr>
        <w:spacing w:line="240" w:lineRule="exact"/>
      </w:pPr>
      <w:r>
        <w:rPr>
          <w:noProof/>
          <w:lang w:eastAsia="de-DE"/>
        </w:rPr>
        <mc:AlternateContent>
          <mc:Choice Requires="wps">
            <w:drawing>
              <wp:anchor distT="0" distB="0" distL="114300" distR="114300" simplePos="0" relativeHeight="252102656" behindDoc="1" locked="0" layoutInCell="1" allowOverlap="1" wp14:anchorId="62771F46" wp14:editId="0EF7B2D9">
                <wp:simplePos x="0" y="0"/>
                <wp:positionH relativeFrom="column">
                  <wp:posOffset>1293164</wp:posOffset>
                </wp:positionH>
                <wp:positionV relativeFrom="paragraph">
                  <wp:posOffset>162560</wp:posOffset>
                </wp:positionV>
                <wp:extent cx="619125" cy="153035"/>
                <wp:effectExtent l="0" t="0" r="28575" b="18415"/>
                <wp:wrapNone/>
                <wp:docPr id="1507" name="Rechteck 1507"/>
                <wp:cNvGraphicFramePr/>
                <a:graphic xmlns:a="http://schemas.openxmlformats.org/drawingml/2006/main">
                  <a:graphicData uri="http://schemas.microsoft.com/office/word/2010/wordprocessingShape">
                    <wps:wsp>
                      <wps:cNvSpPr/>
                      <wps:spPr>
                        <a:xfrm>
                          <a:off x="0" y="0"/>
                          <a:ext cx="619125"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507" o:spid="_x0000_s1026" style="position:absolute;margin-left:101.8pt;margin-top:12.8pt;width:48.75pt;height:12.05pt;z-index:-25121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06752" behindDoc="1" locked="0" layoutInCell="1" allowOverlap="1" wp14:anchorId="4F94F052" wp14:editId="1FD44A30">
                <wp:simplePos x="0" y="0"/>
                <wp:positionH relativeFrom="column">
                  <wp:posOffset>2643312</wp:posOffset>
                </wp:positionH>
                <wp:positionV relativeFrom="paragraph">
                  <wp:posOffset>4031</wp:posOffset>
                </wp:positionV>
                <wp:extent cx="620201" cy="160655"/>
                <wp:effectExtent l="0" t="0" r="27940" b="10795"/>
                <wp:wrapNone/>
                <wp:docPr id="1508" name="Ellipse 1508"/>
                <wp:cNvGraphicFramePr/>
                <a:graphic xmlns:a="http://schemas.openxmlformats.org/drawingml/2006/main">
                  <a:graphicData uri="http://schemas.microsoft.com/office/word/2010/wordprocessingShape">
                    <wps:wsp>
                      <wps:cNvSpPr/>
                      <wps:spPr>
                        <a:xfrm>
                          <a:off x="0" y="0"/>
                          <a:ext cx="620201"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508" o:spid="_x0000_s1026" style="position:absolute;margin-left:208.15pt;margin-top:.3pt;width:48.85pt;height:12.6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" fillcolor="#92d050" strokecolor="#92d050" strokeweight="2pt"/>
            </w:pict>
          </mc:Fallback>
        </mc:AlternateContent>
      </w:r>
      <w:r>
        <w:t xml:space="preserve">Markieren Sie die längste Kette sowie die Seitenkette und nummerieren Sie die C-Atome in der Hauptkette durch. </w:t>
      </w:r>
    </w:p>
    <w:p w:rsidR="00D86D5A" w:rsidRPr="00130296" w:rsidRDefault="00B96C78" w:rsidP="007A3DBD">
      <w:pPr>
        <w:pStyle w:val="Listenabsatz"/>
        <w:numPr>
          <w:ilvl w:val="0"/>
          <w:numId w:val="70"/>
        </w:numPr>
        <w:spacing w:line="240" w:lineRule="exact"/>
      </w:pPr>
      <w:r>
        <w:t>Geben Sie der Hauptkette in der folgenden Verbindung den richtigen Namen:</w:t>
      </w:r>
    </w:p>
    <w:p w:rsidR="00D86D5A" w:rsidRPr="00130296" w:rsidRDefault="00D86D5A" w:rsidP="00D86D5A">
      <w:pPr>
        <w:tabs>
          <w:tab w:val="left" w:pos="1256"/>
        </w:tabs>
      </w:pPr>
    </w:p>
    <w:p w:rsidR="00D86D5A" w:rsidRDefault="00D86D5A" w:rsidP="00E9414F">
      <w:pPr>
        <w:rPr>
          <w:rStyle w:val="berschrift1Zchn"/>
          <w:rFonts w:eastAsiaTheme="minorHAnsi"/>
        </w:rPr>
      </w:pPr>
      <w:r>
        <w:object w:dxaOrig="5011" w:dyaOrig="1755">
          <v:shape id="_x0000_i1083" type="#_x0000_t75" style="width:174.15pt;height:62.85pt" o:ole="">
            <v:imagedata r:id="rId130" o:title=""/>
          </v:shape>
          <o:OLEObject Type="Embed" ProgID="ACD.ChemSketch.20" ShapeID="_x0000_i1083" DrawAspect="Content" ObjectID="_1581752271" r:id="rId181"/>
        </w:object>
      </w:r>
      <w:r>
        <w:br w:type="page"/>
      </w:r>
      <w:r w:rsidR="001E5365" w:rsidRPr="00E9414F">
        <w:rPr>
          <w:rStyle w:val="berschrift1Zchn"/>
          <w:rFonts w:eastAsiaTheme="minorHAnsi"/>
        </w:rPr>
        <w:lastRenderedPageBreak/>
        <w:t>Regeln zur Benennung einfacher Kohlenwasserstoffe</w:t>
      </w:r>
      <w:r w:rsidRPr="00E9414F">
        <w:rPr>
          <w:rStyle w:val="berschrift1Zchn"/>
          <w:rFonts w:eastAsiaTheme="minorHAnsi"/>
        </w:rPr>
        <w:t xml:space="preserve"> (Alkane)</w:t>
      </w:r>
    </w:p>
    <w:p w:rsidR="00E9414F" w:rsidRDefault="00E9414F" w:rsidP="00E9414F"/>
    <w:p w:rsidR="00D86D5A" w:rsidRPr="00F567C4" w:rsidRDefault="00D86D5A" w:rsidP="00D86D5A">
      <w:pPr>
        <w:spacing w:line="240" w:lineRule="exact"/>
        <w:rPr>
          <w:b/>
        </w:rPr>
      </w:pPr>
      <w:r>
        <w:rPr>
          <w:b/>
        </w:rPr>
        <w:t>Schritt</w:t>
      </w:r>
      <w:r w:rsidRPr="00F567C4">
        <w:rPr>
          <w:b/>
        </w:rPr>
        <w:t xml:space="preserve"> </w:t>
      </w:r>
      <w:r>
        <w:rPr>
          <w:b/>
        </w:rPr>
        <w:t>2</w:t>
      </w:r>
      <w:r w:rsidRPr="00F567C4">
        <w:rPr>
          <w:b/>
        </w:rPr>
        <w:t>:</w:t>
      </w:r>
    </w:p>
    <w:p w:rsidR="00D86D5A" w:rsidRDefault="00D86D5A" w:rsidP="007A3DBD">
      <w:pPr>
        <w:pStyle w:val="Listenabsatz"/>
        <w:numPr>
          <w:ilvl w:val="0"/>
          <w:numId w:val="55"/>
        </w:numPr>
        <w:spacing w:line="240" w:lineRule="exact"/>
        <w:jc w:val="both"/>
      </w:pPr>
      <w:r>
        <w:t>Nummerieren Sie die C-Atome in der Hauptkette durch. Achten Sie darauf, dass die Zahlen der Seitenketten möglichst klein sind.</w:t>
      </w:r>
    </w:p>
    <w:p w:rsidR="00D86D5A" w:rsidRDefault="00D86D5A" w:rsidP="007A3DBD">
      <w:pPr>
        <w:pStyle w:val="Listenabsatz"/>
        <w:numPr>
          <w:ilvl w:val="0"/>
          <w:numId w:val="55"/>
        </w:numPr>
        <w:spacing w:line="240" w:lineRule="exact"/>
        <w:jc w:val="both"/>
      </w:pPr>
      <w:r>
        <w:t>Formulieren Sie anhand der Beispiele Regeln</w:t>
      </w:r>
      <w:r w:rsidR="00AD3698">
        <w:t>,</w:t>
      </w:r>
      <w:r>
        <w:t xml:space="preserve"> nach denen Alkane bezeichnet werden.</w:t>
      </w:r>
    </w:p>
    <w:p w:rsidR="00D86D5A" w:rsidRDefault="00D86D5A" w:rsidP="00D86D5A">
      <w:pPr>
        <w:pStyle w:val="Listenabsatz"/>
        <w:spacing w:line="240" w:lineRule="exact"/>
      </w:pPr>
    </w:p>
    <w:p w:rsidR="00D86D5A" w:rsidRDefault="00D86D5A" w:rsidP="00D86D5A">
      <w:r>
        <w:rPr>
          <w:noProof/>
          <w:lang w:eastAsia="de-DE"/>
        </w:rPr>
        <mc:AlternateContent>
          <mc:Choice Requires="wps">
            <w:drawing>
              <wp:anchor distT="0" distB="0" distL="114300" distR="114300" simplePos="0" relativeHeight="252114944" behindDoc="1" locked="0" layoutInCell="1" allowOverlap="1" wp14:anchorId="16C3873B" wp14:editId="66279289">
                <wp:simplePos x="0" y="0"/>
                <wp:positionH relativeFrom="column">
                  <wp:posOffset>1477010</wp:posOffset>
                </wp:positionH>
                <wp:positionV relativeFrom="paragraph">
                  <wp:posOffset>631825</wp:posOffset>
                </wp:positionV>
                <wp:extent cx="306705" cy="160655"/>
                <wp:effectExtent l="0" t="0" r="17145" b="10795"/>
                <wp:wrapNone/>
                <wp:docPr id="1365" name="Ellipse 136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5" o:spid="_x0000_s1026" style="position:absolute;margin-left:116.3pt;margin-top:49.75pt;width:24.15pt;height:12.6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" fillcolor="#92d050" strokecolor="#92d050" strokeweight="2pt"/>
            </w:pict>
          </mc:Fallback>
        </mc:AlternateContent>
      </w:r>
      <w:r>
        <w:object w:dxaOrig="6990" w:dyaOrig="1785">
          <v:shape id="_x0000_i1084" type="#_x0000_t75" style="width:246.05pt;height:64.45pt" o:ole="">
            <v:imagedata r:id="rId132" o:title=""/>
          </v:shape>
          <o:OLEObject Type="Embed" ProgID="ACD.ChemSketch.20" ShapeID="_x0000_i1084" DrawAspect="Content" ObjectID="_1581752272" r:id="rId182"/>
        </w:object>
      </w:r>
      <w:r>
        <w:tab/>
        <w:t>Seitenkette: Methyl-</w:t>
      </w:r>
      <w:r>
        <w:tab/>
      </w:r>
      <w:r>
        <w:tab/>
      </w:r>
      <w:r>
        <w:tab/>
      </w:r>
    </w:p>
    <w:p w:rsidR="00D86D5A" w:rsidRDefault="00D86D5A" w:rsidP="00D86D5A"/>
    <w:p w:rsidR="00D86D5A" w:rsidRDefault="00D86D5A" w:rsidP="00D86D5A">
      <w:r>
        <w:rPr>
          <w:noProof/>
          <w:lang w:eastAsia="de-DE"/>
        </w:rPr>
        <mc:AlternateContent>
          <mc:Choice Requires="wps">
            <w:drawing>
              <wp:anchor distT="0" distB="0" distL="114300" distR="114300" simplePos="0" relativeHeight="252115968" behindDoc="1" locked="0" layoutInCell="1" allowOverlap="1" wp14:anchorId="172D8324" wp14:editId="480CA8BC">
                <wp:simplePos x="0" y="0"/>
                <wp:positionH relativeFrom="column">
                  <wp:posOffset>1474470</wp:posOffset>
                </wp:positionH>
                <wp:positionV relativeFrom="paragraph">
                  <wp:posOffset>505460</wp:posOffset>
                </wp:positionV>
                <wp:extent cx="306705" cy="612250"/>
                <wp:effectExtent l="0" t="0" r="17145" b="16510"/>
                <wp:wrapNone/>
                <wp:docPr id="1366" name="Ellipse 1366"/>
                <wp:cNvGraphicFramePr/>
                <a:graphic xmlns:a="http://schemas.openxmlformats.org/drawingml/2006/main">
                  <a:graphicData uri="http://schemas.microsoft.com/office/word/2010/wordprocessingShape">
                    <wps:wsp>
                      <wps:cNvSpPr/>
                      <wps:spPr>
                        <a:xfrm>
                          <a:off x="0" y="0"/>
                          <a:ext cx="306705" cy="61225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6" o:spid="_x0000_s1026" style="position:absolute;margin-left:116.1pt;margin-top:39.8pt;width:24.15pt;height:48.2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" fillcolor="#92d050" strokecolor="#92d050" strokeweight="2pt"/>
            </w:pict>
          </mc:Fallback>
        </mc:AlternateContent>
      </w:r>
      <w:r>
        <w:object w:dxaOrig="6990" w:dyaOrig="2491">
          <v:shape id="_x0000_i1085" type="#_x0000_t75" style="width:246.05pt;height:87.05pt" o:ole="">
            <v:imagedata r:id="rId134" o:title=""/>
          </v:shape>
          <o:OLEObject Type="Embed" ProgID="ACD.ChemSketch.20" ShapeID="_x0000_i1085" DrawAspect="Content" ObjectID="_1581752273" r:id="rId183"/>
        </w:object>
      </w:r>
      <w:r w:rsidRPr="005D1FD4">
        <w:t xml:space="preserve"> </w:t>
      </w:r>
      <w:r>
        <w:t>Seitenkette: Ethyl-</w:t>
      </w:r>
    </w:p>
    <w:p w:rsidR="00D86D5A" w:rsidRDefault="00D86D5A" w:rsidP="00D86D5A"/>
    <w:p w:rsidR="00D86D5A" w:rsidRPr="00130296" w:rsidRDefault="00D86D5A" w:rsidP="00D86D5A">
      <w:pPr>
        <w:jc w:val="both"/>
      </w:pPr>
      <w:r>
        <w:rPr>
          <w:noProof/>
          <w:lang w:eastAsia="de-DE"/>
        </w:rPr>
        <mc:AlternateContent>
          <mc:Choice Requires="wps">
            <w:drawing>
              <wp:anchor distT="0" distB="0" distL="114300" distR="114300" simplePos="0" relativeHeight="252116992" behindDoc="1" locked="0" layoutInCell="1" allowOverlap="1" wp14:anchorId="28B21807" wp14:editId="53509551">
                <wp:simplePos x="0" y="0"/>
                <wp:positionH relativeFrom="column">
                  <wp:posOffset>1418811</wp:posOffset>
                </wp:positionH>
                <wp:positionV relativeFrom="paragraph">
                  <wp:posOffset>579589</wp:posOffset>
                </wp:positionV>
                <wp:extent cx="306705" cy="747423"/>
                <wp:effectExtent l="0" t="0" r="17145" b="14605"/>
                <wp:wrapNone/>
                <wp:docPr id="1367" name="Ellipse 1367"/>
                <wp:cNvGraphicFramePr/>
                <a:graphic xmlns:a="http://schemas.openxmlformats.org/drawingml/2006/main">
                  <a:graphicData uri="http://schemas.microsoft.com/office/word/2010/wordprocessingShape">
                    <wps:wsp>
                      <wps:cNvSpPr/>
                      <wps:spPr>
                        <a:xfrm>
                          <a:off x="0" y="0"/>
                          <a:ext cx="306705" cy="747423"/>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7" o:spid="_x0000_s1026" style="position:absolute;margin-left:111.7pt;margin-top:45.65pt;width:24.15pt;height:58.8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" fillcolor="#92d050" strokecolor="#92d050" strokeweight="2pt"/>
            </w:pict>
          </mc:Fallback>
        </mc:AlternateContent>
      </w:r>
      <w:r>
        <w:object w:dxaOrig="6990" w:dyaOrig="3046">
          <v:shape id="_x0000_i1086" type="#_x0000_t75" style="width:246.05pt;height:106.3pt" o:ole="">
            <v:imagedata r:id="rId136" o:title=""/>
          </v:shape>
          <o:OLEObject Type="Embed" ProgID="ACD.ChemSketch.20" ShapeID="_x0000_i1086" DrawAspect="Content" ObjectID="_1581752274" r:id="rId184"/>
        </w:object>
      </w:r>
      <w:r w:rsidRPr="005D1FD4">
        <w:t xml:space="preserve"> </w:t>
      </w:r>
      <w:r>
        <w:t xml:space="preserve">Seitenkette: </w:t>
      </w:r>
      <w:proofErr w:type="spellStart"/>
      <w:r>
        <w:t>Propyl</w:t>
      </w:r>
      <w:proofErr w:type="spellEnd"/>
      <w:r>
        <w:t>-</w:t>
      </w:r>
    </w:p>
    <w:p w:rsidR="00D86D5A" w:rsidRDefault="00D86D5A" w:rsidP="00D86D5A">
      <w:pPr>
        <w:spacing w:line="240" w:lineRule="exact"/>
      </w:pPr>
      <w:r>
        <w:rPr>
          <w:noProof/>
          <w:lang w:eastAsia="de-DE"/>
        </w:rPr>
        <mc:AlternateContent>
          <mc:Choice Requires="wps">
            <w:drawing>
              <wp:anchor distT="0" distB="0" distL="114300" distR="114300" simplePos="0" relativeHeight="252113920" behindDoc="1" locked="0" layoutInCell="1" allowOverlap="1" wp14:anchorId="557D16EC" wp14:editId="3AE5350D">
                <wp:simplePos x="0" y="0"/>
                <wp:positionH relativeFrom="column">
                  <wp:posOffset>-42757</wp:posOffset>
                </wp:positionH>
                <wp:positionV relativeFrom="paragraph">
                  <wp:posOffset>46567</wp:posOffset>
                </wp:positionV>
                <wp:extent cx="4690534" cy="1440611"/>
                <wp:effectExtent l="0" t="0" r="15240" b="26670"/>
                <wp:wrapNone/>
                <wp:docPr id="1294" name="Rechteck 1294"/>
                <wp:cNvGraphicFramePr/>
                <a:graphic xmlns:a="http://schemas.openxmlformats.org/drawingml/2006/main">
                  <a:graphicData uri="http://schemas.microsoft.com/office/word/2010/wordprocessingShape">
                    <wps:wsp>
                      <wps:cNvSpPr/>
                      <wps:spPr>
                        <a:xfrm>
                          <a:off x="0" y="0"/>
                          <a:ext cx="4690534" cy="14406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94" o:spid="_x0000_s1026" style="position:absolute;margin-left:-3.35pt;margin-top:3.65pt;width:369.35pt;height:113.4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" filled="f" strokecolor="black [3213]" strokeweight="2pt"/>
            </w:pict>
          </mc:Fallback>
        </mc:AlternateContent>
      </w:r>
    </w:p>
    <w:p w:rsidR="00D86D5A" w:rsidRDefault="00D86D5A" w:rsidP="00D86D5A">
      <w:pPr>
        <w:spacing w:line="240" w:lineRule="exact"/>
      </w:pPr>
      <w:r>
        <w:t>Regel (</w:t>
      </w:r>
      <w:r w:rsidR="006A43F8">
        <w:t>Welche Veränderung stellen Sie fest</w:t>
      </w:r>
      <w:r>
        <w:t>?)</w:t>
      </w: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r>
        <w:t>Aufgabe 1:</w:t>
      </w:r>
    </w:p>
    <w:p w:rsidR="00D86D5A" w:rsidRDefault="00D86D5A" w:rsidP="007A3DBD">
      <w:pPr>
        <w:pStyle w:val="Listenabsatz"/>
        <w:numPr>
          <w:ilvl w:val="0"/>
          <w:numId w:val="33"/>
        </w:numPr>
        <w:spacing w:line="240" w:lineRule="exact"/>
        <w:jc w:val="both"/>
      </w:pPr>
      <w:r>
        <w:t>Markieren Sie die Hauptkette sowie die Seitenketten.</w:t>
      </w:r>
    </w:p>
    <w:p w:rsidR="00D86D5A" w:rsidRDefault="00D86D5A" w:rsidP="007A3DBD">
      <w:pPr>
        <w:pStyle w:val="Listenabsatz"/>
        <w:numPr>
          <w:ilvl w:val="0"/>
          <w:numId w:val="33"/>
        </w:numPr>
        <w:spacing w:line="240" w:lineRule="exact"/>
        <w:jc w:val="both"/>
      </w:pPr>
      <w:r>
        <w:t xml:space="preserve">Nummerieren Sie die C-Atome in der Hauptkette durch. </w:t>
      </w:r>
    </w:p>
    <w:p w:rsidR="00D86D5A" w:rsidRPr="00130296" w:rsidRDefault="00D86D5A" w:rsidP="007A3DBD">
      <w:pPr>
        <w:pStyle w:val="Listenabsatz"/>
        <w:numPr>
          <w:ilvl w:val="0"/>
          <w:numId w:val="33"/>
        </w:numPr>
        <w:spacing w:line="240" w:lineRule="exact"/>
        <w:jc w:val="both"/>
      </w:pPr>
      <w:r>
        <w:t>Geben Sie der folgenden Verbindung den richtigen Namen der Seitenkette:</w:t>
      </w:r>
    </w:p>
    <w:p w:rsidR="00D86D5A" w:rsidRDefault="00D86D5A" w:rsidP="00D86D5A">
      <w:pPr>
        <w:pStyle w:val="berschrift1"/>
      </w:pPr>
      <w:r>
        <w:object w:dxaOrig="4291" w:dyaOrig="2401">
          <v:shape id="_x0000_i1087" type="#_x0000_t75" style="width:151.45pt;height:82pt" o:ole="">
            <v:imagedata r:id="rId138" o:title=""/>
          </v:shape>
          <o:OLEObject Type="Embed" ProgID="ACD.ChemSketch.20" ShapeID="_x0000_i1087" DrawAspect="Content" ObjectID="_1581752275" r:id="rId185"/>
        </w:object>
      </w:r>
    </w:p>
    <w:p w:rsidR="00D86D5A" w:rsidRDefault="00D86D5A">
      <w:pPr>
        <w:spacing w:line="240" w:lineRule="exact"/>
        <w:rPr>
          <w:rFonts w:ascii="Source Sans Pro Semibold" w:eastAsia="Times New Roman" w:hAnsi="Source Sans Pro Semibold" w:cs="Times New Roman"/>
          <w:bCs/>
          <w:sz w:val="30"/>
          <w:szCs w:val="28"/>
          <w:lang w:eastAsia="de-DE"/>
        </w:rPr>
      </w:pPr>
      <w:r>
        <w:br w:type="page"/>
      </w:r>
    </w:p>
    <w:p w:rsidR="00D86D5A" w:rsidRDefault="001E5365" w:rsidP="00C117F1">
      <w:pPr>
        <w:pStyle w:val="berschrift1"/>
        <w:spacing w:before="0"/>
      </w:pPr>
      <w:r>
        <w:lastRenderedPageBreak/>
        <w:t>Regeln zur Benennung einfacher Kohlenwasserstoffe</w:t>
      </w:r>
      <w:r w:rsidR="00D86D5A">
        <w:t xml:space="preserve"> (Alkane)</w:t>
      </w:r>
      <w:r w:rsidR="00D86D5A" w:rsidRPr="00A72BEB">
        <w:rPr>
          <w:noProof/>
        </w:rPr>
        <w:t xml:space="preserve"> </w:t>
      </w:r>
    </w:p>
    <w:p w:rsidR="00D86D5A" w:rsidRPr="00F567C4" w:rsidRDefault="00D86D5A" w:rsidP="00D86D5A">
      <w:pPr>
        <w:spacing w:line="240" w:lineRule="exact"/>
        <w:rPr>
          <w:b/>
        </w:rPr>
      </w:pPr>
      <w:r>
        <w:rPr>
          <w:b/>
        </w:rPr>
        <w:t>Schritt</w:t>
      </w:r>
      <w:r w:rsidRPr="00F567C4">
        <w:rPr>
          <w:b/>
        </w:rPr>
        <w:t xml:space="preserve"> </w:t>
      </w:r>
      <w:r>
        <w:rPr>
          <w:b/>
        </w:rPr>
        <w:t>3</w:t>
      </w:r>
      <w:r w:rsidRPr="00F567C4">
        <w:rPr>
          <w:b/>
        </w:rPr>
        <w:t>:</w:t>
      </w:r>
      <w:r w:rsidRPr="00FC58E8">
        <w:rPr>
          <w:noProof/>
        </w:rPr>
        <w:t xml:space="preserve"> </w:t>
      </w:r>
    </w:p>
    <w:p w:rsidR="00D86D5A" w:rsidRDefault="00D86D5A" w:rsidP="007A3DBD">
      <w:pPr>
        <w:pStyle w:val="Listenabsatz"/>
        <w:numPr>
          <w:ilvl w:val="0"/>
          <w:numId w:val="67"/>
        </w:numPr>
        <w:spacing w:line="240" w:lineRule="exact"/>
        <w:jc w:val="both"/>
      </w:pPr>
      <w:r>
        <w:t>Nummerieren Sie die C-Atome in der Hauptkette durch. Achten Sie darauf, dass die Zahlen der Sei</w:t>
      </w:r>
      <w:r w:rsidR="00E9414F">
        <w:t>tenketten möglichst klein sind.</w:t>
      </w:r>
    </w:p>
    <w:p w:rsidR="00D86D5A" w:rsidRDefault="00D86D5A" w:rsidP="007A3DBD">
      <w:pPr>
        <w:pStyle w:val="Listenabsatz"/>
        <w:numPr>
          <w:ilvl w:val="0"/>
          <w:numId w:val="67"/>
        </w:numPr>
        <w:spacing w:line="240" w:lineRule="exact"/>
        <w:jc w:val="both"/>
      </w:pPr>
      <w:r>
        <w:t>Formulieren Sie anhand der Beispiele Regeln</w:t>
      </w:r>
      <w:r w:rsidR="00AD3698">
        <w:t>,</w:t>
      </w:r>
      <w:r>
        <w:t xml:space="preserve"> nach denen Alkane bezeichnet werden.</w:t>
      </w:r>
    </w:p>
    <w:p w:rsidR="00D86D5A" w:rsidRDefault="00D86D5A" w:rsidP="00D86D5A">
      <w:pPr>
        <w:pStyle w:val="Listenabsatz"/>
        <w:spacing w:line="240" w:lineRule="exact"/>
      </w:pPr>
    </w:p>
    <w:p w:rsidR="00D86D5A" w:rsidRDefault="00D86D5A" w:rsidP="00D86D5A">
      <w:r>
        <w:rPr>
          <w:noProof/>
          <w:lang w:eastAsia="de-DE"/>
        </w:rPr>
        <mc:AlternateContent>
          <mc:Choice Requires="wps">
            <w:drawing>
              <wp:anchor distT="0" distB="0" distL="114300" distR="114300" simplePos="0" relativeHeight="252129280" behindDoc="1" locked="0" layoutInCell="1" allowOverlap="1" wp14:anchorId="0630FAFC" wp14:editId="20193F0F">
                <wp:simplePos x="0" y="0"/>
                <wp:positionH relativeFrom="column">
                  <wp:posOffset>3265170</wp:posOffset>
                </wp:positionH>
                <wp:positionV relativeFrom="paragraph">
                  <wp:posOffset>644525</wp:posOffset>
                </wp:positionV>
                <wp:extent cx="306705" cy="160655"/>
                <wp:effectExtent l="0" t="0" r="17145" b="10795"/>
                <wp:wrapNone/>
                <wp:docPr id="987" name="Ellipse 987"/>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7" o:spid="_x0000_s1026" style="position:absolute;margin-left:257.1pt;margin-top:50.75pt;width:24.15pt;height:12.6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26208" behindDoc="1" locked="0" layoutInCell="1" allowOverlap="1" wp14:anchorId="0394EE0E" wp14:editId="037D4D21">
                <wp:simplePos x="0" y="0"/>
                <wp:positionH relativeFrom="column">
                  <wp:posOffset>560070</wp:posOffset>
                </wp:positionH>
                <wp:positionV relativeFrom="paragraph">
                  <wp:posOffset>590245</wp:posOffset>
                </wp:positionV>
                <wp:extent cx="307086" cy="160934"/>
                <wp:effectExtent l="0" t="0" r="17145" b="10795"/>
                <wp:wrapNone/>
                <wp:docPr id="984" name="Ellipse 984"/>
                <wp:cNvGraphicFramePr/>
                <a:graphic xmlns:a="http://schemas.openxmlformats.org/drawingml/2006/main">
                  <a:graphicData uri="http://schemas.microsoft.com/office/word/2010/wordprocessingShape">
                    <wps:wsp>
                      <wps:cNvSpPr/>
                      <wps:spPr>
                        <a:xfrm>
                          <a:off x="0" y="0"/>
                          <a:ext cx="307086" cy="16093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4" o:spid="_x0000_s1026" style="position:absolute;margin-left:44.1pt;margin-top:46.5pt;width:24.2pt;height:12.6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" fillcolor="#92d050" strokecolor="#92d050" strokeweight="2pt"/>
            </w:pict>
          </mc:Fallback>
        </mc:AlternateContent>
      </w:r>
      <w:r>
        <w:rPr>
          <w:noProof/>
          <w:lang w:eastAsia="de-DE"/>
        </w:rPr>
        <mc:AlternateContent>
          <mc:Choice Requires="wps">
            <w:drawing>
              <wp:anchor distT="0" distB="0" distL="114300" distR="114300" simplePos="0" relativeHeight="252123136" behindDoc="1" locked="0" layoutInCell="1" allowOverlap="1" wp14:anchorId="7904ADBF" wp14:editId="438A7285">
                <wp:simplePos x="0" y="0"/>
                <wp:positionH relativeFrom="column">
                  <wp:posOffset>3617825</wp:posOffset>
                </wp:positionH>
                <wp:positionV relativeFrom="paragraph">
                  <wp:posOffset>671093</wp:posOffset>
                </wp:positionV>
                <wp:extent cx="307238" cy="123825"/>
                <wp:effectExtent l="0" t="0" r="17145" b="28575"/>
                <wp:wrapNone/>
                <wp:docPr id="983" name="Rechteck 983"/>
                <wp:cNvGraphicFramePr/>
                <a:graphic xmlns:a="http://schemas.openxmlformats.org/drawingml/2006/main">
                  <a:graphicData uri="http://schemas.microsoft.com/office/word/2010/wordprocessingShape">
                    <wps:wsp>
                      <wps:cNvSpPr/>
                      <wps:spPr>
                        <a:xfrm>
                          <a:off x="0" y="0"/>
                          <a:ext cx="307238"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83" o:spid="_x0000_s1026" style="position:absolute;margin-left:284.85pt;margin-top:52.85pt;width:24.2pt;height:9.75pt;z-index:-2511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2120064" behindDoc="1" locked="0" layoutInCell="1" allowOverlap="1" wp14:anchorId="31583501" wp14:editId="1FF6354A">
                <wp:simplePos x="0" y="0"/>
                <wp:positionH relativeFrom="column">
                  <wp:posOffset>260147</wp:posOffset>
                </wp:positionH>
                <wp:positionV relativeFrom="paragraph">
                  <wp:posOffset>305333</wp:posOffset>
                </wp:positionV>
                <wp:extent cx="1068019" cy="124359"/>
                <wp:effectExtent l="0" t="0" r="18415" b="28575"/>
                <wp:wrapNone/>
                <wp:docPr id="985" name="Rechteck 985"/>
                <wp:cNvGraphicFramePr/>
                <a:graphic xmlns:a="http://schemas.openxmlformats.org/drawingml/2006/main">
                  <a:graphicData uri="http://schemas.microsoft.com/office/word/2010/wordprocessingShape">
                    <wps:wsp>
                      <wps:cNvSpPr/>
                      <wps:spPr>
                        <a:xfrm>
                          <a:off x="0" y="0"/>
                          <a:ext cx="1068019" cy="124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985" o:spid="_x0000_s1026" style="position:absolute;margin-left:20.5pt;margin-top:24.05pt;width:84.1pt;height:9.8pt;z-index:-25119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" fillcolor="#00b0f0" strokecolor="#00b0f0" strokeweight="2pt"/>
            </w:pict>
          </mc:Fallback>
        </mc:AlternateContent>
      </w:r>
      <w:r>
        <w:object w:dxaOrig="3645" w:dyaOrig="1755">
          <v:shape id="_x0000_i1088" type="#_x0000_t75" style="width:129.05pt;height:62.85pt" o:ole="">
            <v:imagedata r:id="rId125" o:title=""/>
          </v:shape>
          <o:OLEObject Type="Embed" ProgID="ACD.ChemSketch.20" ShapeID="_x0000_i1088" DrawAspect="Content" ObjectID="_1581752276" r:id="rId186"/>
        </w:object>
      </w:r>
      <w:r>
        <w:tab/>
      </w:r>
      <w:r>
        <w:tab/>
      </w:r>
      <w:r>
        <w:tab/>
      </w:r>
      <w:r>
        <w:tab/>
        <w:t>2-Methylbutan</w:t>
      </w:r>
    </w:p>
    <w:p w:rsidR="00D86D5A" w:rsidRPr="00A229F8" w:rsidRDefault="00D86D5A" w:rsidP="00D86D5A"/>
    <w:p w:rsidR="00D86D5A" w:rsidRDefault="00D86D5A" w:rsidP="00D86D5A">
      <w:r>
        <w:rPr>
          <w:noProof/>
          <w:lang w:eastAsia="de-DE"/>
        </w:rPr>
        <mc:AlternateContent>
          <mc:Choice Requires="wps">
            <w:drawing>
              <wp:anchor distT="0" distB="0" distL="114300" distR="114300" simplePos="0" relativeHeight="252130304" behindDoc="1" locked="0" layoutInCell="1" allowOverlap="1" wp14:anchorId="43672E20" wp14:editId="68615E16">
                <wp:simplePos x="0" y="0"/>
                <wp:positionH relativeFrom="column">
                  <wp:posOffset>3265805</wp:posOffset>
                </wp:positionH>
                <wp:positionV relativeFrom="paragraph">
                  <wp:posOffset>661340</wp:posOffset>
                </wp:positionV>
                <wp:extent cx="306705" cy="160655"/>
                <wp:effectExtent l="0" t="0" r="17145" b="10795"/>
                <wp:wrapNone/>
                <wp:docPr id="988" name="Ellipse 98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8" o:spid="_x0000_s1026" style="position:absolute;margin-left:257.15pt;margin-top:52.05pt;width:24.15pt;height:12.6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27232" behindDoc="1" locked="0" layoutInCell="1" allowOverlap="1" wp14:anchorId="7A63515F" wp14:editId="4F35B27B">
                <wp:simplePos x="0" y="0"/>
                <wp:positionH relativeFrom="column">
                  <wp:posOffset>560375</wp:posOffset>
                </wp:positionH>
                <wp:positionV relativeFrom="paragraph">
                  <wp:posOffset>601345</wp:posOffset>
                </wp:positionV>
                <wp:extent cx="306705" cy="160655"/>
                <wp:effectExtent l="0" t="0" r="17145" b="10795"/>
                <wp:wrapNone/>
                <wp:docPr id="986" name="Ellipse 986"/>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6" o:spid="_x0000_s1026" style="position:absolute;margin-left:44.1pt;margin-top:47.35pt;width:24.15pt;height:12.6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124160" behindDoc="1" locked="0" layoutInCell="1" allowOverlap="1" wp14:anchorId="5A0CF405" wp14:editId="3DFA4DC4">
                <wp:simplePos x="0" y="0"/>
                <wp:positionH relativeFrom="column">
                  <wp:posOffset>3610508</wp:posOffset>
                </wp:positionH>
                <wp:positionV relativeFrom="paragraph">
                  <wp:posOffset>681050</wp:posOffset>
                </wp:positionV>
                <wp:extent cx="365760" cy="123825"/>
                <wp:effectExtent l="0" t="0" r="15240" b="28575"/>
                <wp:wrapNone/>
                <wp:docPr id="989" name="Rechteck 989"/>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89" o:spid="_x0000_s1026" style="position:absolute;margin-left:284.3pt;margin-top:53.65pt;width:28.8pt;height:9.75pt;z-index:-25119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21088" behindDoc="1" locked="0" layoutInCell="1" allowOverlap="1" wp14:anchorId="46862BE6" wp14:editId="244EEC46">
                <wp:simplePos x="0" y="0"/>
                <wp:positionH relativeFrom="column">
                  <wp:posOffset>260147</wp:posOffset>
                </wp:positionH>
                <wp:positionV relativeFrom="paragraph">
                  <wp:posOffset>293345</wp:posOffset>
                </wp:positionV>
                <wp:extent cx="1360627" cy="123825"/>
                <wp:effectExtent l="0" t="0" r="11430" b="28575"/>
                <wp:wrapNone/>
                <wp:docPr id="990" name="Rechteck 990"/>
                <wp:cNvGraphicFramePr/>
                <a:graphic xmlns:a="http://schemas.openxmlformats.org/drawingml/2006/main">
                  <a:graphicData uri="http://schemas.microsoft.com/office/word/2010/wordprocessingShape">
                    <wps:wsp>
                      <wps:cNvSpPr/>
                      <wps:spPr>
                        <a:xfrm>
                          <a:off x="0" y="0"/>
                          <a:ext cx="1360627"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90" o:spid="_x0000_s1026" style="position:absolute;margin-left:20.5pt;margin-top:23.1pt;width:107.15pt;height:9.75pt;z-index:-25119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" fillcolor="#00b0f0" strokecolor="#00b0f0" strokeweight="2pt"/>
            </w:pict>
          </mc:Fallback>
        </mc:AlternateContent>
      </w:r>
      <w:r>
        <w:object w:dxaOrig="4291" w:dyaOrig="1755">
          <v:shape id="_x0000_i1089" type="#_x0000_t75" style="width:151.45pt;height:62.85pt" o:ole="">
            <v:imagedata r:id="rId94" o:title=""/>
          </v:shape>
          <o:OLEObject Type="Embed" ProgID="ACD.ChemSketch.20" ShapeID="_x0000_i1089" DrawAspect="Content" ObjectID="_1581752277" r:id="rId187"/>
        </w:object>
      </w:r>
      <w:r>
        <w:tab/>
      </w:r>
      <w:r>
        <w:tab/>
      </w:r>
      <w:r>
        <w:tab/>
        <w:t>2-Methylpentan</w:t>
      </w:r>
    </w:p>
    <w:p w:rsidR="00D86D5A" w:rsidRDefault="00D86D5A" w:rsidP="00D86D5A"/>
    <w:p w:rsidR="00D86D5A" w:rsidRDefault="00D86D5A" w:rsidP="00D86D5A">
      <w:r>
        <w:rPr>
          <w:noProof/>
          <w:lang w:eastAsia="de-DE"/>
        </w:rPr>
        <mc:AlternateContent>
          <mc:Choice Requires="wps">
            <w:drawing>
              <wp:anchor distT="0" distB="0" distL="114300" distR="114300" simplePos="0" relativeHeight="252131328" behindDoc="1" locked="0" layoutInCell="1" allowOverlap="1" wp14:anchorId="02CB0B7B" wp14:editId="42841D30">
                <wp:simplePos x="0" y="0"/>
                <wp:positionH relativeFrom="column">
                  <wp:posOffset>3257220</wp:posOffset>
                </wp:positionH>
                <wp:positionV relativeFrom="paragraph">
                  <wp:posOffset>650240</wp:posOffset>
                </wp:positionV>
                <wp:extent cx="306705" cy="160655"/>
                <wp:effectExtent l="0" t="0" r="17145" b="10795"/>
                <wp:wrapNone/>
                <wp:docPr id="991" name="Ellipse 991"/>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91" o:spid="_x0000_s1026" style="position:absolute;margin-left:256.45pt;margin-top:51.2pt;width:24.15pt;height:12.6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28256" behindDoc="1" locked="0" layoutInCell="1" allowOverlap="1" wp14:anchorId="61609A6C" wp14:editId="521105DD">
                <wp:simplePos x="0" y="0"/>
                <wp:positionH relativeFrom="column">
                  <wp:posOffset>560070</wp:posOffset>
                </wp:positionH>
                <wp:positionV relativeFrom="paragraph">
                  <wp:posOffset>596570</wp:posOffset>
                </wp:positionV>
                <wp:extent cx="306705" cy="160655"/>
                <wp:effectExtent l="0" t="0" r="17145" b="10795"/>
                <wp:wrapNone/>
                <wp:docPr id="1408" name="Ellipse 140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08" o:spid="_x0000_s1026" style="position:absolute;margin-left:44.1pt;margin-top:46.95pt;width:24.15pt;height:12.6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25184" behindDoc="1" locked="0" layoutInCell="1" allowOverlap="1" wp14:anchorId="721AC6F3" wp14:editId="084F460D">
                <wp:simplePos x="0" y="0"/>
                <wp:positionH relativeFrom="column">
                  <wp:posOffset>3617900</wp:posOffset>
                </wp:positionH>
                <wp:positionV relativeFrom="paragraph">
                  <wp:posOffset>662305</wp:posOffset>
                </wp:positionV>
                <wp:extent cx="365760" cy="123825"/>
                <wp:effectExtent l="0" t="0" r="15240" b="28575"/>
                <wp:wrapNone/>
                <wp:docPr id="1409" name="Rechteck 1409"/>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09" o:spid="_x0000_s1026" style="position:absolute;margin-left:284.85pt;margin-top:52.15pt;width:28.8pt;height:9.75pt;z-index:-2511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" fillcolor="#00b0f0" strokecolor="#00b0f0" strokeweight="2pt"/>
            </w:pict>
          </mc:Fallback>
        </mc:AlternateContent>
      </w:r>
      <w:r>
        <w:rPr>
          <w:noProof/>
          <w:lang w:eastAsia="de-DE"/>
        </w:rPr>
        <mc:AlternateContent>
          <mc:Choice Requires="wps">
            <w:drawing>
              <wp:anchor distT="0" distB="0" distL="114300" distR="114300" simplePos="0" relativeHeight="252122112" behindDoc="1" locked="0" layoutInCell="1" allowOverlap="1" wp14:anchorId="643F183E" wp14:editId="6391F337">
                <wp:simplePos x="0" y="0"/>
                <wp:positionH relativeFrom="column">
                  <wp:posOffset>260147</wp:posOffset>
                </wp:positionH>
                <wp:positionV relativeFrom="paragraph">
                  <wp:posOffset>291846</wp:posOffset>
                </wp:positionV>
                <wp:extent cx="1967789" cy="123825"/>
                <wp:effectExtent l="0" t="0" r="13970" b="28575"/>
                <wp:wrapNone/>
                <wp:docPr id="1410" name="Rechteck 1410"/>
                <wp:cNvGraphicFramePr/>
                <a:graphic xmlns:a="http://schemas.openxmlformats.org/drawingml/2006/main">
                  <a:graphicData uri="http://schemas.microsoft.com/office/word/2010/wordprocessingShape">
                    <wps:wsp>
                      <wps:cNvSpPr/>
                      <wps:spPr>
                        <a:xfrm>
                          <a:off x="0" y="0"/>
                          <a:ext cx="1967789"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10" o:spid="_x0000_s1026" style="position:absolute;margin-left:20.5pt;margin-top:23pt;width:154.95pt;height:9.75pt;z-index:-25119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" fillcolor="#00b0f0" strokecolor="#00b0f0" strokeweight="2pt"/>
            </w:pict>
          </mc:Fallback>
        </mc:AlternateContent>
      </w:r>
      <w:r>
        <w:object w:dxaOrig="5656" w:dyaOrig="1755">
          <v:shape id="_x0000_i1090" type="#_x0000_t75" style="width:196pt;height:62.85pt" o:ole="">
            <v:imagedata r:id="rId128" o:title=""/>
          </v:shape>
          <o:OLEObject Type="Embed" ProgID="ACD.ChemSketch.20" ShapeID="_x0000_i1090" DrawAspect="Content" ObjectID="_1581752278" r:id="rId188"/>
        </w:object>
      </w:r>
      <w:r>
        <w:rPr>
          <w:sz w:val="44"/>
        </w:rPr>
        <w:tab/>
      </w:r>
      <w:r w:rsidRPr="00666CBD">
        <w:rPr>
          <w:sz w:val="44"/>
        </w:rPr>
        <w:tab/>
      </w:r>
      <w:r>
        <w:t>2-Methylhept</w:t>
      </w:r>
      <w:r w:rsidRPr="00130296">
        <w:t>an</w:t>
      </w:r>
    </w:p>
    <w:p w:rsidR="00D86D5A" w:rsidRPr="00130296" w:rsidRDefault="00D86D5A" w:rsidP="00D86D5A"/>
    <w:p w:rsidR="00D86D5A" w:rsidRDefault="00D86D5A" w:rsidP="00D86D5A">
      <w:pPr>
        <w:spacing w:line="240" w:lineRule="exact"/>
      </w:pPr>
    </w:p>
    <w:p w:rsidR="00D86D5A" w:rsidRDefault="00D86D5A" w:rsidP="00D86D5A">
      <w:pPr>
        <w:spacing w:line="240" w:lineRule="exact"/>
      </w:pPr>
      <w:r>
        <w:t xml:space="preserve">Aufgabe 1: </w:t>
      </w:r>
    </w:p>
    <w:p w:rsidR="00D86D5A" w:rsidRDefault="00D86D5A" w:rsidP="007A3DBD">
      <w:pPr>
        <w:pStyle w:val="Listenabsatz"/>
        <w:numPr>
          <w:ilvl w:val="0"/>
          <w:numId w:val="68"/>
        </w:numPr>
        <w:spacing w:line="240" w:lineRule="exact"/>
      </w:pPr>
      <w:r>
        <w:t xml:space="preserve">Markieren Sie die längste Kette sowie die Seitenkette und nummerieren Sie die C-Atome in der Hauptkette durch. </w:t>
      </w:r>
    </w:p>
    <w:p w:rsidR="00D86D5A" w:rsidRPr="00130296" w:rsidRDefault="00D86D5A" w:rsidP="007A3DBD">
      <w:pPr>
        <w:pStyle w:val="Listenabsatz"/>
        <w:numPr>
          <w:ilvl w:val="0"/>
          <w:numId w:val="68"/>
        </w:numPr>
        <w:spacing w:line="240" w:lineRule="exact"/>
      </w:pPr>
      <w:r>
        <w:t>Geben Sie der folgenden</w:t>
      </w:r>
      <w:r w:rsidR="00776FCF">
        <w:t xml:space="preserve"> Verbindung den richtigen Namen:</w:t>
      </w:r>
    </w:p>
    <w:p w:rsidR="00D86D5A" w:rsidRPr="00130296" w:rsidRDefault="00D86D5A" w:rsidP="00D86D5A">
      <w:pPr>
        <w:tabs>
          <w:tab w:val="left" w:pos="1256"/>
        </w:tabs>
      </w:pPr>
    </w:p>
    <w:p w:rsidR="00D86D5A" w:rsidRPr="00130296" w:rsidRDefault="00D86D5A" w:rsidP="00D86D5A">
      <w:r>
        <w:object w:dxaOrig="5011" w:dyaOrig="1755">
          <v:shape id="_x0000_i1091" type="#_x0000_t75" style="width:174.15pt;height:62.85pt" o:ole="">
            <v:imagedata r:id="rId130" o:title=""/>
          </v:shape>
          <o:OLEObject Type="Embed" ProgID="ACD.ChemSketch.20" ShapeID="_x0000_i1091" DrawAspect="Content" ObjectID="_1581752279" r:id="rId189"/>
        </w:object>
      </w:r>
    </w:p>
    <w:p w:rsidR="00D86D5A" w:rsidRDefault="00D86D5A" w:rsidP="00D86D5A">
      <w:pPr>
        <w:spacing w:line="240" w:lineRule="exact"/>
      </w:pPr>
    </w:p>
    <w:p w:rsidR="00D86D5A" w:rsidRDefault="00D86D5A" w:rsidP="00D86D5A">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noProof/>
          <w:sz w:val="30"/>
          <w:szCs w:val="28"/>
          <w:lang w:eastAsia="de-DE"/>
        </w:rPr>
        <mc:AlternateContent>
          <mc:Choice Requires="wpg">
            <w:drawing>
              <wp:anchor distT="0" distB="0" distL="114300" distR="114300" simplePos="0" relativeHeight="252132352" behindDoc="0" locked="0" layoutInCell="1" allowOverlap="1" wp14:anchorId="712C6603" wp14:editId="4F52638C">
                <wp:simplePos x="0" y="0"/>
                <wp:positionH relativeFrom="column">
                  <wp:posOffset>3810</wp:posOffset>
                </wp:positionH>
                <wp:positionV relativeFrom="paragraph">
                  <wp:posOffset>19050</wp:posOffset>
                </wp:positionV>
                <wp:extent cx="4577080" cy="581025"/>
                <wp:effectExtent l="0" t="0" r="13970" b="28575"/>
                <wp:wrapNone/>
                <wp:docPr id="1412" name="Gruppieren 1412"/>
                <wp:cNvGraphicFramePr/>
                <a:graphic xmlns:a="http://schemas.openxmlformats.org/drawingml/2006/main">
                  <a:graphicData uri="http://schemas.microsoft.com/office/word/2010/wordprocessingGroup">
                    <wpg:wgp>
                      <wpg:cNvGrpSpPr/>
                      <wpg:grpSpPr>
                        <a:xfrm>
                          <a:off x="0" y="0"/>
                          <a:ext cx="4577080" cy="581025"/>
                          <a:chOff x="0" y="0"/>
                          <a:chExt cx="4577080" cy="581025"/>
                        </a:xfrm>
                      </wpg:grpSpPr>
                      <wps:wsp>
                        <wps:cNvPr id="1413" name="Rechteck 1413"/>
                        <wps:cNvSpPr/>
                        <wps:spPr>
                          <a:xfrm>
                            <a:off x="2219325" y="28575"/>
                            <a:ext cx="235775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Ellipse 1414"/>
                        <wps:cNvSpPr/>
                        <wps:spPr>
                          <a:xfrm>
                            <a:off x="866775" y="0"/>
                            <a:ext cx="1324610" cy="58102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Gerade Verbindung 1415"/>
                        <wps:cNvCnPr/>
                        <wps:spPr>
                          <a:xfrm flipH="1">
                            <a:off x="0" y="504825"/>
                            <a:ext cx="8591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1412" o:spid="_x0000_s1026" style="position:absolute;margin-left:.3pt;margin-top:1.5pt;width:360.4pt;height:45.75pt;z-index:252132352" coordsize="4577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">
                <v:rect id="Rechteck 1413" o:spid="_x0000_s1027" style="position:absolute;left:22193;top:285;width:2357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zncQA&#10;AADdAAAADwAAAGRycy9kb3ducmV2LnhtbERPS2vCQBC+F/oflhF6qxsbtRKzSiktFfHStId6G7Jj&#10;njsbsqvGf+8KQm/z8T0nXQ+mFSfqXWVZwWQcgSDOra64UPD78/m8AOE8ssbWMim4kIP16vEhxUTb&#10;M3/TKfOFCCHsElRQet8lUrq8JINubDviwB1sb9AH2BdS93gO4aaVL1E0lwYrDg0ldvReUt5kR6Og&#10;/pvt2/j40ey2zWH2Ffu5qV+3Sj2NhrclCE+D/xff3Rsd5k8nM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53EAAAA3QAAAA8AAAAAAAAAAAAAAAAAmAIAAGRycy9k&#10;b3ducmV2LnhtbFBLBQYAAAAABAAEAPUAAACJAwAAAAA=&#10;" fillcolor="#00b0f0" strokecolor="#00b0f0" strokeweight="2pt"/>
                <v:oval id="Ellipse 1414" o:spid="_x0000_s1028" style="position:absolute;left:8667;width:1324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9tcMA&#10;AADdAAAADwAAAGRycy9kb3ducmV2LnhtbERPTWvCQBC9F/wPywje6sYSSkldRcQWMV6qgtdpdpqE&#10;ZmeT3W1M/70rCN7m8T5nvhxMI3pyvrasYDZNQBAXVtdcKjgdP57fQPiArLGxTAr+ycNyMXqaY6bt&#10;hb+oP4RSxBD2GSqoQmgzKX1RkUE/tS1x5H6sMxgidKXUDi8x3DTyJUlepcGaY0OFLa0rKn4Pf0bB&#10;d5d3u/3OpW23wbz/PK9zeayVmoyH1TuIQEN4iO/urY7z01kKt2/i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Q9tcMAAADdAAAADwAAAAAAAAAAAAAAAACYAgAAZHJzL2Rv&#10;d25yZXYueG1sUEsFBgAAAAAEAAQA9QAAAIgDAAAAAA==&#10;" fillcolor="#92d050" strokecolor="#92d050" strokeweight="2pt"/>
                <v:line id="Gerade Verbindung 1415" o:spid="_x0000_s1029" style="position:absolute;flip:x;visibility:visible;mso-wrap-style:square" from="0,5048" to="859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UusIAAADdAAAADwAAAGRycy9kb3ducmV2LnhtbERP24rCMBB9X/Afwgj7Ipooq2g1iqwo&#10;iwjFywcMzdgWm0lpslr/fiMI+zaHc53FqrWVuFPjS8cahgMFgjhzpuRcw+W87U9B+IBssHJMGp7k&#10;YbXsfCwwMe7BR7qfQi5iCPsENRQh1ImUPivIoh+4mjhyV9dYDBE2uTQNPmK4reRIqYm0WHJsKLCm&#10;74Ky2+nXapCpnO1ztbW9rEqfu53y48PGa/3ZbddzEIHa8C9+u39MnP81HMPrm3i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LUusIAAADdAAAADwAAAAAAAAAAAAAA&#10;AAChAgAAZHJzL2Rvd25yZXYueG1sUEsFBgAAAAAEAAQA+QAAAJADAAAAAA==&#10;" strokecolor="red" strokeweight="2.25pt"/>
              </v:group>
            </w:pict>
          </mc:Fallback>
        </mc:AlternateContent>
      </w: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p>
    <w:p w:rsidR="00D86D5A" w:rsidRDefault="00D86D5A" w:rsidP="00D86D5A">
      <w:pPr>
        <w:spacing w:line="240" w:lineRule="exact"/>
      </w:pPr>
      <w:r>
        <w:rPr>
          <w:noProof/>
          <w:sz w:val="24"/>
          <w:lang w:eastAsia="de-DE"/>
        </w:rPr>
        <w:drawing>
          <wp:anchor distT="0" distB="0" distL="114300" distR="114300" simplePos="0" relativeHeight="252135424" behindDoc="0" locked="0" layoutInCell="0" allowOverlap="1" wp14:anchorId="3F7622A6" wp14:editId="321C21EF">
            <wp:simplePos x="0" y="0"/>
            <wp:positionH relativeFrom="rightMargin">
              <wp:posOffset>128693</wp:posOffset>
            </wp:positionH>
            <wp:positionV relativeFrom="paragraph">
              <wp:posOffset>107315</wp:posOffset>
            </wp:positionV>
            <wp:extent cx="323850" cy="323850"/>
            <wp:effectExtent l="0" t="0" r="0" b="0"/>
            <wp:wrapNone/>
            <wp:docPr id="1329"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D5A" w:rsidRPr="00130296" w:rsidRDefault="00D86D5A" w:rsidP="00D86D5A">
      <w:pPr>
        <w:spacing w:line="240" w:lineRule="exact"/>
      </w:pPr>
      <w:r>
        <w:t>Tipps</w:t>
      </w:r>
    </w:p>
    <w:p w:rsidR="00D86D5A" w:rsidRDefault="00D86D5A" w:rsidP="00D86D5A">
      <w:r>
        <w:rPr>
          <w:noProof/>
          <w:lang w:eastAsia="de-DE"/>
        </w:rPr>
        <mc:AlternateContent>
          <mc:Choice Requires="wps">
            <w:drawing>
              <wp:anchor distT="0" distB="0" distL="114300" distR="114300" simplePos="0" relativeHeight="252133376" behindDoc="1" locked="0" layoutInCell="1" allowOverlap="1" wp14:anchorId="4F44F991" wp14:editId="24270C84">
                <wp:simplePos x="0" y="0"/>
                <wp:positionH relativeFrom="column">
                  <wp:posOffset>-102022</wp:posOffset>
                </wp:positionH>
                <wp:positionV relativeFrom="paragraph">
                  <wp:posOffset>18838</wp:posOffset>
                </wp:positionV>
                <wp:extent cx="4775200" cy="1330036"/>
                <wp:effectExtent l="0" t="0" r="25400" b="22860"/>
                <wp:wrapNone/>
                <wp:docPr id="1324" name="Rechteck 1324"/>
                <wp:cNvGraphicFramePr/>
                <a:graphic xmlns:a="http://schemas.openxmlformats.org/drawingml/2006/main">
                  <a:graphicData uri="http://schemas.microsoft.com/office/word/2010/wordprocessingShape">
                    <wps:wsp>
                      <wps:cNvSpPr/>
                      <wps:spPr>
                        <a:xfrm>
                          <a:off x="0" y="0"/>
                          <a:ext cx="4775200" cy="13300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24" o:spid="_x0000_s1026" style="position:absolute;margin-left:-8.05pt;margin-top:1.5pt;width:376pt;height:104.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" filled="f" strokecolor="black [3213]" strokeweight="2pt"/>
            </w:pict>
          </mc:Fallback>
        </mc:AlternateContent>
      </w:r>
    </w:p>
    <w:p w:rsidR="00D86D5A" w:rsidRDefault="00D86D5A" w:rsidP="00D86D5A">
      <w:pPr>
        <w:spacing w:line="240" w:lineRule="exact"/>
      </w:pPr>
      <w:r>
        <w:t>Regeln</w:t>
      </w:r>
    </w:p>
    <w:p w:rsidR="00D86D5A" w:rsidRDefault="00D86D5A" w:rsidP="00D86D5A">
      <w:pPr>
        <w:spacing w:line="240" w:lineRule="exact"/>
      </w:pPr>
    </w:p>
    <w:p w:rsidR="00D86D5A" w:rsidRDefault="00D86D5A" w:rsidP="007A3DBD">
      <w:pPr>
        <w:pStyle w:val="Listenabsatz"/>
        <w:numPr>
          <w:ilvl w:val="6"/>
          <w:numId w:val="50"/>
        </w:numPr>
        <w:spacing w:line="240" w:lineRule="exact"/>
        <w:ind w:left="426"/>
      </w:pPr>
      <w:r>
        <w:t>__________________________________wird an das Ende des Namens geschri</w:t>
      </w:r>
      <w:r>
        <w:t>e</w:t>
      </w:r>
      <w:r>
        <w:t>ben.</w:t>
      </w:r>
    </w:p>
    <w:p w:rsidR="00D86D5A" w:rsidRDefault="00D86D5A" w:rsidP="00D86D5A">
      <w:pPr>
        <w:pStyle w:val="Listenabsatz"/>
        <w:spacing w:line="240" w:lineRule="exact"/>
        <w:ind w:left="426"/>
      </w:pPr>
    </w:p>
    <w:p w:rsidR="00D86D5A" w:rsidRDefault="00D86D5A" w:rsidP="007A3DBD">
      <w:pPr>
        <w:pStyle w:val="Listenabsatz"/>
        <w:numPr>
          <w:ilvl w:val="6"/>
          <w:numId w:val="50"/>
        </w:numPr>
        <w:spacing w:before="240" w:line="240" w:lineRule="exact"/>
        <w:ind w:left="426"/>
      </w:pPr>
      <w:r>
        <w:t>Mit der Zahl vor der Seitenkette wird _________________________ der Seitenkette in der Hauptkette angegeben.</w:t>
      </w:r>
    </w:p>
    <w:p w:rsidR="006D1D32" w:rsidRDefault="00D86D5A" w:rsidP="00C117F1">
      <w:pPr>
        <w:pStyle w:val="berschrift1"/>
        <w:spacing w:before="0"/>
      </w:pPr>
      <w:r>
        <w:br w:type="page"/>
      </w:r>
      <w:r w:rsidR="001E5365">
        <w:lastRenderedPageBreak/>
        <w:t>Regeln zur Benennung einfacher Kohlenwasserstoffe</w:t>
      </w:r>
      <w:r w:rsidR="006D1D32">
        <w:t xml:space="preserve"> (Alkane)</w:t>
      </w:r>
    </w:p>
    <w:p w:rsidR="006D1D32" w:rsidRPr="00F567C4" w:rsidRDefault="006D1D32" w:rsidP="006D1D32">
      <w:pPr>
        <w:spacing w:line="240" w:lineRule="exact"/>
        <w:rPr>
          <w:b/>
        </w:rPr>
      </w:pPr>
      <w:r>
        <w:rPr>
          <w:b/>
        </w:rPr>
        <w:t>Schritt</w:t>
      </w:r>
      <w:r w:rsidRPr="00F567C4">
        <w:rPr>
          <w:b/>
        </w:rPr>
        <w:t xml:space="preserve"> </w:t>
      </w:r>
      <w:r>
        <w:rPr>
          <w:b/>
        </w:rPr>
        <w:t>4</w:t>
      </w:r>
      <w:r w:rsidRPr="00F567C4">
        <w:rPr>
          <w:b/>
        </w:rPr>
        <w:t>:</w:t>
      </w:r>
    </w:p>
    <w:p w:rsidR="006D1D32" w:rsidRDefault="006D1D32" w:rsidP="007A3DBD">
      <w:pPr>
        <w:pStyle w:val="Listenabsatz"/>
        <w:numPr>
          <w:ilvl w:val="0"/>
          <w:numId w:val="29"/>
        </w:numPr>
        <w:spacing w:line="240" w:lineRule="exact"/>
        <w:jc w:val="both"/>
      </w:pPr>
      <w:r>
        <w:t>Nummerieren Sie die C-Atome in der Hauptkette durch. Achten Sie darauf, dass die Zahlen der Sei</w:t>
      </w:r>
      <w:r w:rsidR="00184906">
        <w:t>tenketten möglichst klein sind.</w:t>
      </w:r>
    </w:p>
    <w:p w:rsidR="006D1D32" w:rsidRDefault="006D1D32" w:rsidP="007A3DBD">
      <w:pPr>
        <w:pStyle w:val="Listenabsatz"/>
        <w:numPr>
          <w:ilvl w:val="0"/>
          <w:numId w:val="29"/>
        </w:numPr>
        <w:spacing w:line="240" w:lineRule="exact"/>
        <w:jc w:val="both"/>
      </w:pPr>
      <w:r>
        <w:t>Formulieren Sie anhand der Beispiele Regeln</w:t>
      </w:r>
      <w:r w:rsidR="00AD3698">
        <w:t>,</w:t>
      </w:r>
      <w:r>
        <w:t xml:space="preserve"> nach denen Alkane bezeichnet werden.</w:t>
      </w:r>
    </w:p>
    <w:p w:rsidR="006D1D32" w:rsidRDefault="006D1D32" w:rsidP="006D1D32">
      <w:pPr>
        <w:pStyle w:val="Listenabsatz"/>
        <w:spacing w:line="240" w:lineRule="exact"/>
      </w:pPr>
    </w:p>
    <w:p w:rsidR="006D1D32" w:rsidRDefault="006D1D32" w:rsidP="006D1D32">
      <w:r>
        <w:rPr>
          <w:noProof/>
          <w:lang w:eastAsia="de-DE"/>
        </w:rPr>
        <mc:AlternateContent>
          <mc:Choice Requires="wps">
            <w:drawing>
              <wp:anchor distT="0" distB="0" distL="114300" distR="114300" simplePos="0" relativeHeight="252148736" behindDoc="1" locked="0" layoutInCell="1" allowOverlap="1" wp14:anchorId="6C5B8DC4" wp14:editId="0F5A82C1">
                <wp:simplePos x="0" y="0"/>
                <wp:positionH relativeFrom="column">
                  <wp:posOffset>3676981</wp:posOffset>
                </wp:positionH>
                <wp:positionV relativeFrom="paragraph">
                  <wp:posOffset>655403</wp:posOffset>
                </wp:positionV>
                <wp:extent cx="336499" cy="146050"/>
                <wp:effectExtent l="0" t="0" r="26035" b="25400"/>
                <wp:wrapNone/>
                <wp:docPr id="506" name="Rechteck 506"/>
                <wp:cNvGraphicFramePr/>
                <a:graphic xmlns:a="http://schemas.openxmlformats.org/drawingml/2006/main">
                  <a:graphicData uri="http://schemas.microsoft.com/office/word/2010/wordprocessingShape">
                    <wps:wsp>
                      <wps:cNvSpPr/>
                      <wps:spPr>
                        <a:xfrm>
                          <a:off x="0" y="0"/>
                          <a:ext cx="336499"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06" o:spid="_x0000_s1026" style="position:absolute;margin-left:289.55pt;margin-top:51.6pt;width:26.5pt;height:11.5pt;z-index:-25116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45664" behindDoc="1" locked="0" layoutInCell="1" allowOverlap="1" wp14:anchorId="1E56E4D5" wp14:editId="06957422">
                <wp:simplePos x="0" y="0"/>
                <wp:positionH relativeFrom="column">
                  <wp:posOffset>267462</wp:posOffset>
                </wp:positionH>
                <wp:positionV relativeFrom="paragraph">
                  <wp:posOffset>290703</wp:posOffset>
                </wp:positionV>
                <wp:extent cx="1982419" cy="146304"/>
                <wp:effectExtent l="0" t="0" r="18415" b="25400"/>
                <wp:wrapNone/>
                <wp:docPr id="498" name="Rechteck 498"/>
                <wp:cNvGraphicFramePr/>
                <a:graphic xmlns:a="http://schemas.openxmlformats.org/drawingml/2006/main">
                  <a:graphicData uri="http://schemas.microsoft.com/office/word/2010/wordprocessingShape">
                    <wps:wsp>
                      <wps:cNvSpPr/>
                      <wps:spPr>
                        <a:xfrm>
                          <a:off x="0" y="0"/>
                          <a:ext cx="1982419" cy="146304"/>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8" o:spid="_x0000_s1026" style="position:absolute;margin-left:21.05pt;margin-top:22.9pt;width:156.1pt;height:11.5pt;z-index:-25117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42592" behindDoc="1" locked="0" layoutInCell="1" allowOverlap="1" wp14:anchorId="2E94EB09" wp14:editId="220971F7">
                <wp:simplePos x="0" y="0"/>
                <wp:positionH relativeFrom="column">
                  <wp:posOffset>3257550</wp:posOffset>
                </wp:positionH>
                <wp:positionV relativeFrom="paragraph">
                  <wp:posOffset>625475</wp:posOffset>
                </wp:positionV>
                <wp:extent cx="321310" cy="233680"/>
                <wp:effectExtent l="0" t="0" r="21590" b="13970"/>
                <wp:wrapNone/>
                <wp:docPr id="68" name="Ellipse 68"/>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8" o:spid="_x0000_s1026" style="position:absolute;margin-left:256.5pt;margin-top:49.25pt;width:25.3pt;height:18.4pt;z-index:-25117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139520" behindDoc="1" locked="0" layoutInCell="1" allowOverlap="1" wp14:anchorId="5F65E553" wp14:editId="631B7DC3">
                <wp:simplePos x="0" y="0"/>
                <wp:positionH relativeFrom="column">
                  <wp:posOffset>545440</wp:posOffset>
                </wp:positionH>
                <wp:positionV relativeFrom="paragraph">
                  <wp:posOffset>554050</wp:posOffset>
                </wp:positionV>
                <wp:extent cx="321868" cy="234087"/>
                <wp:effectExtent l="0" t="0" r="21590" b="13970"/>
                <wp:wrapNone/>
                <wp:docPr id="492" name="Ellipse 492"/>
                <wp:cNvGraphicFramePr/>
                <a:graphic xmlns:a="http://schemas.openxmlformats.org/drawingml/2006/main">
                  <a:graphicData uri="http://schemas.microsoft.com/office/word/2010/wordprocessingShape">
                    <wps:wsp>
                      <wps:cNvSpPr/>
                      <wps:spPr>
                        <a:xfrm>
                          <a:off x="0" y="0"/>
                          <a:ext cx="321868" cy="234087"/>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2" o:spid="_x0000_s1026" style="position:absolute;margin-left:42.95pt;margin-top:43.65pt;width:25.35pt;height:18.45pt;z-index:-25117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" fillcolor="#92d050" strokecolor="#92d050" strokeweight="2pt"/>
            </w:pict>
          </mc:Fallback>
        </mc:AlternateContent>
      </w:r>
      <w:r>
        <w:object w:dxaOrig="5656" w:dyaOrig="1755">
          <v:shape id="_x0000_i1092" type="#_x0000_t75" style="width:196pt;height:62.85pt" o:ole="">
            <v:imagedata r:id="rId190" o:title=""/>
          </v:shape>
          <o:OLEObject Type="Embed" ProgID="ACD.ChemSketch.20" ShapeID="_x0000_i1092" DrawAspect="Content" ObjectID="_1581752280" r:id="rId191"/>
        </w:object>
      </w:r>
      <w:r>
        <w:rPr>
          <w:sz w:val="44"/>
        </w:rPr>
        <w:tab/>
      </w:r>
      <w:r w:rsidRPr="00666CBD">
        <w:rPr>
          <w:sz w:val="44"/>
        </w:rPr>
        <w:tab/>
      </w:r>
      <w:r>
        <w:t>2-Methylheptan</w:t>
      </w:r>
    </w:p>
    <w:p w:rsidR="006D1D32" w:rsidRPr="00130296" w:rsidRDefault="006D1D32" w:rsidP="006D1D32"/>
    <w:p w:rsidR="006D1D32" w:rsidRDefault="006D1D32" w:rsidP="006D1D32">
      <w:r>
        <w:rPr>
          <w:noProof/>
          <w:lang w:eastAsia="de-DE"/>
        </w:rPr>
        <mc:AlternateContent>
          <mc:Choice Requires="wps">
            <w:drawing>
              <wp:anchor distT="0" distB="0" distL="114300" distR="114300" simplePos="0" relativeHeight="252149760" behindDoc="1" locked="0" layoutInCell="1" allowOverlap="1" wp14:anchorId="30B48F29" wp14:editId="19E4F243">
                <wp:simplePos x="0" y="0"/>
                <wp:positionH relativeFrom="column">
                  <wp:posOffset>3662376</wp:posOffset>
                </wp:positionH>
                <wp:positionV relativeFrom="paragraph">
                  <wp:posOffset>662940</wp:posOffset>
                </wp:positionV>
                <wp:extent cx="335915" cy="146050"/>
                <wp:effectExtent l="0" t="0" r="26035" b="25400"/>
                <wp:wrapNone/>
                <wp:docPr id="69" name="Rechteck 69"/>
                <wp:cNvGraphicFramePr/>
                <a:graphic xmlns:a="http://schemas.openxmlformats.org/drawingml/2006/main">
                  <a:graphicData uri="http://schemas.microsoft.com/office/word/2010/wordprocessingShape">
                    <wps:wsp>
                      <wps:cNvSpPr/>
                      <wps:spPr>
                        <a:xfrm>
                          <a:off x="0" y="0"/>
                          <a:ext cx="33591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69" o:spid="_x0000_s1026" style="position:absolute;margin-left:288.4pt;margin-top:52.2pt;width:26.45pt;height:11.5pt;z-index:-25116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46688" behindDoc="1" locked="0" layoutInCell="1" allowOverlap="1" wp14:anchorId="7F2EAA0F" wp14:editId="3C3F0AB8">
                <wp:simplePos x="0" y="0"/>
                <wp:positionH relativeFrom="column">
                  <wp:posOffset>266065</wp:posOffset>
                </wp:positionH>
                <wp:positionV relativeFrom="paragraph">
                  <wp:posOffset>294640</wp:posOffset>
                </wp:positionV>
                <wp:extent cx="1981835" cy="146050"/>
                <wp:effectExtent l="0" t="0" r="18415" b="25400"/>
                <wp:wrapNone/>
                <wp:docPr id="499" name="Rechteck 499"/>
                <wp:cNvGraphicFramePr/>
                <a:graphic xmlns:a="http://schemas.openxmlformats.org/drawingml/2006/main">
                  <a:graphicData uri="http://schemas.microsoft.com/office/word/2010/wordprocessingShape">
                    <wps:wsp>
                      <wps:cNvSpPr/>
                      <wps:spPr>
                        <a:xfrm>
                          <a:off x="0" y="0"/>
                          <a:ext cx="198183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9" o:spid="_x0000_s1026" style="position:absolute;margin-left:20.95pt;margin-top:23.2pt;width:156.05pt;height:11.5pt;z-index:-25116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43616" behindDoc="1" locked="0" layoutInCell="1" allowOverlap="1" wp14:anchorId="598B05B1" wp14:editId="456630C4">
                <wp:simplePos x="0" y="0"/>
                <wp:positionH relativeFrom="column">
                  <wp:posOffset>3256280</wp:posOffset>
                </wp:positionH>
                <wp:positionV relativeFrom="paragraph">
                  <wp:posOffset>622300</wp:posOffset>
                </wp:positionV>
                <wp:extent cx="321310" cy="233680"/>
                <wp:effectExtent l="0" t="0" r="21590" b="13970"/>
                <wp:wrapNone/>
                <wp:docPr id="496" name="Ellipse 496"/>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6" o:spid="_x0000_s1026" style="position:absolute;margin-left:256.4pt;margin-top:49pt;width:25.3pt;height:18.4pt;z-index:-25117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40544" behindDoc="1" locked="0" layoutInCell="1" allowOverlap="1" wp14:anchorId="7C69A465" wp14:editId="7BD4A4AF">
                <wp:simplePos x="0" y="0"/>
                <wp:positionH relativeFrom="column">
                  <wp:posOffset>864870</wp:posOffset>
                </wp:positionH>
                <wp:positionV relativeFrom="paragraph">
                  <wp:posOffset>558165</wp:posOffset>
                </wp:positionV>
                <wp:extent cx="321310" cy="233680"/>
                <wp:effectExtent l="0" t="0" r="21590" b="13970"/>
                <wp:wrapNone/>
                <wp:docPr id="493" name="Ellipse 493"/>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3" o:spid="_x0000_s1026" style="position:absolute;margin-left:68.1pt;margin-top:43.95pt;width:25.3pt;height:18.4pt;z-index:-25117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" fillcolor="#92d050" strokecolor="#92d050" strokeweight="2pt"/>
            </w:pict>
          </mc:Fallback>
        </mc:AlternateContent>
      </w:r>
      <w:r>
        <w:object w:dxaOrig="5656" w:dyaOrig="1755">
          <v:shape id="_x0000_i1093" type="#_x0000_t75" style="width:196pt;height:62.85pt" o:ole="">
            <v:imagedata r:id="rId96" o:title=""/>
          </v:shape>
          <o:OLEObject Type="Embed" ProgID="ACD.ChemSketch.20" ShapeID="_x0000_i1093" DrawAspect="Content" ObjectID="_1581752281" r:id="rId192"/>
        </w:object>
      </w:r>
      <w:r>
        <w:tab/>
      </w:r>
      <w:r>
        <w:tab/>
        <w:t>3-Methylheptan</w:t>
      </w:r>
    </w:p>
    <w:p w:rsidR="006D1D32" w:rsidRDefault="006D1D32" w:rsidP="006D1D32"/>
    <w:p w:rsidR="006D1D32" w:rsidRDefault="006D1D32" w:rsidP="006D1D32">
      <w:r>
        <w:rPr>
          <w:noProof/>
          <w:lang w:eastAsia="de-DE"/>
        </w:rPr>
        <mc:AlternateContent>
          <mc:Choice Requires="wps">
            <w:drawing>
              <wp:anchor distT="0" distB="0" distL="114300" distR="114300" simplePos="0" relativeHeight="252150784" behindDoc="1" locked="0" layoutInCell="1" allowOverlap="1" wp14:anchorId="27BEC04B" wp14:editId="5BE3B451">
                <wp:simplePos x="0" y="0"/>
                <wp:positionH relativeFrom="column">
                  <wp:posOffset>3671266</wp:posOffset>
                </wp:positionH>
                <wp:positionV relativeFrom="paragraph">
                  <wp:posOffset>651510</wp:posOffset>
                </wp:positionV>
                <wp:extent cx="335915" cy="146050"/>
                <wp:effectExtent l="0" t="0" r="26035" b="25400"/>
                <wp:wrapNone/>
                <wp:docPr id="70" name="Rechteck 70"/>
                <wp:cNvGraphicFramePr/>
                <a:graphic xmlns:a="http://schemas.openxmlformats.org/drawingml/2006/main">
                  <a:graphicData uri="http://schemas.microsoft.com/office/word/2010/wordprocessingShape">
                    <wps:wsp>
                      <wps:cNvSpPr/>
                      <wps:spPr>
                        <a:xfrm>
                          <a:off x="0" y="0"/>
                          <a:ext cx="33591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70" o:spid="_x0000_s1026" style="position:absolute;margin-left:289.1pt;margin-top:51.3pt;width:26.45pt;height:11.5pt;z-index:-25116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2147712" behindDoc="1" locked="0" layoutInCell="1" allowOverlap="1" wp14:anchorId="498974AC" wp14:editId="394DBDE1">
                <wp:simplePos x="0" y="0"/>
                <wp:positionH relativeFrom="column">
                  <wp:posOffset>266065</wp:posOffset>
                </wp:positionH>
                <wp:positionV relativeFrom="paragraph">
                  <wp:posOffset>285750</wp:posOffset>
                </wp:positionV>
                <wp:extent cx="1981835" cy="146050"/>
                <wp:effectExtent l="0" t="0" r="18415" b="25400"/>
                <wp:wrapNone/>
                <wp:docPr id="505" name="Rechteck 505"/>
                <wp:cNvGraphicFramePr/>
                <a:graphic xmlns:a="http://schemas.openxmlformats.org/drawingml/2006/main">
                  <a:graphicData uri="http://schemas.microsoft.com/office/word/2010/wordprocessingShape">
                    <wps:wsp>
                      <wps:cNvSpPr/>
                      <wps:spPr>
                        <a:xfrm>
                          <a:off x="0" y="0"/>
                          <a:ext cx="198183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05" o:spid="_x0000_s1026" style="position:absolute;margin-left:20.95pt;margin-top:22.5pt;width:156.05pt;height:11.5pt;z-index:-25116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2144640" behindDoc="1" locked="0" layoutInCell="1" allowOverlap="1" wp14:anchorId="767A40F1" wp14:editId="4B1A6672">
                <wp:simplePos x="0" y="0"/>
                <wp:positionH relativeFrom="column">
                  <wp:posOffset>3256280</wp:posOffset>
                </wp:positionH>
                <wp:positionV relativeFrom="paragraph">
                  <wp:posOffset>598805</wp:posOffset>
                </wp:positionV>
                <wp:extent cx="321310" cy="233680"/>
                <wp:effectExtent l="0" t="0" r="21590" b="13970"/>
                <wp:wrapNone/>
                <wp:docPr id="497" name="Ellipse 497"/>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7" o:spid="_x0000_s1026" style="position:absolute;margin-left:256.4pt;margin-top:47.15pt;width:25.3pt;height:18.4pt;z-index:-25117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2141568" behindDoc="1" locked="0" layoutInCell="1" allowOverlap="1" wp14:anchorId="4ED8F7DC" wp14:editId="74A98198">
                <wp:simplePos x="0" y="0"/>
                <wp:positionH relativeFrom="column">
                  <wp:posOffset>1143000</wp:posOffset>
                </wp:positionH>
                <wp:positionV relativeFrom="paragraph">
                  <wp:posOffset>541655</wp:posOffset>
                </wp:positionV>
                <wp:extent cx="321310" cy="233680"/>
                <wp:effectExtent l="0" t="0" r="21590" b="13970"/>
                <wp:wrapNone/>
                <wp:docPr id="494" name="Ellipse 494"/>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4" o:spid="_x0000_s1026" style="position:absolute;margin-left:90pt;margin-top:42.65pt;width:25.3pt;height:18.4pt;z-index:-25117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" fillcolor="#92d050" strokecolor="#92d050" strokeweight="2pt"/>
            </w:pict>
          </mc:Fallback>
        </mc:AlternateContent>
      </w:r>
      <w:r>
        <w:object w:dxaOrig="5656" w:dyaOrig="1755">
          <v:shape id="_x0000_i1094" type="#_x0000_t75" style="width:196pt;height:62.85pt" o:ole="">
            <v:imagedata r:id="rId102" o:title=""/>
          </v:shape>
          <o:OLEObject Type="Embed" ProgID="ACD.ChemSketch.20" ShapeID="_x0000_i1094" DrawAspect="Content" ObjectID="_1581752282" r:id="rId193"/>
        </w:object>
      </w:r>
      <w:r>
        <w:tab/>
      </w:r>
      <w:r>
        <w:tab/>
        <w:t>4-Methylheptan</w:t>
      </w:r>
    </w:p>
    <w:p w:rsidR="006D1D32" w:rsidRDefault="006D1D32" w:rsidP="006D1D32"/>
    <w:p w:rsidR="006D1D32" w:rsidRDefault="006D1D32" w:rsidP="006D1D32">
      <w:pPr>
        <w:spacing w:line="240" w:lineRule="exact"/>
      </w:pPr>
      <w:r>
        <w:rPr>
          <w:noProof/>
          <w:lang w:eastAsia="de-DE"/>
        </w:rPr>
        <mc:AlternateContent>
          <mc:Choice Requires="wps">
            <w:drawing>
              <wp:anchor distT="0" distB="0" distL="114300" distR="114300" simplePos="0" relativeHeight="252152832" behindDoc="1" locked="0" layoutInCell="1" allowOverlap="1" wp14:anchorId="25DD99C8" wp14:editId="41616758">
                <wp:simplePos x="0" y="0"/>
                <wp:positionH relativeFrom="column">
                  <wp:posOffset>-42757</wp:posOffset>
                </wp:positionH>
                <wp:positionV relativeFrom="paragraph">
                  <wp:posOffset>56515</wp:posOffset>
                </wp:positionV>
                <wp:extent cx="4712547" cy="1375410"/>
                <wp:effectExtent l="0" t="0" r="12065" b="15240"/>
                <wp:wrapNone/>
                <wp:docPr id="1330" name="Rechteck 1330"/>
                <wp:cNvGraphicFramePr/>
                <a:graphic xmlns:a="http://schemas.openxmlformats.org/drawingml/2006/main">
                  <a:graphicData uri="http://schemas.microsoft.com/office/word/2010/wordprocessingShape">
                    <wps:wsp>
                      <wps:cNvSpPr/>
                      <wps:spPr>
                        <a:xfrm>
                          <a:off x="0" y="0"/>
                          <a:ext cx="4712547" cy="1375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0" o:spid="_x0000_s1026" style="position:absolute;margin-left:-3.35pt;margin-top:4.45pt;width:371.05pt;height:108.3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" filled="f" strokecolor="black [3213]" strokeweight="2pt"/>
            </w:pict>
          </mc:Fallback>
        </mc:AlternateContent>
      </w:r>
    </w:p>
    <w:p w:rsidR="006D1D32" w:rsidRDefault="006D1D32" w:rsidP="006D1D32">
      <w:pPr>
        <w:spacing w:line="240" w:lineRule="exact"/>
      </w:pPr>
      <w:r>
        <w:t>Regel (</w:t>
      </w:r>
      <w:r w:rsidR="006A43F8">
        <w:t>Welche Veränderung stellen Sie fest</w:t>
      </w:r>
      <w:r>
        <w:t>?)</w:t>
      </w: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r>
        <w:t>Aufgabe 1:</w:t>
      </w:r>
    </w:p>
    <w:p w:rsidR="006D1D32" w:rsidRDefault="006D1D32" w:rsidP="007A3DBD">
      <w:pPr>
        <w:pStyle w:val="Listenabsatz"/>
        <w:numPr>
          <w:ilvl w:val="0"/>
          <w:numId w:val="59"/>
        </w:numPr>
        <w:spacing w:line="240" w:lineRule="exact"/>
        <w:jc w:val="both"/>
      </w:pPr>
      <w:r>
        <w:t xml:space="preserve">Markieren Sie die Hauptkette sowie die Seitenketten. </w:t>
      </w:r>
    </w:p>
    <w:p w:rsidR="006D1D32" w:rsidRDefault="006D1D32" w:rsidP="007A3DBD">
      <w:pPr>
        <w:pStyle w:val="Listenabsatz"/>
        <w:numPr>
          <w:ilvl w:val="0"/>
          <w:numId w:val="59"/>
        </w:numPr>
        <w:spacing w:line="240" w:lineRule="exact"/>
        <w:jc w:val="both"/>
      </w:pPr>
      <w:r>
        <w:t>Nummerieren Sie die C-Atome in der Hauptkette durch. Achten Sie darauf, dass die Zahlen der Seitenketten möglich</w:t>
      </w:r>
      <w:r w:rsidR="00E9414F">
        <w:t>st klein sind.</w:t>
      </w:r>
    </w:p>
    <w:p w:rsidR="006D1D32" w:rsidRPr="00130296" w:rsidRDefault="006D1D32" w:rsidP="007A3DBD">
      <w:pPr>
        <w:pStyle w:val="Listenabsatz"/>
        <w:numPr>
          <w:ilvl w:val="0"/>
          <w:numId w:val="59"/>
        </w:numPr>
        <w:spacing w:line="240" w:lineRule="exact"/>
        <w:jc w:val="both"/>
      </w:pPr>
      <w:r>
        <w:t>Geben Sie der folgenden Verbindung den richtigen Namen:</w:t>
      </w:r>
    </w:p>
    <w:p w:rsidR="006D1D32" w:rsidRPr="00130296" w:rsidRDefault="006D1D32" w:rsidP="006D1D32">
      <w:pPr>
        <w:tabs>
          <w:tab w:val="left" w:pos="1256"/>
        </w:tabs>
      </w:pPr>
    </w:p>
    <w:p w:rsidR="006D1D32" w:rsidRDefault="006D1D32" w:rsidP="006D1D32">
      <w:pPr>
        <w:pStyle w:val="berschrift1"/>
      </w:pPr>
      <w:r>
        <w:object w:dxaOrig="4291" w:dyaOrig="1755">
          <v:shape id="_x0000_i1095" type="#_x0000_t75" style="width:151.45pt;height:62.85pt" o:ole="">
            <v:imagedata r:id="rId147" o:title=""/>
          </v:shape>
          <o:OLEObject Type="Embed" ProgID="ACD.ChemSketch.20" ShapeID="_x0000_i1095" DrawAspect="Content" ObjectID="_1581752283" r:id="rId194"/>
        </w:object>
      </w:r>
    </w:p>
    <w:p w:rsidR="006D1D32" w:rsidRPr="00CD7929" w:rsidRDefault="006D1D32" w:rsidP="006D1D32">
      <w:pPr>
        <w:pStyle w:val="Textkrper"/>
      </w:pPr>
      <w:r>
        <w:rPr>
          <w:rFonts w:ascii="Source Sans Pro Semibold" w:eastAsia="Times New Roman" w:hAnsi="Source Sans Pro Semibold" w:cs="Times New Roman"/>
          <w:bCs/>
          <w:noProof/>
          <w:sz w:val="30"/>
          <w:szCs w:val="28"/>
        </w:rPr>
        <mc:AlternateContent>
          <mc:Choice Requires="wpg">
            <w:drawing>
              <wp:anchor distT="0" distB="0" distL="114300" distR="114300" simplePos="0" relativeHeight="252151808" behindDoc="0" locked="0" layoutInCell="1" allowOverlap="1" wp14:anchorId="50C68511" wp14:editId="6AEBBECE">
                <wp:simplePos x="0" y="0"/>
                <wp:positionH relativeFrom="column">
                  <wp:posOffset>89535</wp:posOffset>
                </wp:positionH>
                <wp:positionV relativeFrom="paragraph">
                  <wp:posOffset>116205</wp:posOffset>
                </wp:positionV>
                <wp:extent cx="4577080" cy="581025"/>
                <wp:effectExtent l="0" t="0" r="13970" b="28575"/>
                <wp:wrapNone/>
                <wp:docPr id="71" name="Gruppieren 71"/>
                <wp:cNvGraphicFramePr/>
                <a:graphic xmlns:a="http://schemas.openxmlformats.org/drawingml/2006/main">
                  <a:graphicData uri="http://schemas.microsoft.com/office/word/2010/wordprocessingGroup">
                    <wpg:wgp>
                      <wpg:cNvGrpSpPr/>
                      <wpg:grpSpPr>
                        <a:xfrm>
                          <a:off x="0" y="0"/>
                          <a:ext cx="4577080" cy="581025"/>
                          <a:chOff x="0" y="0"/>
                          <a:chExt cx="4577080" cy="581025"/>
                        </a:xfrm>
                      </wpg:grpSpPr>
                      <wps:wsp>
                        <wps:cNvPr id="72" name="Rechteck 72"/>
                        <wps:cNvSpPr/>
                        <wps:spPr>
                          <a:xfrm>
                            <a:off x="2219325" y="28575"/>
                            <a:ext cx="235775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866775" y="0"/>
                            <a:ext cx="1324610" cy="58102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Gerade Verbindung 77"/>
                        <wps:cNvCnPr/>
                        <wps:spPr>
                          <a:xfrm flipH="1">
                            <a:off x="0" y="504825"/>
                            <a:ext cx="8591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1" o:spid="_x0000_s1026" style="position:absolute;margin-left:7.05pt;margin-top:9.15pt;width:360.4pt;height:45.75pt;z-index:252151808" coordsize="4577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">
                <v:rect id="Rechteck 72" o:spid="_x0000_s1027" style="position:absolute;left:22193;top:285;width:2357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k4MQA&#10;AADbAAAADwAAAGRycy9kb3ducmV2LnhtbESPS4vCQBCE74L/YWjBm05UfBAdZVkURfbi46C3JtMm&#10;MZmekBk1/vudhQWPRVV9RS1WjSnFk2qXW1Yw6EcgiBOrc04VnE+b3gyE88gaS8uk4E0OVst2a4Gx&#10;ti8+0PPoUxEg7GJUkHlfxVK6JCODrm8r4uDdbG3QB1mnUtf4CnBTymEUTaTBnMNChhV9Z5QUx4dR&#10;cL+Mr+XosS5+9sVtvB35iblP90p1O83XHISnxn/C/+2dVjAdwt+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JODEAAAA2wAAAA8AAAAAAAAAAAAAAAAAmAIAAGRycy9k&#10;b3ducmV2LnhtbFBLBQYAAAAABAAEAPUAAACJAwAAAAA=&#10;" fillcolor="#00b0f0" strokecolor="#00b0f0" strokeweight="2pt"/>
                <v:oval id="Ellipse 74" o:spid="_x0000_s1028" style="position:absolute;left:8667;width:1324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698QA&#10;AADbAAAADwAAAGRycy9kb3ducmV2LnhtbESPT2vCQBTE74V+h+UJvdWNIlZSVylSi5he/AO9PrPP&#10;JDT7NtldY/z2rlDocZiZ3zDzZW9q0ZHzlWUFo2ECgji3uuJCwfGwfp2B8AFZY22ZFNzIw3Lx/DTH&#10;VNsr76jbh0JECPsUFZQhNKmUPi/JoB/ahjh6Z+sMhihdIbXDa4SbWo6TZCoNVhwXSmxoVVL+u78Y&#10;Bac2a7ffWzdp2k/Muq+fVSYPlVIvg/7jHUSgPvyH/9obreBtA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vfEAAAA2wAAAA8AAAAAAAAAAAAAAAAAmAIAAGRycy9k&#10;b3ducmV2LnhtbFBLBQYAAAAABAAEAPUAAACJAwAAAAA=&#10;" fillcolor="#92d050" strokecolor="#92d050" strokeweight="2pt"/>
                <v:line id="Gerade Verbindung 77" o:spid="_x0000_s1029" style="position:absolute;flip:x;visibility:visible;mso-wrap-style:square" from="0,5048" to="859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C08QAAADbAAAADwAAAGRycy9kb3ducmV2LnhtbESP3WrCQBSE7wt9h+UUelN0t4UajW5C&#10;aTEUEcSfBzhkj0kwezZktxrfvisIXg4z8w2zyAfbijP1vnGs4X2sQBCXzjRcaTjsl6MpCB+QDbaO&#10;ScOVPOTZ89MCU+MuvKXzLlQiQtinqKEOoUul9GVNFv3YdcTRO7reYoiyr6Tp8RLhtpUfSk2kxYbj&#10;Qo0dfddUnnZ/VoPcyNmqUkv7Vraba1Eo/7n+8Vq/vgxfcxCBhvAI39u/RkOSwO1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YLTxAAAANsAAAAPAAAAAAAAAAAA&#10;AAAAAKECAABkcnMvZG93bnJldi54bWxQSwUGAAAAAAQABAD5AAAAkgMAAAAA&#10;" strokecolor="red" strokeweight="2.25pt"/>
              </v:group>
            </w:pict>
          </mc:Fallback>
        </mc:AlternateContent>
      </w:r>
    </w:p>
    <w:p w:rsidR="006D1D32" w:rsidRDefault="006D1D32" w:rsidP="00C117F1">
      <w:pPr>
        <w:pStyle w:val="berschrift1"/>
        <w:spacing w:before="0"/>
      </w:pPr>
      <w:r>
        <w:br w:type="page"/>
      </w:r>
      <w:r w:rsidR="001E5365">
        <w:lastRenderedPageBreak/>
        <w:t>Regeln zur Benennung einfacher Kohlenwasserstoffe</w:t>
      </w:r>
      <w:r>
        <w:t xml:space="preserve"> (Alkane)</w:t>
      </w:r>
    </w:p>
    <w:p w:rsidR="006D1D32" w:rsidRPr="00F567C4" w:rsidRDefault="006D1D32" w:rsidP="006D1D32">
      <w:pPr>
        <w:spacing w:line="240" w:lineRule="exact"/>
        <w:rPr>
          <w:b/>
        </w:rPr>
      </w:pPr>
      <w:r>
        <w:rPr>
          <w:b/>
        </w:rPr>
        <w:t>Schritt</w:t>
      </w:r>
      <w:r w:rsidRPr="00F567C4">
        <w:rPr>
          <w:b/>
        </w:rPr>
        <w:t xml:space="preserve"> </w:t>
      </w:r>
      <w:r>
        <w:rPr>
          <w:b/>
        </w:rPr>
        <w:t>5</w:t>
      </w:r>
      <w:r w:rsidRPr="00F567C4">
        <w:rPr>
          <w:b/>
        </w:rPr>
        <w:t>:</w:t>
      </w:r>
    </w:p>
    <w:p w:rsidR="006D1D32" w:rsidRDefault="006D1D32" w:rsidP="007A3DBD">
      <w:pPr>
        <w:pStyle w:val="Listenabsatz"/>
        <w:numPr>
          <w:ilvl w:val="0"/>
          <w:numId w:val="32"/>
        </w:numPr>
        <w:spacing w:line="240" w:lineRule="exact"/>
        <w:jc w:val="both"/>
      </w:pPr>
      <w:r>
        <w:t>Nummerieren Sie die C-Atome in der Hauptkette durch. Achten Sie darauf, dass die Zahlen der Seitenketten möglichst klein sind.</w:t>
      </w:r>
    </w:p>
    <w:p w:rsidR="006D1D32" w:rsidRDefault="006D1D32" w:rsidP="007A3DBD">
      <w:pPr>
        <w:pStyle w:val="Listenabsatz"/>
        <w:numPr>
          <w:ilvl w:val="0"/>
          <w:numId w:val="32"/>
        </w:numPr>
        <w:spacing w:line="240" w:lineRule="exact"/>
        <w:jc w:val="both"/>
      </w:pPr>
      <w:r>
        <w:t>Begründen Sie, warum alle Verbindungen ein und denselben Namen haben.</w:t>
      </w:r>
    </w:p>
    <w:p w:rsidR="006D1D32" w:rsidRDefault="006D1D32" w:rsidP="00996036">
      <w:pPr>
        <w:pStyle w:val="Listenabsatz"/>
        <w:spacing w:line="240" w:lineRule="exact"/>
        <w:jc w:val="both"/>
      </w:pPr>
    </w:p>
    <w:p w:rsidR="006D1D32" w:rsidRDefault="006D1D32" w:rsidP="00996036">
      <w:pPr>
        <w:pStyle w:val="Listenabsatz"/>
        <w:spacing w:line="240" w:lineRule="exact"/>
        <w:jc w:val="both"/>
      </w:pPr>
      <w:r w:rsidRPr="00BF38B1">
        <w:rPr>
          <w:b/>
        </w:rPr>
        <w:t>Tipp:</w:t>
      </w:r>
      <w:r>
        <w:t xml:space="preserve"> Bauen Sie</w:t>
      </w:r>
      <w:r w:rsidR="00B65B29">
        <w:t xml:space="preserve"> das folgende erste </w:t>
      </w:r>
      <w:r>
        <w:t xml:space="preserve">Molekül mit dem Modellbaukasten </w:t>
      </w:r>
      <w:r w:rsidR="00B65B29">
        <w:t xml:space="preserve">nach </w:t>
      </w:r>
      <w:r>
        <w:t>und versuchen Sie</w:t>
      </w:r>
      <w:r w:rsidR="006C1D95">
        <w:t>,</w:t>
      </w:r>
      <w:r>
        <w:t xml:space="preserve"> </w:t>
      </w:r>
      <w:r w:rsidRPr="00BF38B1">
        <w:rPr>
          <w:b/>
          <w:u w:val="single"/>
        </w:rPr>
        <w:t>ohne</w:t>
      </w:r>
      <w:r>
        <w:t xml:space="preserve"> Bindungen zu brechen, allein durch das Drehen der Bindungen alle</w:t>
      </w:r>
      <w:r w:rsidR="00B65B29">
        <w:t xml:space="preserve"> anderen</w:t>
      </w:r>
      <w:r>
        <w:t xml:space="preserve"> Moleküle darzustellen.</w:t>
      </w:r>
    </w:p>
    <w:p w:rsidR="006D1D32" w:rsidRDefault="006D1D32" w:rsidP="006D1D32">
      <w:pPr>
        <w:pStyle w:val="Listenabsatz"/>
        <w:spacing w:line="240" w:lineRule="exact"/>
      </w:pPr>
    </w:p>
    <w:p w:rsidR="006D1D32" w:rsidRDefault="006D1D32" w:rsidP="006D1D32">
      <w:r>
        <w:rPr>
          <w:noProof/>
          <w:lang w:eastAsia="de-DE"/>
        </w:rPr>
        <mc:AlternateContent>
          <mc:Choice Requires="wps">
            <w:drawing>
              <wp:anchor distT="0" distB="0" distL="114300" distR="114300" simplePos="0" relativeHeight="252160000" behindDoc="1" locked="0" layoutInCell="1" allowOverlap="1" wp14:anchorId="7103D8AC" wp14:editId="3B9C37A5">
                <wp:simplePos x="0" y="0"/>
                <wp:positionH relativeFrom="column">
                  <wp:posOffset>252832</wp:posOffset>
                </wp:positionH>
                <wp:positionV relativeFrom="paragraph">
                  <wp:posOffset>304114</wp:posOffset>
                </wp:positionV>
                <wp:extent cx="1389888" cy="153035"/>
                <wp:effectExtent l="0" t="0" r="20320" b="18415"/>
                <wp:wrapNone/>
                <wp:docPr id="1493" name="Rechteck 1493"/>
                <wp:cNvGraphicFramePr/>
                <a:graphic xmlns:a="http://schemas.openxmlformats.org/drawingml/2006/main">
                  <a:graphicData uri="http://schemas.microsoft.com/office/word/2010/wordprocessingShape">
                    <wps:wsp>
                      <wps:cNvSpPr/>
                      <wps:spPr>
                        <a:xfrm>
                          <a:off x="0" y="0"/>
                          <a:ext cx="1389888"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93" o:spid="_x0000_s1026" style="position:absolute;margin-left:19.9pt;margin-top:23.95pt;width:109.45pt;height:12.05pt;z-index:-25115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" fillcolor="#00b0f0" strokecolor="#00b0f0" strokeweight="2pt"/>
            </w:pict>
          </mc:Fallback>
        </mc:AlternateContent>
      </w:r>
      <w:r>
        <w:rPr>
          <w:noProof/>
          <w:lang w:eastAsia="de-DE"/>
        </w:rPr>
        <mc:AlternateContent>
          <mc:Choice Requires="wps">
            <w:drawing>
              <wp:anchor distT="0" distB="0" distL="114300" distR="114300" simplePos="0" relativeHeight="252155904" behindDoc="1" locked="0" layoutInCell="1" allowOverlap="1" wp14:anchorId="730F83D7" wp14:editId="3541B336">
                <wp:simplePos x="0" y="0"/>
                <wp:positionH relativeFrom="column">
                  <wp:posOffset>544830</wp:posOffset>
                </wp:positionH>
                <wp:positionV relativeFrom="paragraph">
                  <wp:posOffset>603885</wp:posOffset>
                </wp:positionV>
                <wp:extent cx="306705" cy="160655"/>
                <wp:effectExtent l="0" t="0" r="17145" b="10795"/>
                <wp:wrapNone/>
                <wp:docPr id="1494" name="Ellipse 1494"/>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494" o:spid="_x0000_s1026" style="position:absolute;margin-left:42.9pt;margin-top:47.55pt;width:24.15pt;height:12.6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" fillcolor="#92d050" strokecolor="#92d050" strokeweight="2pt"/>
            </w:pict>
          </mc:Fallback>
        </mc:AlternateContent>
      </w:r>
      <w:r>
        <w:object w:dxaOrig="4291" w:dyaOrig="1755">
          <v:shape id="_x0000_i1096" type="#_x0000_t75" style="width:151.45pt;height:62.85pt" o:ole="">
            <v:imagedata r:id="rId149" o:title=""/>
          </v:shape>
          <o:OLEObject Type="Embed" ProgID="ACD.ChemSketch.20" ShapeID="_x0000_i1096" DrawAspect="Content" ObjectID="_1581752284" r:id="rId195"/>
        </w:object>
      </w:r>
      <w:r>
        <w:tab/>
      </w:r>
      <w:r>
        <w:tab/>
      </w:r>
      <w:r>
        <w:tab/>
        <w:t>2-Methylpentan</w:t>
      </w:r>
      <w:r>
        <w:tab/>
      </w:r>
    </w:p>
    <w:p w:rsidR="006D1D32" w:rsidRDefault="006D1D32" w:rsidP="006D1D32"/>
    <w:p w:rsidR="006D1D32" w:rsidRDefault="006D1D32" w:rsidP="006D1D32">
      <w:r>
        <w:rPr>
          <w:noProof/>
          <w:lang w:eastAsia="de-DE"/>
        </w:rPr>
        <mc:AlternateContent>
          <mc:Choice Requires="wps">
            <w:drawing>
              <wp:anchor distT="0" distB="0" distL="114300" distR="114300" simplePos="0" relativeHeight="252161024" behindDoc="1" locked="0" layoutInCell="1" allowOverlap="1" wp14:anchorId="3484EBDF" wp14:editId="6A5987E6">
                <wp:simplePos x="0" y="0"/>
                <wp:positionH relativeFrom="column">
                  <wp:posOffset>251460</wp:posOffset>
                </wp:positionH>
                <wp:positionV relativeFrom="paragraph">
                  <wp:posOffset>298450</wp:posOffset>
                </wp:positionV>
                <wp:extent cx="1389380" cy="153035"/>
                <wp:effectExtent l="0" t="0" r="20320" b="18415"/>
                <wp:wrapNone/>
                <wp:docPr id="1495" name="Rechteck 1495"/>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95" o:spid="_x0000_s1026" style="position:absolute;margin-left:19.8pt;margin-top:23.5pt;width:109.4pt;height:12.05pt;z-index:-25115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" fillcolor="#00b0f0" strokecolor="#00b0f0" strokeweight="2pt"/>
            </w:pict>
          </mc:Fallback>
        </mc:AlternateContent>
      </w:r>
      <w:r>
        <w:rPr>
          <w:noProof/>
          <w:lang w:eastAsia="de-DE"/>
        </w:rPr>
        <mc:AlternateContent>
          <mc:Choice Requires="wps">
            <w:drawing>
              <wp:anchor distT="0" distB="0" distL="114300" distR="114300" simplePos="0" relativeHeight="252156928" behindDoc="1" locked="0" layoutInCell="1" allowOverlap="1" wp14:anchorId="07BF841C" wp14:editId="593BDBD2">
                <wp:simplePos x="0" y="0"/>
                <wp:positionH relativeFrom="column">
                  <wp:posOffset>1150620</wp:posOffset>
                </wp:positionH>
                <wp:positionV relativeFrom="paragraph">
                  <wp:posOffset>591185</wp:posOffset>
                </wp:positionV>
                <wp:extent cx="306705" cy="160655"/>
                <wp:effectExtent l="0" t="0" r="17145" b="10795"/>
                <wp:wrapNone/>
                <wp:docPr id="1496" name="Ellipse 1496"/>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496" o:spid="_x0000_s1026" style="position:absolute;margin-left:90.6pt;margin-top:46.55pt;width:24.15pt;height:12.6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" fillcolor="#92d050" strokecolor="#92d050" strokeweight="2pt"/>
            </w:pict>
          </mc:Fallback>
        </mc:AlternateContent>
      </w:r>
      <w:r>
        <w:object w:dxaOrig="4291" w:dyaOrig="1755">
          <v:shape id="_x0000_i1097" type="#_x0000_t75" style="width:151.45pt;height:62.85pt" o:ole="">
            <v:imagedata r:id="rId151" o:title=""/>
          </v:shape>
          <o:OLEObject Type="Embed" ProgID="ACD.ChemSketch.20" ShapeID="_x0000_i1097" DrawAspect="Content" ObjectID="_1581752285" r:id="rId196"/>
        </w:object>
      </w:r>
      <w:r>
        <w:tab/>
      </w:r>
      <w:r>
        <w:tab/>
      </w:r>
    </w:p>
    <w:p w:rsidR="006D1D32" w:rsidRDefault="006D1D32" w:rsidP="006D1D32">
      <w:r>
        <w:rPr>
          <w:noProof/>
          <w:lang w:eastAsia="de-DE"/>
        </w:rPr>
        <mc:AlternateContent>
          <mc:Choice Requires="wps">
            <w:drawing>
              <wp:anchor distT="0" distB="0" distL="114300" distR="114300" simplePos="0" relativeHeight="252157952" behindDoc="1" locked="0" layoutInCell="1" allowOverlap="1" wp14:anchorId="686CE339" wp14:editId="3455FD0A">
                <wp:simplePos x="0" y="0"/>
                <wp:positionH relativeFrom="column">
                  <wp:posOffset>543560</wp:posOffset>
                </wp:positionH>
                <wp:positionV relativeFrom="paragraph">
                  <wp:posOffset>142875</wp:posOffset>
                </wp:positionV>
                <wp:extent cx="306705" cy="160655"/>
                <wp:effectExtent l="0" t="0" r="17145" b="10795"/>
                <wp:wrapNone/>
                <wp:docPr id="1497" name="Ellipse 1497"/>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497" o:spid="_x0000_s1026" style="position:absolute;margin-left:42.8pt;margin-top:11.25pt;width:24.15pt;height:12.6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" fillcolor="#92d050" strokecolor="#92d050" strokeweight="2pt"/>
            </w:pict>
          </mc:Fallback>
        </mc:AlternateContent>
      </w:r>
    </w:p>
    <w:p w:rsidR="006D1D32" w:rsidRDefault="006D1D32" w:rsidP="006D1D32">
      <w:r>
        <w:rPr>
          <w:noProof/>
          <w:lang w:eastAsia="de-DE"/>
        </w:rPr>
        <mc:AlternateContent>
          <mc:Choice Requires="wps">
            <w:drawing>
              <wp:anchor distT="0" distB="0" distL="114300" distR="114300" simplePos="0" relativeHeight="252162048" behindDoc="1" locked="0" layoutInCell="1" allowOverlap="1" wp14:anchorId="61D941B9" wp14:editId="66BB2EEC">
                <wp:simplePos x="0" y="0"/>
                <wp:positionH relativeFrom="column">
                  <wp:posOffset>250190</wp:posOffset>
                </wp:positionH>
                <wp:positionV relativeFrom="paragraph">
                  <wp:posOffset>285750</wp:posOffset>
                </wp:positionV>
                <wp:extent cx="1389380" cy="153035"/>
                <wp:effectExtent l="0" t="0" r="20320" b="18415"/>
                <wp:wrapNone/>
                <wp:docPr id="1498" name="Rechteck 1498"/>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98" o:spid="_x0000_s1026" style="position:absolute;margin-left:19.7pt;margin-top:22.5pt;width:109.4pt;height:12.05pt;z-index:-25115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" fillcolor="#00b0f0" strokecolor="#00b0f0" strokeweight="2pt"/>
            </w:pict>
          </mc:Fallback>
        </mc:AlternateContent>
      </w:r>
      <w:r>
        <w:object w:dxaOrig="4291" w:dyaOrig="1696">
          <v:shape id="_x0000_i1098" type="#_x0000_t75" style="width:151.45pt;height:60.3pt" o:ole="">
            <v:imagedata r:id="rId153" o:title=""/>
          </v:shape>
          <o:OLEObject Type="Embed" ProgID="ACD.ChemSketch.20" ShapeID="_x0000_i1098" DrawAspect="Content" ObjectID="_1581752286" r:id="rId197"/>
        </w:object>
      </w:r>
    </w:p>
    <w:p w:rsidR="006D1D32" w:rsidRDefault="006D1D32" w:rsidP="006D1D32">
      <w:r>
        <w:rPr>
          <w:noProof/>
          <w:lang w:eastAsia="de-DE"/>
        </w:rPr>
        <mc:AlternateContent>
          <mc:Choice Requires="wps">
            <w:drawing>
              <wp:anchor distT="0" distB="0" distL="114300" distR="114300" simplePos="0" relativeHeight="252158976" behindDoc="1" locked="0" layoutInCell="1" allowOverlap="1" wp14:anchorId="3603EFF9" wp14:editId="5019EDEF">
                <wp:simplePos x="0" y="0"/>
                <wp:positionH relativeFrom="column">
                  <wp:posOffset>1150620</wp:posOffset>
                </wp:positionH>
                <wp:positionV relativeFrom="paragraph">
                  <wp:posOffset>141605</wp:posOffset>
                </wp:positionV>
                <wp:extent cx="306705" cy="160655"/>
                <wp:effectExtent l="0" t="0" r="17145" b="10795"/>
                <wp:wrapNone/>
                <wp:docPr id="1499" name="Ellipse 1499"/>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499" o:spid="_x0000_s1026" style="position:absolute;margin-left:90.6pt;margin-top:11.15pt;width:24.15pt;height:12.6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" fillcolor="#92d050" strokecolor="#92d050" strokeweight="2pt"/>
            </w:pict>
          </mc:Fallback>
        </mc:AlternateContent>
      </w:r>
    </w:p>
    <w:p w:rsidR="006D1D32" w:rsidRPr="00130296" w:rsidRDefault="006D1D32" w:rsidP="006D1D32">
      <w:r>
        <w:rPr>
          <w:noProof/>
          <w:lang w:eastAsia="de-DE"/>
        </w:rPr>
        <mc:AlternateContent>
          <mc:Choice Requires="wps">
            <w:drawing>
              <wp:anchor distT="0" distB="0" distL="114300" distR="114300" simplePos="0" relativeHeight="252163072" behindDoc="1" locked="0" layoutInCell="1" allowOverlap="1" wp14:anchorId="0DC9D8CC" wp14:editId="138EBDF6">
                <wp:simplePos x="0" y="0"/>
                <wp:positionH relativeFrom="column">
                  <wp:posOffset>250190</wp:posOffset>
                </wp:positionH>
                <wp:positionV relativeFrom="paragraph">
                  <wp:posOffset>277495</wp:posOffset>
                </wp:positionV>
                <wp:extent cx="1389380" cy="153035"/>
                <wp:effectExtent l="0" t="0" r="20320" b="18415"/>
                <wp:wrapNone/>
                <wp:docPr id="1500" name="Rechteck 1500"/>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500" o:spid="_x0000_s1026" style="position:absolute;margin-left:19.7pt;margin-top:21.85pt;width:109.4pt;height:12.05pt;z-index:-25115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" fillcolor="#00b0f0" strokecolor="#00b0f0" strokeweight="2pt"/>
            </w:pict>
          </mc:Fallback>
        </mc:AlternateContent>
      </w:r>
      <w:r>
        <w:object w:dxaOrig="4291" w:dyaOrig="1696">
          <v:shape id="_x0000_i1099" type="#_x0000_t75" style="width:151.45pt;height:60.3pt" o:ole="">
            <v:imagedata r:id="rId155" o:title=""/>
          </v:shape>
          <o:OLEObject Type="Embed" ProgID="ACD.ChemSketch.20" ShapeID="_x0000_i1099" DrawAspect="Content" ObjectID="_1581752287" r:id="rId198"/>
        </w:object>
      </w:r>
    </w:p>
    <w:p w:rsidR="006D1D32" w:rsidRDefault="006D1D32" w:rsidP="006D1D32">
      <w:pPr>
        <w:spacing w:line="240" w:lineRule="exact"/>
      </w:pPr>
    </w:p>
    <w:p w:rsidR="006D1D32" w:rsidRDefault="006D1D32" w:rsidP="006D1D32">
      <w:pPr>
        <w:spacing w:line="240" w:lineRule="exact"/>
      </w:pPr>
      <w:r>
        <w:rPr>
          <w:noProof/>
          <w:lang w:eastAsia="de-DE"/>
        </w:rPr>
        <mc:AlternateContent>
          <mc:Choice Requires="wps">
            <w:drawing>
              <wp:anchor distT="0" distB="0" distL="114300" distR="114300" simplePos="0" relativeHeight="252165120" behindDoc="1" locked="0" layoutInCell="1" allowOverlap="1" wp14:anchorId="661A5484" wp14:editId="1B29371A">
                <wp:simplePos x="0" y="0"/>
                <wp:positionH relativeFrom="column">
                  <wp:posOffset>-42756</wp:posOffset>
                </wp:positionH>
                <wp:positionV relativeFrom="paragraph">
                  <wp:posOffset>54822</wp:posOffset>
                </wp:positionV>
                <wp:extent cx="4699000" cy="1221639"/>
                <wp:effectExtent l="0" t="0" r="25400" b="17145"/>
                <wp:wrapNone/>
                <wp:docPr id="1333" name="Rechteck 1333"/>
                <wp:cNvGraphicFramePr/>
                <a:graphic xmlns:a="http://schemas.openxmlformats.org/drawingml/2006/main">
                  <a:graphicData uri="http://schemas.microsoft.com/office/word/2010/wordprocessingShape">
                    <wps:wsp>
                      <wps:cNvSpPr/>
                      <wps:spPr>
                        <a:xfrm>
                          <a:off x="0" y="0"/>
                          <a:ext cx="4699000" cy="12216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3" o:spid="_x0000_s1026" style="position:absolute;margin-left:-3.35pt;margin-top:4.3pt;width:370pt;height:96.2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" filled="f" strokecolor="black [3213]" strokeweight="2pt"/>
            </w:pict>
          </mc:Fallback>
        </mc:AlternateContent>
      </w:r>
    </w:p>
    <w:p w:rsidR="006D1D32" w:rsidRDefault="006A43F8" w:rsidP="006D1D32">
      <w:pPr>
        <w:spacing w:line="240" w:lineRule="exact"/>
      </w:pPr>
      <w:r>
        <w:t>Regel:</w:t>
      </w: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r>
        <w:t>Aufgabe 1:</w:t>
      </w:r>
    </w:p>
    <w:p w:rsidR="006D1D32" w:rsidRDefault="006D1D32" w:rsidP="007A3DBD">
      <w:pPr>
        <w:pStyle w:val="Listenabsatz"/>
        <w:numPr>
          <w:ilvl w:val="0"/>
          <w:numId w:val="60"/>
        </w:numPr>
        <w:spacing w:line="240" w:lineRule="exact"/>
        <w:jc w:val="both"/>
      </w:pPr>
      <w:r>
        <w:t>Markieren Sie die Hauptkette sowie die Seitenkette und nummerieren Sie die C</w:t>
      </w:r>
      <w:r>
        <w:noBreakHyphen/>
        <w:t>Atome in der Hauptkette durch. Achten Sie darauf, dass die Zahlen der Se</w:t>
      </w:r>
      <w:r>
        <w:t>i</w:t>
      </w:r>
      <w:r>
        <w:t>t</w:t>
      </w:r>
      <w:r w:rsidR="00184906">
        <w:t>enketten möglichst klein sind.</w:t>
      </w:r>
    </w:p>
    <w:p w:rsidR="006D1D32" w:rsidRPr="00130296" w:rsidRDefault="006D1D32" w:rsidP="007A3DBD">
      <w:pPr>
        <w:pStyle w:val="Listenabsatz"/>
        <w:numPr>
          <w:ilvl w:val="0"/>
          <w:numId w:val="60"/>
        </w:numPr>
        <w:spacing w:line="240" w:lineRule="exact"/>
        <w:jc w:val="both"/>
      </w:pPr>
      <w:r>
        <w:t>Geben Sie der folgenden Verbindung den richtigen Namen:</w:t>
      </w:r>
    </w:p>
    <w:p w:rsidR="006D1D32" w:rsidRDefault="006D1D32" w:rsidP="006D1D32">
      <w:pPr>
        <w:tabs>
          <w:tab w:val="left" w:pos="1256"/>
        </w:tabs>
      </w:pPr>
      <w:r>
        <w:rPr>
          <w:rFonts w:ascii="Source Sans Pro Semibold" w:eastAsia="Times New Roman" w:hAnsi="Source Sans Pro Semibold" w:cs="Times New Roman"/>
          <w:bCs/>
          <w:noProof/>
          <w:sz w:val="30"/>
          <w:szCs w:val="28"/>
          <w:lang w:eastAsia="de-DE"/>
        </w:rPr>
        <mc:AlternateContent>
          <mc:Choice Requires="wpg">
            <w:drawing>
              <wp:anchor distT="0" distB="0" distL="114300" distR="114300" simplePos="0" relativeHeight="252164096" behindDoc="0" locked="0" layoutInCell="1" allowOverlap="1" wp14:anchorId="1733B08C" wp14:editId="3508A501">
                <wp:simplePos x="0" y="0"/>
                <wp:positionH relativeFrom="column">
                  <wp:posOffset>2346748</wp:posOffset>
                </wp:positionH>
                <wp:positionV relativeFrom="paragraph">
                  <wp:posOffset>436880</wp:posOffset>
                </wp:positionV>
                <wp:extent cx="2794635" cy="354330"/>
                <wp:effectExtent l="0" t="0" r="24765" b="26670"/>
                <wp:wrapNone/>
                <wp:docPr id="1501" name="Gruppieren 1501"/>
                <wp:cNvGraphicFramePr/>
                <a:graphic xmlns:a="http://schemas.openxmlformats.org/drawingml/2006/main">
                  <a:graphicData uri="http://schemas.microsoft.com/office/word/2010/wordprocessingGroup">
                    <wpg:wgp>
                      <wpg:cNvGrpSpPr/>
                      <wpg:grpSpPr>
                        <a:xfrm>
                          <a:off x="0" y="0"/>
                          <a:ext cx="2794635" cy="354330"/>
                          <a:chOff x="0" y="0"/>
                          <a:chExt cx="4577080" cy="581025"/>
                        </a:xfrm>
                      </wpg:grpSpPr>
                      <wps:wsp>
                        <wps:cNvPr id="1502" name="Rechteck 1502"/>
                        <wps:cNvSpPr/>
                        <wps:spPr>
                          <a:xfrm>
                            <a:off x="2219325" y="28575"/>
                            <a:ext cx="235775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Ellipse 1503"/>
                        <wps:cNvSpPr/>
                        <wps:spPr>
                          <a:xfrm>
                            <a:off x="866775" y="0"/>
                            <a:ext cx="1324610" cy="58102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Gerade Verbindung 544"/>
                        <wps:cNvCnPr/>
                        <wps:spPr>
                          <a:xfrm flipH="1">
                            <a:off x="0" y="504825"/>
                            <a:ext cx="8591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1501" o:spid="_x0000_s1026" style="position:absolute;margin-left:184.8pt;margin-top:34.4pt;width:220.05pt;height:27.9pt;z-index:252164096;mso-width-relative:margin;mso-height-relative:margin" coordsize="4577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">
                <v:rect id="Rechteck 1502" o:spid="_x0000_s1027" style="position:absolute;left:22193;top:285;width:2357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PRsMA&#10;AADdAAAADwAAAGRycy9kb3ducmV2LnhtbERPTYvCMBC9C/6HMAveNF2lKl2jiCiK7EV3D+5taMa2&#10;tpmUJmr992ZB8DaP9zmzRWsqcaPGFZYVfA4iEMSp1QVnCn5/Nv0pCOeRNVaWScGDHCzm3c4ME23v&#10;fKDb0WcihLBLUEHufZ1I6dKcDLqBrYkDd7aNQR9gk0nd4D2Em0oOo2gsDRYcGnKsaZVTWh6vRsHl&#10;FP9Vo+u6/N6X53g78mNzmeyV6n20yy8Qnlr/Fr/cOx3mx9EQ/r8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tPRsMAAADdAAAADwAAAAAAAAAAAAAAAACYAgAAZHJzL2Rv&#10;d25yZXYueG1sUEsFBgAAAAAEAAQA9QAAAIgDAAAAAA==&#10;" fillcolor="#00b0f0" strokecolor="#00b0f0" strokeweight="2pt"/>
                <v:oval id="Ellipse 1503" o:spid="_x0000_s1028" style="position:absolute;left:8667;width:1324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8gcQA&#10;AADdAAAADwAAAGRycy9kb3ducmV2LnhtbERPS2vCQBC+F/oflin0VjfaKpK6ikhbivHiA7yO2WkS&#10;zM4mu9sY/70rFHqbj+85s0VvatGR85VlBcNBAoI4t7riQsFh//kyBeEDssbaMim4kofF/PFhhqm2&#10;F95StwuFiCHsU1RQhtCkUvq8JIN+YBviyP1YZzBE6AqpHV5iuKnlKEkm0mDFsaHEhlYl5efdr1Fw&#10;arN2vVm7t6b9wKz7Oq4yua+Uen7ql+8gAvXhX/zn/tZx/jh5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PIHEAAAA3QAAAA8AAAAAAAAAAAAAAAAAmAIAAGRycy9k&#10;b3ducmV2LnhtbFBLBQYAAAAABAAEAPUAAACJAwAAAAA=&#10;" fillcolor="#92d050" strokecolor="#92d050" strokeweight="2pt"/>
                <v:line id="Gerade Verbindung 544" o:spid="_x0000_s1029" style="position:absolute;flip:x;visibility:visible;mso-wrap-style:square" from="0,5048" to="859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Qx8QAAADcAAAADwAAAGRycy9kb3ducmV2LnhtbESP3YrCMBSE7xd8h3AEbxZNVlS0GkVW&#10;lGURij8PcGiObbE5KU3U+vYbQdjLYWa+YRar1lbiTo0vHWv4GigQxJkzJecazqdtfwrCB2SDlWPS&#10;8CQPq2XnY4GJcQ8+0P0YchEh7BPUUIRQJ1L6rCCLfuBq4uhdXGMxRNnk0jT4iHBbyaFSE2mx5LhQ&#10;YE3fBWXX481qkKmc/eZqaz+zKn3udsqP9xuvda/brucgArXhP/xu/xgN49EIX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ZDHxAAAANwAAAAPAAAAAAAAAAAA&#10;AAAAAKECAABkcnMvZG93bnJldi54bWxQSwUGAAAAAAQABAD5AAAAkgMAAAAA&#10;" strokecolor="red" strokeweight="2.25pt"/>
              </v:group>
            </w:pict>
          </mc:Fallback>
        </mc:AlternateContent>
      </w:r>
      <w:r>
        <w:object w:dxaOrig="5011" w:dyaOrig="1755">
          <v:shape id="_x0000_i1100" type="#_x0000_t75" style="width:174.15pt;height:62.85pt" o:ole="">
            <v:imagedata r:id="rId157" o:title=""/>
          </v:shape>
          <o:OLEObject Type="Embed" ProgID="ACD.ChemSketch.20" ShapeID="_x0000_i1100" DrawAspect="Content" ObjectID="_1581752288" r:id="rId199"/>
        </w:object>
      </w:r>
    </w:p>
    <w:p w:rsidR="006D1D32" w:rsidRDefault="006D1D32">
      <w:pPr>
        <w:spacing w:line="240" w:lineRule="exact"/>
        <w:rPr>
          <w:rFonts w:ascii="Source Sans Pro Semibold" w:eastAsia="Times New Roman" w:hAnsi="Source Sans Pro Semibold" w:cs="Times New Roman"/>
          <w:bCs/>
          <w:sz w:val="30"/>
          <w:szCs w:val="28"/>
          <w:lang w:eastAsia="de-DE"/>
        </w:rPr>
      </w:pPr>
      <w:r>
        <w:br w:type="page"/>
      </w:r>
    </w:p>
    <w:p w:rsidR="006D1D32" w:rsidRDefault="001E5365" w:rsidP="00C117F1">
      <w:pPr>
        <w:pStyle w:val="berschrift1"/>
        <w:spacing w:before="0"/>
      </w:pPr>
      <w:r>
        <w:lastRenderedPageBreak/>
        <w:t>Regeln zur Benennung einfacher Kohlenwasserstoffe</w:t>
      </w:r>
      <w:r w:rsidR="006D1D32">
        <w:t xml:space="preserve"> (Alkane)</w:t>
      </w:r>
    </w:p>
    <w:p w:rsidR="006D1D32" w:rsidRPr="00F567C4" w:rsidRDefault="006D1D32" w:rsidP="006D1D32">
      <w:pPr>
        <w:spacing w:line="240" w:lineRule="exact"/>
        <w:rPr>
          <w:b/>
        </w:rPr>
      </w:pPr>
      <w:r>
        <w:rPr>
          <w:b/>
        </w:rPr>
        <w:t>Schritt</w:t>
      </w:r>
      <w:r w:rsidRPr="00F567C4">
        <w:rPr>
          <w:b/>
        </w:rPr>
        <w:t xml:space="preserve"> </w:t>
      </w:r>
      <w:r>
        <w:rPr>
          <w:b/>
        </w:rPr>
        <w:t>6</w:t>
      </w:r>
      <w:r w:rsidRPr="00F567C4">
        <w:rPr>
          <w:b/>
        </w:rPr>
        <w:t>:</w:t>
      </w:r>
    </w:p>
    <w:p w:rsidR="006D1D32" w:rsidRDefault="006D1D32" w:rsidP="007A3DBD">
      <w:pPr>
        <w:pStyle w:val="Listenabsatz"/>
        <w:numPr>
          <w:ilvl w:val="0"/>
          <w:numId w:val="38"/>
        </w:numPr>
        <w:spacing w:line="240" w:lineRule="exact"/>
        <w:jc w:val="both"/>
      </w:pPr>
      <w:r>
        <w:t>Nummerieren Sie die C-Atome in der Hauptkette durch. Achten Sie darauf, dass die Zahlen der Sei</w:t>
      </w:r>
      <w:r w:rsidR="00184906">
        <w:t>tenketten möglichst klein sind.</w:t>
      </w:r>
    </w:p>
    <w:p w:rsidR="006D1D32" w:rsidRDefault="006D1D32" w:rsidP="007A3DBD">
      <w:pPr>
        <w:pStyle w:val="Listenabsatz"/>
        <w:numPr>
          <w:ilvl w:val="0"/>
          <w:numId w:val="38"/>
        </w:numPr>
        <w:spacing w:line="240" w:lineRule="exact"/>
        <w:jc w:val="both"/>
      </w:pPr>
      <w:r>
        <w:t>Formulieren Sie anhand der Beispiele Regeln</w:t>
      </w:r>
      <w:r w:rsidR="00AD3698">
        <w:t>,</w:t>
      </w:r>
      <w:r>
        <w:t xml:space="preserve"> nach denen Alkane bezeichnet werden.</w:t>
      </w:r>
      <w:r w:rsidRPr="000562D5">
        <w:rPr>
          <w:noProof/>
          <w:sz w:val="24"/>
        </w:rPr>
        <w:t xml:space="preserve"> </w:t>
      </w:r>
    </w:p>
    <w:p w:rsidR="006D1D32" w:rsidRDefault="006D1D32" w:rsidP="006D1D32">
      <w:pPr>
        <w:pStyle w:val="Listenabsatz"/>
        <w:spacing w:line="240" w:lineRule="exact"/>
      </w:pPr>
    </w:p>
    <w:p w:rsidR="006D1D32" w:rsidRDefault="006D1D32" w:rsidP="00C117F1">
      <w:pPr>
        <w:tabs>
          <w:tab w:val="left" w:pos="5245"/>
        </w:tabs>
      </w:pPr>
      <w:r>
        <w:rPr>
          <w:noProof/>
          <w:lang w:eastAsia="de-DE"/>
        </w:rPr>
        <mc:AlternateContent>
          <mc:Choice Requires="wps">
            <w:drawing>
              <wp:anchor distT="0" distB="0" distL="114300" distR="114300" simplePos="0" relativeHeight="252170240" behindDoc="1" locked="0" layoutInCell="1" allowOverlap="1" wp14:anchorId="27AEEF68" wp14:editId="7D232CAA">
                <wp:simplePos x="0" y="0"/>
                <wp:positionH relativeFrom="column">
                  <wp:posOffset>569188</wp:posOffset>
                </wp:positionH>
                <wp:positionV relativeFrom="paragraph">
                  <wp:posOffset>592988</wp:posOffset>
                </wp:positionV>
                <wp:extent cx="306705" cy="160655"/>
                <wp:effectExtent l="0" t="0" r="17145" b="10795"/>
                <wp:wrapNone/>
                <wp:docPr id="1265" name="Ellipse 126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65" o:spid="_x0000_s1026" style="position:absolute;margin-left:44.8pt;margin-top:46.7pt;width:24.15pt;height:12.6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68192" behindDoc="1" locked="0" layoutInCell="1" allowOverlap="1" wp14:anchorId="49756553" wp14:editId="37BD0CD3">
                <wp:simplePos x="0" y="0"/>
                <wp:positionH relativeFrom="column">
                  <wp:posOffset>1477010</wp:posOffset>
                </wp:positionH>
                <wp:positionV relativeFrom="paragraph">
                  <wp:posOffset>594055</wp:posOffset>
                </wp:positionV>
                <wp:extent cx="306705" cy="160655"/>
                <wp:effectExtent l="0" t="0" r="17145" b="10795"/>
                <wp:wrapNone/>
                <wp:docPr id="1248" name="Ellipse 124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48" o:spid="_x0000_s1026" style="position:absolute;margin-left:116.3pt;margin-top:46.8pt;width:24.15pt;height:12.6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2169216" behindDoc="1" locked="0" layoutInCell="1" allowOverlap="1" wp14:anchorId="6AA1D52A" wp14:editId="5D7B9648">
                <wp:simplePos x="0" y="0"/>
                <wp:positionH relativeFrom="column">
                  <wp:posOffset>267461</wp:posOffset>
                </wp:positionH>
                <wp:positionV relativeFrom="paragraph">
                  <wp:posOffset>298018</wp:posOffset>
                </wp:positionV>
                <wp:extent cx="2589581" cy="153035"/>
                <wp:effectExtent l="0" t="0" r="20320" b="18415"/>
                <wp:wrapNone/>
                <wp:docPr id="1264" name="Rechteck 1264"/>
                <wp:cNvGraphicFramePr/>
                <a:graphic xmlns:a="http://schemas.openxmlformats.org/drawingml/2006/main">
                  <a:graphicData uri="http://schemas.microsoft.com/office/word/2010/wordprocessingShape">
                    <wps:wsp>
                      <wps:cNvSpPr/>
                      <wps:spPr>
                        <a:xfrm>
                          <a:off x="0" y="0"/>
                          <a:ext cx="2589581"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64" o:spid="_x0000_s1026" style="position:absolute;margin-left:21.05pt;margin-top:23.45pt;width:203.9pt;height:12.05pt;z-index:-25114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" fillcolor="#00b0f0" strokecolor="#00b0f0" strokeweight="2pt"/>
            </w:pict>
          </mc:Fallback>
        </mc:AlternateContent>
      </w:r>
      <w:r>
        <w:object w:dxaOrig="6990" w:dyaOrig="1785">
          <v:shape id="_x0000_i1101" type="#_x0000_t75" style="width:246.05pt;height:64.45pt" o:ole="">
            <v:imagedata r:id="rId98" o:title=""/>
          </v:shape>
          <o:OLEObject Type="Embed" ProgID="ACD.ChemSketch.20" ShapeID="_x0000_i1101" DrawAspect="Content" ObjectID="_1581752289" r:id="rId200"/>
        </w:object>
      </w:r>
      <w:r>
        <w:tab/>
        <w:t>2,5-Dimethylnonan</w:t>
      </w:r>
      <w:r>
        <w:tab/>
      </w:r>
      <w:r>
        <w:tab/>
      </w:r>
      <w:r>
        <w:tab/>
      </w:r>
    </w:p>
    <w:p w:rsidR="006D1D32" w:rsidRDefault="006D1D32" w:rsidP="006D1D32">
      <w:pPr>
        <w:tabs>
          <w:tab w:val="left" w:pos="5245"/>
        </w:tabs>
      </w:pPr>
      <w:r>
        <w:rPr>
          <w:noProof/>
          <w:lang w:eastAsia="de-DE"/>
        </w:rPr>
        <mc:AlternateContent>
          <mc:Choice Requires="wps">
            <w:drawing>
              <wp:anchor distT="0" distB="0" distL="114300" distR="114300" simplePos="0" relativeHeight="252176384" behindDoc="1" locked="0" layoutInCell="1" allowOverlap="1" wp14:anchorId="694122D1" wp14:editId="02E1A3E4">
                <wp:simplePos x="0" y="0"/>
                <wp:positionH relativeFrom="column">
                  <wp:posOffset>267462</wp:posOffset>
                </wp:positionH>
                <wp:positionV relativeFrom="paragraph">
                  <wp:posOffset>300634</wp:posOffset>
                </wp:positionV>
                <wp:extent cx="2589530" cy="153035"/>
                <wp:effectExtent l="0" t="0" r="20320" b="18415"/>
                <wp:wrapNone/>
                <wp:docPr id="1272" name="Rechteck 1272"/>
                <wp:cNvGraphicFramePr/>
                <a:graphic xmlns:a="http://schemas.openxmlformats.org/drawingml/2006/main">
                  <a:graphicData uri="http://schemas.microsoft.com/office/word/2010/wordprocessingShape">
                    <wps:wsp>
                      <wps:cNvSpPr/>
                      <wps:spPr>
                        <a:xfrm>
                          <a:off x="0" y="0"/>
                          <a:ext cx="258953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72" o:spid="_x0000_s1026" style="position:absolute;margin-left:21.05pt;margin-top:23.65pt;width:203.9pt;height:12.05pt;z-index:-25114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" fillcolor="#00b0f0" strokecolor="#00b0f0" strokeweight="2pt"/>
            </w:pict>
          </mc:Fallback>
        </mc:AlternateContent>
      </w:r>
      <w:r>
        <w:rPr>
          <w:noProof/>
          <w:lang w:eastAsia="de-DE"/>
        </w:rPr>
        <mc:AlternateContent>
          <mc:Choice Requires="wps">
            <w:drawing>
              <wp:anchor distT="0" distB="0" distL="114300" distR="114300" simplePos="0" relativeHeight="252174336" behindDoc="1" locked="0" layoutInCell="1" allowOverlap="1" wp14:anchorId="25590DE3" wp14:editId="64768FD0">
                <wp:simplePos x="0" y="0"/>
                <wp:positionH relativeFrom="column">
                  <wp:posOffset>1470711</wp:posOffset>
                </wp:positionH>
                <wp:positionV relativeFrom="paragraph">
                  <wp:posOffset>597916</wp:posOffset>
                </wp:positionV>
                <wp:extent cx="306705" cy="160655"/>
                <wp:effectExtent l="0" t="0" r="17145" b="10795"/>
                <wp:wrapNone/>
                <wp:docPr id="1270" name="Ellipse 1270"/>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70" o:spid="_x0000_s1026" style="position:absolute;margin-left:115.8pt;margin-top:47.1pt;width:24.15pt;height:12.6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173312" behindDoc="1" locked="0" layoutInCell="1" allowOverlap="1" wp14:anchorId="337800F2" wp14:editId="1DC90A59">
                <wp:simplePos x="0" y="0"/>
                <wp:positionH relativeFrom="column">
                  <wp:posOffset>1165631</wp:posOffset>
                </wp:positionH>
                <wp:positionV relativeFrom="paragraph">
                  <wp:posOffset>591820</wp:posOffset>
                </wp:positionV>
                <wp:extent cx="306705" cy="160655"/>
                <wp:effectExtent l="0" t="0" r="17145" b="10795"/>
                <wp:wrapNone/>
                <wp:docPr id="1269" name="Ellipse 1269"/>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69" o:spid="_x0000_s1026" style="position:absolute;margin-left:91.8pt;margin-top:46.6pt;width:24.15pt;height:12.6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2172288" behindDoc="1" locked="0" layoutInCell="1" allowOverlap="1" wp14:anchorId="449EC848" wp14:editId="1A7644BB">
                <wp:simplePos x="0" y="0"/>
                <wp:positionH relativeFrom="column">
                  <wp:posOffset>566420</wp:posOffset>
                </wp:positionH>
                <wp:positionV relativeFrom="paragraph">
                  <wp:posOffset>600075</wp:posOffset>
                </wp:positionV>
                <wp:extent cx="306705" cy="160655"/>
                <wp:effectExtent l="0" t="0" r="17145" b="10795"/>
                <wp:wrapNone/>
                <wp:docPr id="1268" name="Ellipse 126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68" o:spid="_x0000_s1026" style="position:absolute;margin-left:44.6pt;margin-top:47.25pt;width:24.15pt;height:12.6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" fillcolor="#92d050" strokecolor="#92d050" strokeweight="2pt"/>
            </w:pict>
          </mc:Fallback>
        </mc:AlternateContent>
      </w:r>
      <w:r>
        <w:object w:dxaOrig="6990" w:dyaOrig="1785">
          <v:shape id="_x0000_i1102" type="#_x0000_t75" style="width:246.05pt;height:64.45pt" o:ole="">
            <v:imagedata r:id="rId160" o:title=""/>
          </v:shape>
          <o:OLEObject Type="Embed" ProgID="ACD.ChemSketch.20" ShapeID="_x0000_i1102" DrawAspect="Content" ObjectID="_1581752290" r:id="rId201"/>
        </w:object>
      </w:r>
      <w:r>
        <w:tab/>
        <w:t>2,4,5-Trimethylnonan</w:t>
      </w:r>
    </w:p>
    <w:p w:rsidR="006D1D32" w:rsidRDefault="006D1D32" w:rsidP="006D1D32"/>
    <w:p w:rsidR="006D1D32" w:rsidRPr="00130296" w:rsidRDefault="006D1D32" w:rsidP="006D1D32">
      <w:pPr>
        <w:tabs>
          <w:tab w:val="left" w:pos="5245"/>
        </w:tabs>
        <w:jc w:val="both"/>
      </w:pPr>
      <w:r>
        <w:rPr>
          <w:noProof/>
          <w:lang w:eastAsia="de-DE"/>
        </w:rPr>
        <mc:AlternateContent>
          <mc:Choice Requires="wps">
            <w:drawing>
              <wp:anchor distT="0" distB="0" distL="114300" distR="114300" simplePos="0" relativeHeight="252177408" behindDoc="1" locked="0" layoutInCell="1" allowOverlap="1" wp14:anchorId="463773DA" wp14:editId="58645BB1">
                <wp:simplePos x="0" y="0"/>
                <wp:positionH relativeFrom="column">
                  <wp:posOffset>267462</wp:posOffset>
                </wp:positionH>
                <wp:positionV relativeFrom="paragraph">
                  <wp:posOffset>304571</wp:posOffset>
                </wp:positionV>
                <wp:extent cx="2589530" cy="153035"/>
                <wp:effectExtent l="0" t="0" r="20320" b="18415"/>
                <wp:wrapNone/>
                <wp:docPr id="1273" name="Rechteck 1273"/>
                <wp:cNvGraphicFramePr/>
                <a:graphic xmlns:a="http://schemas.openxmlformats.org/drawingml/2006/main">
                  <a:graphicData uri="http://schemas.microsoft.com/office/word/2010/wordprocessingShape">
                    <wps:wsp>
                      <wps:cNvSpPr/>
                      <wps:spPr>
                        <a:xfrm>
                          <a:off x="0" y="0"/>
                          <a:ext cx="258953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73" o:spid="_x0000_s1026" style="position:absolute;margin-left:21.05pt;margin-top:24pt;width:203.9pt;height:12.05pt;z-index:-25113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" fillcolor="#00b0f0" strokecolor="#00b0f0" strokeweight="2pt"/>
            </w:pict>
          </mc:Fallback>
        </mc:AlternateContent>
      </w:r>
      <w:r>
        <w:rPr>
          <w:noProof/>
          <w:lang w:eastAsia="de-DE"/>
        </w:rPr>
        <mc:AlternateContent>
          <mc:Choice Requires="wps">
            <w:drawing>
              <wp:anchor distT="0" distB="0" distL="114300" distR="114300" simplePos="0" relativeHeight="252175360" behindDoc="1" locked="0" layoutInCell="1" allowOverlap="1" wp14:anchorId="1D1E8BEA" wp14:editId="37EA5817">
                <wp:simplePos x="0" y="0"/>
                <wp:positionH relativeFrom="column">
                  <wp:posOffset>1444041</wp:posOffset>
                </wp:positionH>
                <wp:positionV relativeFrom="paragraph">
                  <wp:posOffset>-2921</wp:posOffset>
                </wp:positionV>
                <wp:extent cx="306705" cy="160655"/>
                <wp:effectExtent l="0" t="0" r="17145" b="10795"/>
                <wp:wrapNone/>
                <wp:docPr id="1271" name="Ellipse 1271"/>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71" o:spid="_x0000_s1026" style="position:absolute;margin-left:113.7pt;margin-top:-.25pt;width:24.15pt;height:12.6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171264" behindDoc="1" locked="0" layoutInCell="1" allowOverlap="1" wp14:anchorId="34423A28" wp14:editId="6BBDD52A">
                <wp:simplePos x="0" y="0"/>
                <wp:positionH relativeFrom="column">
                  <wp:posOffset>1445260</wp:posOffset>
                </wp:positionH>
                <wp:positionV relativeFrom="paragraph">
                  <wp:posOffset>612775</wp:posOffset>
                </wp:positionV>
                <wp:extent cx="306705" cy="160655"/>
                <wp:effectExtent l="0" t="0" r="17145" b="10795"/>
                <wp:wrapNone/>
                <wp:docPr id="1267" name="Ellipse 1267"/>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67" o:spid="_x0000_s1026" style="position:absolute;margin-left:113.8pt;margin-top:48.25pt;width:24.15pt;height:12.6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" fillcolor="#92d050" strokecolor="#92d050" strokeweight="2pt"/>
            </w:pict>
          </mc:Fallback>
        </mc:AlternateContent>
      </w:r>
      <w:r>
        <w:object w:dxaOrig="6990" w:dyaOrig="1785">
          <v:shape id="_x0000_i1103" type="#_x0000_t75" style="width:246.05pt;height:64.45pt" o:ole="">
            <v:imagedata r:id="rId162" o:title=""/>
          </v:shape>
          <o:OLEObject Type="Embed" ProgID="ACD.ChemSketch.20" ShapeID="_x0000_i1103" DrawAspect="Content" ObjectID="_1581752291" r:id="rId202"/>
        </w:object>
      </w:r>
      <w:r>
        <w:tab/>
        <w:t>5,5-Dimethylnonan</w:t>
      </w:r>
    </w:p>
    <w:p w:rsidR="006D1D32" w:rsidRDefault="006D1D32" w:rsidP="006D1D32"/>
    <w:p w:rsidR="006D1D32" w:rsidRDefault="006D1D32" w:rsidP="006D1D32">
      <w:pPr>
        <w:spacing w:line="240" w:lineRule="exact"/>
      </w:pPr>
    </w:p>
    <w:p w:rsidR="006D1D32" w:rsidRDefault="006D1D32" w:rsidP="006D1D32">
      <w:pPr>
        <w:spacing w:line="240" w:lineRule="exact"/>
      </w:pPr>
      <w:r>
        <w:rPr>
          <w:noProof/>
          <w:lang w:eastAsia="de-DE"/>
        </w:rPr>
        <mc:AlternateContent>
          <mc:Choice Requires="wps">
            <w:drawing>
              <wp:anchor distT="0" distB="0" distL="114300" distR="114300" simplePos="0" relativeHeight="252178432" behindDoc="1" locked="0" layoutInCell="1" allowOverlap="1" wp14:anchorId="6CA794C8" wp14:editId="7403A57A">
                <wp:simplePos x="0" y="0"/>
                <wp:positionH relativeFrom="column">
                  <wp:posOffset>-42756</wp:posOffset>
                </wp:positionH>
                <wp:positionV relativeFrom="paragraph">
                  <wp:posOffset>46355</wp:posOffset>
                </wp:positionV>
                <wp:extent cx="4741334" cy="2380891"/>
                <wp:effectExtent l="0" t="0" r="21590" b="19685"/>
                <wp:wrapNone/>
                <wp:docPr id="1337" name="Rechteck 1337"/>
                <wp:cNvGraphicFramePr/>
                <a:graphic xmlns:a="http://schemas.openxmlformats.org/drawingml/2006/main">
                  <a:graphicData uri="http://schemas.microsoft.com/office/word/2010/wordprocessingShape">
                    <wps:wsp>
                      <wps:cNvSpPr/>
                      <wps:spPr>
                        <a:xfrm>
                          <a:off x="0" y="0"/>
                          <a:ext cx="4741334" cy="23808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7" o:spid="_x0000_s1026" style="position:absolute;margin-left:-3.35pt;margin-top:3.65pt;width:373.35pt;height:187.4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" filled="f" strokecolor="black [3213]" strokeweight="2pt"/>
            </w:pict>
          </mc:Fallback>
        </mc:AlternateContent>
      </w:r>
    </w:p>
    <w:p w:rsidR="006D1D32" w:rsidRDefault="006D1D32" w:rsidP="006D1D32">
      <w:pPr>
        <w:spacing w:line="240" w:lineRule="exact"/>
      </w:pPr>
      <w:r>
        <w:t>Regel (Was passiert bei der Benennung, wenn mehrere Seitenketten derselben Sorte in einem Molekül vorhanden sind?)</w:t>
      </w: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p>
    <w:p w:rsidR="006D1D32" w:rsidRDefault="006D1D32" w:rsidP="006D1D32">
      <w:pPr>
        <w:spacing w:line="240" w:lineRule="exact"/>
      </w:pPr>
      <w:r>
        <w:t xml:space="preserve">Aufgabe 1: </w:t>
      </w:r>
    </w:p>
    <w:p w:rsidR="006D1D32" w:rsidRDefault="006D1D32" w:rsidP="007A3DBD">
      <w:pPr>
        <w:pStyle w:val="Listenabsatz"/>
        <w:numPr>
          <w:ilvl w:val="0"/>
          <w:numId w:val="36"/>
        </w:numPr>
        <w:spacing w:line="240" w:lineRule="exact"/>
        <w:jc w:val="both"/>
      </w:pPr>
      <w:r>
        <w:t xml:space="preserve">Markieren Sie die Hauptkette sowie die Seitenketten. </w:t>
      </w:r>
    </w:p>
    <w:p w:rsidR="006D1D32" w:rsidRDefault="006D1D32" w:rsidP="007A3DBD">
      <w:pPr>
        <w:pStyle w:val="Listenabsatz"/>
        <w:numPr>
          <w:ilvl w:val="0"/>
          <w:numId w:val="36"/>
        </w:numPr>
        <w:spacing w:line="240" w:lineRule="exact"/>
        <w:jc w:val="both"/>
      </w:pPr>
      <w:r>
        <w:t>Nummerieren Sie die C-Atome in der Hauptkette durch. Achten Sie darauf, dass die Zahlen der Seit</w:t>
      </w:r>
      <w:r w:rsidR="00184906">
        <w:t>enketten möglichst klein sind.</w:t>
      </w:r>
    </w:p>
    <w:p w:rsidR="006D1D32" w:rsidRPr="00130296" w:rsidRDefault="006D1D32" w:rsidP="007A3DBD">
      <w:pPr>
        <w:pStyle w:val="Listenabsatz"/>
        <w:numPr>
          <w:ilvl w:val="0"/>
          <w:numId w:val="36"/>
        </w:numPr>
        <w:spacing w:line="240" w:lineRule="exact"/>
        <w:jc w:val="both"/>
      </w:pPr>
      <w:r>
        <w:t>Geben Sie der folgenden Verbindung den richtigen Namen:</w:t>
      </w:r>
    </w:p>
    <w:p w:rsidR="006D1D32" w:rsidRPr="00130296" w:rsidRDefault="006D1D32" w:rsidP="006D1D32">
      <w:pPr>
        <w:tabs>
          <w:tab w:val="left" w:pos="1256"/>
        </w:tabs>
      </w:pPr>
    </w:p>
    <w:p w:rsidR="00E9414F" w:rsidRDefault="006D1D32" w:rsidP="00E9414F">
      <w:r>
        <w:object w:dxaOrig="6301" w:dyaOrig="1771">
          <v:shape id="_x0000_i1104" type="#_x0000_t75" style="width:221.8pt;height:62.8pt" o:ole="">
            <v:imagedata r:id="rId164" o:title=""/>
          </v:shape>
          <o:OLEObject Type="Embed" ProgID="ACD.ChemSketch.20" ShapeID="_x0000_i1104" DrawAspect="Content" ObjectID="_1581752292" r:id="rId203"/>
        </w:object>
      </w:r>
      <w:r w:rsidR="00E9414F">
        <w:br w:type="page"/>
      </w:r>
    </w:p>
    <w:p w:rsidR="006D1D32" w:rsidRDefault="001E5365" w:rsidP="00C117F1">
      <w:pPr>
        <w:pStyle w:val="berschrift1"/>
        <w:spacing w:before="0"/>
      </w:pPr>
      <w:r>
        <w:lastRenderedPageBreak/>
        <w:t>Regeln zur Benennung einfacher Kohlenwasserstoffe</w:t>
      </w:r>
      <w:r w:rsidR="006D1D32">
        <w:t xml:space="preserve"> (Alkane)</w:t>
      </w:r>
    </w:p>
    <w:p w:rsidR="006D1D32" w:rsidRPr="00F567C4" w:rsidRDefault="006D1D32" w:rsidP="006D1D32">
      <w:pPr>
        <w:spacing w:line="240" w:lineRule="exact"/>
        <w:rPr>
          <w:b/>
        </w:rPr>
      </w:pPr>
      <w:r>
        <w:rPr>
          <w:b/>
        </w:rPr>
        <w:t>Schritt</w:t>
      </w:r>
      <w:r w:rsidRPr="00F567C4">
        <w:rPr>
          <w:b/>
        </w:rPr>
        <w:t xml:space="preserve"> </w:t>
      </w:r>
      <w:r>
        <w:rPr>
          <w:b/>
        </w:rPr>
        <w:t>7</w:t>
      </w:r>
      <w:r w:rsidRPr="00F567C4">
        <w:rPr>
          <w:b/>
        </w:rPr>
        <w:t>:</w:t>
      </w:r>
    </w:p>
    <w:p w:rsidR="006D1D32" w:rsidRDefault="006D1D32" w:rsidP="007A3DBD">
      <w:pPr>
        <w:pStyle w:val="Listenabsatz"/>
        <w:numPr>
          <w:ilvl w:val="0"/>
          <w:numId w:val="42"/>
        </w:numPr>
        <w:spacing w:line="240" w:lineRule="exact"/>
        <w:jc w:val="both"/>
      </w:pPr>
      <w:r>
        <w:t>Markiere die Hauptkette sowie die Seitenketten.</w:t>
      </w:r>
    </w:p>
    <w:p w:rsidR="006D1D32" w:rsidRDefault="006D1D32" w:rsidP="007A3DBD">
      <w:pPr>
        <w:pStyle w:val="Listenabsatz"/>
        <w:numPr>
          <w:ilvl w:val="0"/>
          <w:numId w:val="42"/>
        </w:numPr>
        <w:spacing w:line="240" w:lineRule="exact"/>
        <w:jc w:val="both"/>
      </w:pPr>
      <w:r>
        <w:t>Formulieren Sie anhand der Beispiele Regeln</w:t>
      </w:r>
      <w:r w:rsidR="00AD3698">
        <w:t>,</w:t>
      </w:r>
      <w:r>
        <w:t xml:space="preserve"> nach denen Alkane bezeichnet werden.</w:t>
      </w:r>
      <w:r w:rsidRPr="000562D5">
        <w:rPr>
          <w:noProof/>
          <w:sz w:val="24"/>
        </w:rPr>
        <w:t xml:space="preserve"> </w:t>
      </w:r>
    </w:p>
    <w:p w:rsidR="006D1D32" w:rsidRDefault="006D1D32" w:rsidP="006D1D32">
      <w:pPr>
        <w:spacing w:line="240" w:lineRule="exact"/>
        <w:rPr>
          <w:rFonts w:ascii="Source Sans Pro Semibold" w:eastAsia="Times New Roman" w:hAnsi="Source Sans Pro Semibold" w:cs="Times New Roman"/>
          <w:bCs/>
          <w:lang w:eastAsia="de-DE"/>
        </w:rPr>
      </w:pPr>
    </w:p>
    <w:p w:rsidR="006D1D32" w:rsidRDefault="006D1D32" w:rsidP="006D1D32">
      <w:r>
        <w:object w:dxaOrig="6750" w:dyaOrig="2446">
          <v:shape id="_x0000_i1105" type="#_x0000_t75" style="width:233.55pt;height:87.95pt" o:ole="">
            <v:imagedata r:id="rId166" o:title=""/>
          </v:shape>
          <o:OLEObject Type="Embed" ProgID="ACD.ChemSketch.20" ShapeID="_x0000_i1105" DrawAspect="Content" ObjectID="_1581752293" r:id="rId204"/>
        </w:object>
      </w:r>
      <w:r>
        <w:tab/>
      </w:r>
      <w:r w:rsidRPr="00130296">
        <w:t>4-Ethyl-</w:t>
      </w:r>
      <w:r>
        <w:t>3</w:t>
      </w:r>
      <w:r w:rsidRPr="00130296">
        <w:t>-methyl</w:t>
      </w:r>
      <w:r>
        <w:t>nonan</w:t>
      </w:r>
    </w:p>
    <w:p w:rsidR="006D1D32" w:rsidRDefault="006D1D32" w:rsidP="006D1D32"/>
    <w:p w:rsidR="006D1D32" w:rsidRDefault="006D1D32" w:rsidP="006D1D32">
      <w:r>
        <w:object w:dxaOrig="6750" w:dyaOrig="2536">
          <v:shape id="_x0000_i1106" type="#_x0000_t75" style="width:233.55pt;height:87.85pt;mso-position-vertical:absolute" o:ole="">
            <v:imagedata r:id="rId168" o:title=""/>
          </v:shape>
          <o:OLEObject Type="Embed" ProgID="ACD.ChemSketch.20" ShapeID="_x0000_i1106" DrawAspect="Content" ObjectID="_1581752294" r:id="rId205"/>
        </w:object>
      </w:r>
      <w:r>
        <w:tab/>
        <w:t>3</w:t>
      </w:r>
      <w:r w:rsidRPr="00130296">
        <w:t>-Ethyl-</w:t>
      </w:r>
      <w:r>
        <w:t>4</w:t>
      </w:r>
      <w:r w:rsidRPr="00130296">
        <w:t>-methyl</w:t>
      </w:r>
      <w:r>
        <w:t>nonan</w:t>
      </w:r>
    </w:p>
    <w:p w:rsidR="006D1D32" w:rsidRDefault="006D1D32" w:rsidP="006D1D32">
      <w:pPr>
        <w:spacing w:line="240" w:lineRule="exact"/>
      </w:pPr>
      <w:r>
        <w:rPr>
          <w:noProof/>
          <w:lang w:eastAsia="de-DE"/>
        </w:rPr>
        <mc:AlternateContent>
          <mc:Choice Requires="wps">
            <w:drawing>
              <wp:anchor distT="0" distB="0" distL="114300" distR="114300" simplePos="0" relativeHeight="252181504" behindDoc="1" locked="0" layoutInCell="1" allowOverlap="1" wp14:anchorId="4AF03E05" wp14:editId="7D8813AA">
                <wp:simplePos x="0" y="0"/>
                <wp:positionH relativeFrom="column">
                  <wp:posOffset>-42756</wp:posOffset>
                </wp:positionH>
                <wp:positionV relativeFrom="paragraph">
                  <wp:posOffset>55880</wp:posOffset>
                </wp:positionV>
                <wp:extent cx="4741334" cy="2147978"/>
                <wp:effectExtent l="0" t="0" r="21590" b="24130"/>
                <wp:wrapNone/>
                <wp:docPr id="1339" name="Rechteck 1339"/>
                <wp:cNvGraphicFramePr/>
                <a:graphic xmlns:a="http://schemas.openxmlformats.org/drawingml/2006/main">
                  <a:graphicData uri="http://schemas.microsoft.com/office/word/2010/wordprocessingShape">
                    <wps:wsp>
                      <wps:cNvSpPr/>
                      <wps:spPr>
                        <a:xfrm>
                          <a:off x="0" y="0"/>
                          <a:ext cx="4741334" cy="21479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9" o:spid="_x0000_s1026" style="position:absolute;margin-left:-3.35pt;margin-top:4.4pt;width:373.35pt;height:169.1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" filled="f" strokecolor="black [3213]" strokeweight="2pt"/>
            </w:pict>
          </mc:Fallback>
        </mc:AlternateContent>
      </w:r>
    </w:p>
    <w:p w:rsidR="006D1D32" w:rsidRDefault="006D1D32" w:rsidP="006D1D32">
      <w:pPr>
        <w:spacing w:line="240" w:lineRule="exact"/>
      </w:pPr>
      <w:r>
        <w:t>Regel (Wie werden die Seitenketten angeordnet, wenn unterschiedliche Seitenketten in einem Molekül vorhanden sind?)</w:t>
      </w:r>
    </w:p>
    <w:p w:rsidR="006D1D32" w:rsidRDefault="006D1D32" w:rsidP="006D1D32">
      <w:pPr>
        <w:spacing w:line="240" w:lineRule="exact"/>
      </w:pPr>
    </w:p>
    <w:p w:rsidR="00DC060D" w:rsidRDefault="00DC060D" w:rsidP="006D1D32">
      <w:pPr>
        <w:spacing w:line="240" w:lineRule="exact"/>
      </w:pPr>
    </w:p>
    <w:p w:rsidR="00DC060D" w:rsidRDefault="00DC060D" w:rsidP="006D1D32">
      <w:pPr>
        <w:spacing w:line="240" w:lineRule="exact"/>
      </w:pPr>
    </w:p>
    <w:p w:rsidR="00DC060D" w:rsidRDefault="00DC060D" w:rsidP="006D1D32">
      <w:pPr>
        <w:spacing w:line="240" w:lineRule="exact"/>
      </w:pPr>
    </w:p>
    <w:p w:rsidR="00DC060D" w:rsidRDefault="00DC060D" w:rsidP="006D1D32">
      <w:pPr>
        <w:spacing w:line="240" w:lineRule="exact"/>
      </w:pPr>
    </w:p>
    <w:p w:rsidR="00DC060D" w:rsidRDefault="00DC060D" w:rsidP="006D1D32">
      <w:pPr>
        <w:spacing w:line="240" w:lineRule="exact"/>
      </w:pPr>
    </w:p>
    <w:p w:rsidR="006D1D32" w:rsidRDefault="006D1D32" w:rsidP="006D1D32">
      <w:pPr>
        <w:spacing w:line="240" w:lineRule="exact"/>
        <w:ind w:left="360"/>
      </w:pPr>
    </w:p>
    <w:p w:rsidR="006D1D32" w:rsidRDefault="006D1D32" w:rsidP="006D1D32">
      <w:pPr>
        <w:spacing w:line="240" w:lineRule="exact"/>
        <w:ind w:left="360"/>
      </w:pPr>
    </w:p>
    <w:p w:rsidR="006D1D32" w:rsidRDefault="006D1D32" w:rsidP="006D1D32">
      <w:pPr>
        <w:spacing w:line="240" w:lineRule="exact"/>
        <w:ind w:left="360"/>
      </w:pPr>
    </w:p>
    <w:p w:rsidR="006D1D32" w:rsidRDefault="006D1D32" w:rsidP="006D1D32">
      <w:pPr>
        <w:spacing w:line="240" w:lineRule="exact"/>
        <w:ind w:left="360"/>
      </w:pPr>
    </w:p>
    <w:p w:rsidR="006D1D32" w:rsidRDefault="006D1D32" w:rsidP="006D1D32">
      <w:pPr>
        <w:spacing w:line="240" w:lineRule="exact"/>
        <w:ind w:left="360"/>
      </w:pPr>
    </w:p>
    <w:p w:rsidR="006D1D32" w:rsidRDefault="006D1D32" w:rsidP="006D1D32">
      <w:pPr>
        <w:pStyle w:val="Listenabsatz"/>
        <w:spacing w:line="240" w:lineRule="exact"/>
      </w:pPr>
    </w:p>
    <w:p w:rsidR="00E9414F" w:rsidRDefault="00E9414F" w:rsidP="006D1D32">
      <w:pPr>
        <w:pStyle w:val="Listenabsatz"/>
        <w:spacing w:line="240" w:lineRule="exact"/>
      </w:pPr>
    </w:p>
    <w:p w:rsidR="006D1D32" w:rsidRDefault="006D1D32" w:rsidP="006D1D32">
      <w:pPr>
        <w:spacing w:line="240" w:lineRule="exact"/>
      </w:pPr>
      <w:r>
        <w:t xml:space="preserve">Aufgabe 1: </w:t>
      </w:r>
    </w:p>
    <w:p w:rsidR="006D1D32" w:rsidRDefault="006D1D32" w:rsidP="007A3DBD">
      <w:pPr>
        <w:pStyle w:val="Listenabsatz"/>
        <w:numPr>
          <w:ilvl w:val="0"/>
          <w:numId w:val="62"/>
        </w:numPr>
        <w:spacing w:line="240" w:lineRule="exact"/>
        <w:jc w:val="both"/>
      </w:pPr>
      <w:r>
        <w:t>Markieren Sie die Hauptkette sowie die Seitenketten.</w:t>
      </w:r>
    </w:p>
    <w:p w:rsidR="006D1D32" w:rsidRDefault="006D1D32" w:rsidP="007A3DBD">
      <w:pPr>
        <w:pStyle w:val="Listenabsatz"/>
        <w:numPr>
          <w:ilvl w:val="0"/>
          <w:numId w:val="62"/>
        </w:numPr>
        <w:spacing w:line="240" w:lineRule="exact"/>
        <w:jc w:val="both"/>
      </w:pPr>
      <w:r>
        <w:t>Nummerieren Sie die C-Atome in der Hauptkette durch. Achten Sie darauf, dass die Zahlen der Seit</w:t>
      </w:r>
      <w:r w:rsidR="00184906">
        <w:t>enketten möglichst klein sind.</w:t>
      </w:r>
    </w:p>
    <w:p w:rsidR="006D1D32" w:rsidRDefault="006D1D32" w:rsidP="007A3DBD">
      <w:pPr>
        <w:pStyle w:val="Listenabsatz"/>
        <w:numPr>
          <w:ilvl w:val="0"/>
          <w:numId w:val="62"/>
        </w:numPr>
        <w:spacing w:line="240" w:lineRule="exact"/>
        <w:jc w:val="both"/>
      </w:pPr>
      <w:r>
        <w:t>Geben Sie der folgenden Verbindung den richtigen Namen:</w:t>
      </w:r>
    </w:p>
    <w:p w:rsidR="006D1D32" w:rsidRPr="00130296" w:rsidRDefault="006D1D32" w:rsidP="006D1D32">
      <w:pPr>
        <w:pStyle w:val="Listenabsatz"/>
        <w:spacing w:line="240" w:lineRule="exact"/>
      </w:pPr>
    </w:p>
    <w:p w:rsidR="00DC060D" w:rsidRDefault="00591AAC" w:rsidP="006D1D32">
      <w:pPr>
        <w:pStyle w:val="berschrift1"/>
      </w:pPr>
      <w:r>
        <w:rPr>
          <w:noProof/>
        </w:rPr>
        <w:drawing>
          <wp:inline distT="0" distB="0" distL="0" distR="0" wp14:anchorId="7EA68FB8" wp14:editId="56E48991">
            <wp:extent cx="2967355" cy="1334135"/>
            <wp:effectExtent l="0" t="0" r="4445"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7355" cy="1334135"/>
                    </a:xfrm>
                    <a:prstGeom prst="rect">
                      <a:avLst/>
                    </a:prstGeom>
                    <a:noFill/>
                    <a:ln>
                      <a:noFill/>
                    </a:ln>
                  </pic:spPr>
                </pic:pic>
              </a:graphicData>
            </a:graphic>
          </wp:inline>
        </w:drawing>
      </w:r>
    </w:p>
    <w:p w:rsidR="00DC060D" w:rsidRDefault="00DC060D">
      <w:pPr>
        <w:spacing w:line="240" w:lineRule="exact"/>
        <w:rPr>
          <w:rFonts w:ascii="Source Sans Pro Semibold" w:eastAsia="Times New Roman" w:hAnsi="Source Sans Pro Semibold" w:cs="Times New Roman"/>
          <w:bCs/>
          <w:sz w:val="30"/>
          <w:szCs w:val="28"/>
          <w:lang w:eastAsia="de-DE"/>
        </w:rPr>
      </w:pPr>
      <w:r>
        <w:br w:type="page"/>
      </w:r>
    </w:p>
    <w:p w:rsidR="006D1D32" w:rsidRDefault="001E5365" w:rsidP="006D1D32">
      <w:pPr>
        <w:pStyle w:val="berschrift1"/>
      </w:pPr>
      <w:r>
        <w:lastRenderedPageBreak/>
        <w:t>Regeln zur Benennung einfacher Kohlenwasserstoffe</w:t>
      </w:r>
      <w:r w:rsidR="006D1D32">
        <w:t xml:space="preserve"> (Alkane)</w:t>
      </w:r>
    </w:p>
    <w:p w:rsidR="006D1D32" w:rsidRPr="00F567C4" w:rsidRDefault="006D1D32" w:rsidP="006D1D32">
      <w:pPr>
        <w:spacing w:line="240" w:lineRule="exact"/>
        <w:rPr>
          <w:b/>
        </w:rPr>
      </w:pPr>
      <w:r>
        <w:rPr>
          <w:b/>
        </w:rPr>
        <w:t>Schritt</w:t>
      </w:r>
      <w:r w:rsidRPr="00F567C4">
        <w:rPr>
          <w:b/>
        </w:rPr>
        <w:t xml:space="preserve"> </w:t>
      </w:r>
      <w:r>
        <w:rPr>
          <w:b/>
        </w:rPr>
        <w:t>8</w:t>
      </w:r>
      <w:r w:rsidRPr="00F567C4">
        <w:rPr>
          <w:b/>
        </w:rPr>
        <w:t>:</w:t>
      </w:r>
    </w:p>
    <w:p w:rsidR="006D1D32" w:rsidRDefault="006D1D32" w:rsidP="00996036">
      <w:pPr>
        <w:spacing w:line="240" w:lineRule="exact"/>
        <w:jc w:val="both"/>
      </w:pPr>
      <w:r>
        <w:t>Formulieren Sie anhand der Beispiele Regeln</w:t>
      </w:r>
      <w:r w:rsidR="00AD3698">
        <w:t>,</w:t>
      </w:r>
      <w:r>
        <w:t xml:space="preserve"> nach denen Alkane bezeichnet werden.</w:t>
      </w:r>
    </w:p>
    <w:p w:rsidR="006D1D32" w:rsidRDefault="006D1D32" w:rsidP="00996036">
      <w:pPr>
        <w:spacing w:line="240" w:lineRule="exact"/>
        <w:jc w:val="both"/>
        <w:rPr>
          <w:b/>
        </w:rPr>
      </w:pPr>
    </w:p>
    <w:p w:rsidR="006D1D32" w:rsidRDefault="006D1D32" w:rsidP="00FA1317">
      <w:pPr>
        <w:spacing w:line="240" w:lineRule="exact"/>
        <w:ind w:left="708"/>
        <w:jc w:val="both"/>
      </w:pPr>
      <w:r w:rsidRPr="00187BC6">
        <w:rPr>
          <w:b/>
        </w:rPr>
        <w:t>Tipp:</w:t>
      </w:r>
      <w:r>
        <w:t xml:space="preserve"> </w:t>
      </w:r>
      <w:r w:rsidR="00F833DB">
        <w:t>Bauen Sie die Moleküle mit dem Modellbaukasten nach und versuchen Sie</w:t>
      </w:r>
      <w:r w:rsidR="0029111C">
        <w:t>,</w:t>
      </w:r>
      <w:r w:rsidR="00F833DB">
        <w:t xml:space="preserve"> </w:t>
      </w:r>
      <w:r w:rsidR="00F833DB" w:rsidRPr="00BF38B1">
        <w:rPr>
          <w:b/>
          <w:u w:val="single"/>
        </w:rPr>
        <w:t>ohne</w:t>
      </w:r>
      <w:r w:rsidR="00F833DB">
        <w:t xml:space="preserve"> Bindungen zu brechen, allein durch das Drehen der Bindungen</w:t>
      </w:r>
      <w:r>
        <w:t xml:space="preserve"> den Zwiespalt zwischen Struktur und Namen aufzulösen.</w:t>
      </w:r>
    </w:p>
    <w:p w:rsidR="006D1D32" w:rsidRDefault="006D1D32" w:rsidP="006D1D32">
      <w:pPr>
        <w:pStyle w:val="Listenabsatz"/>
        <w:spacing w:line="240" w:lineRule="exact"/>
      </w:pPr>
    </w:p>
    <w:p w:rsidR="006D1D32" w:rsidRPr="00AE57CE" w:rsidRDefault="006D1D32" w:rsidP="006D1D32">
      <w:r>
        <w:rPr>
          <w:noProof/>
          <w:lang w:eastAsia="de-DE"/>
        </w:rPr>
        <mc:AlternateContent>
          <mc:Choice Requires="wps">
            <w:drawing>
              <wp:anchor distT="0" distB="0" distL="114300" distR="114300" simplePos="0" relativeHeight="252187648" behindDoc="1" locked="0" layoutInCell="1" allowOverlap="1" wp14:anchorId="68675665" wp14:editId="5F6A4146">
                <wp:simplePos x="0" y="0"/>
                <wp:positionH relativeFrom="column">
                  <wp:posOffset>1401762</wp:posOffset>
                </wp:positionH>
                <wp:positionV relativeFrom="paragraph">
                  <wp:posOffset>510858</wp:posOffset>
                </wp:positionV>
                <wp:extent cx="334800" cy="147600"/>
                <wp:effectExtent l="0" t="1587" r="25717" b="25718"/>
                <wp:wrapNone/>
                <wp:docPr id="1306" name="Rechteck 1306"/>
                <wp:cNvGraphicFramePr/>
                <a:graphic xmlns:a="http://schemas.openxmlformats.org/drawingml/2006/main">
                  <a:graphicData uri="http://schemas.microsoft.com/office/word/2010/wordprocessingShape">
                    <wps:wsp>
                      <wps:cNvSpPr/>
                      <wps:spPr>
                        <a:xfrm rot="5400000">
                          <a:off x="0" y="0"/>
                          <a:ext cx="334800" cy="1476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06" o:spid="_x0000_s1026" style="position:absolute;margin-left:110.35pt;margin-top:40.25pt;width:26.35pt;height:11.6pt;rotation:90;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" fillcolor="#00b0f0" strokecolor="#00b0f0" strokeweight="2pt"/>
            </w:pict>
          </mc:Fallback>
        </mc:AlternateContent>
      </w:r>
      <w:r>
        <w:rPr>
          <w:noProof/>
          <w:lang w:eastAsia="de-DE"/>
        </w:rPr>
        <mc:AlternateContent>
          <mc:Choice Requires="wps">
            <w:drawing>
              <wp:anchor distT="0" distB="0" distL="114300" distR="114300" simplePos="0" relativeHeight="252185600" behindDoc="1" locked="0" layoutInCell="1" allowOverlap="1" wp14:anchorId="0A56F971" wp14:editId="45AC23D1">
                <wp:simplePos x="0" y="0"/>
                <wp:positionH relativeFrom="column">
                  <wp:posOffset>204787</wp:posOffset>
                </wp:positionH>
                <wp:positionV relativeFrom="paragraph">
                  <wp:posOffset>529908</wp:posOffset>
                </wp:positionV>
                <wp:extent cx="334800" cy="147600"/>
                <wp:effectExtent l="0" t="1587" r="25717" b="25718"/>
                <wp:wrapNone/>
                <wp:docPr id="1407" name="Rechteck 1407"/>
                <wp:cNvGraphicFramePr/>
                <a:graphic xmlns:a="http://schemas.openxmlformats.org/drawingml/2006/main">
                  <a:graphicData uri="http://schemas.microsoft.com/office/word/2010/wordprocessingShape">
                    <wps:wsp>
                      <wps:cNvSpPr/>
                      <wps:spPr>
                        <a:xfrm rot="5400000">
                          <a:off x="0" y="0"/>
                          <a:ext cx="334800" cy="1476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07" o:spid="_x0000_s1026" style="position:absolute;margin-left:16.1pt;margin-top:41.75pt;width:26.35pt;height:11.6pt;rotation:90;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" fillcolor="#00b0f0" strokecolor="#00b0f0" strokeweight="2pt"/>
            </w:pict>
          </mc:Fallback>
        </mc:AlternateContent>
      </w:r>
      <w:r>
        <w:rPr>
          <w:noProof/>
          <w:lang w:eastAsia="de-DE"/>
        </w:rPr>
        <mc:AlternateContent>
          <mc:Choice Requires="wps">
            <w:drawing>
              <wp:anchor distT="0" distB="0" distL="114300" distR="114300" simplePos="0" relativeHeight="252186624" behindDoc="1" locked="0" layoutInCell="1" allowOverlap="1" wp14:anchorId="77E6D281" wp14:editId="6D2686F0">
                <wp:simplePos x="0" y="0"/>
                <wp:positionH relativeFrom="column">
                  <wp:posOffset>251460</wp:posOffset>
                </wp:positionH>
                <wp:positionV relativeFrom="paragraph">
                  <wp:posOffset>293370</wp:posOffset>
                </wp:positionV>
                <wp:extent cx="1381125" cy="146050"/>
                <wp:effectExtent l="0" t="0" r="28575" b="25400"/>
                <wp:wrapNone/>
                <wp:docPr id="1304" name="Rechteck 1304"/>
                <wp:cNvGraphicFramePr/>
                <a:graphic xmlns:a="http://schemas.openxmlformats.org/drawingml/2006/main">
                  <a:graphicData uri="http://schemas.microsoft.com/office/word/2010/wordprocessingShape">
                    <wps:wsp>
                      <wps:cNvSpPr/>
                      <wps:spPr>
                        <a:xfrm>
                          <a:off x="0" y="0"/>
                          <a:ext cx="138112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04" o:spid="_x0000_s1026" style="position:absolute;margin-left:19.8pt;margin-top:23.1pt;width:108.75pt;height:11.5pt;z-index:-25112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" fillcolor="#00b0f0" strokecolor="#00b0f0" strokeweight="2pt"/>
            </w:pict>
          </mc:Fallback>
        </mc:AlternateContent>
      </w:r>
      <w:r w:rsidRPr="00AE57CE">
        <w:object w:dxaOrig="4321" w:dyaOrig="1755">
          <v:shape id="_x0000_i1107" type="#_x0000_t75" style="width:151.45pt;height:62.85pt" o:ole="">
            <v:imagedata r:id="rId100" o:title=""/>
          </v:shape>
          <o:OLEObject Type="Embed" ProgID="ACD.ChemSketch.20" ShapeID="_x0000_i1107" DrawAspect="Content" ObjectID="_1581752295" r:id="rId206"/>
        </w:object>
      </w:r>
      <w:r w:rsidRPr="00AE57CE">
        <w:tab/>
      </w:r>
      <w:r w:rsidRPr="00AE57CE">
        <w:tab/>
        <w:t>Heptan</w:t>
      </w:r>
    </w:p>
    <w:p w:rsidR="006D1D32" w:rsidRPr="00AE57CE" w:rsidRDefault="006D1D32" w:rsidP="006D1D32"/>
    <w:p w:rsidR="006D1D32" w:rsidRPr="00AE57CE" w:rsidRDefault="006D1D32" w:rsidP="006D1D32">
      <w:r>
        <w:rPr>
          <w:noProof/>
          <w:lang w:eastAsia="de-DE"/>
        </w:rPr>
        <mc:AlternateContent>
          <mc:Choice Requires="wps">
            <w:drawing>
              <wp:anchor distT="0" distB="0" distL="114300" distR="114300" simplePos="0" relativeHeight="252193792" behindDoc="1" locked="0" layoutInCell="1" allowOverlap="1" wp14:anchorId="7A138A90" wp14:editId="5AB7AD5F">
                <wp:simplePos x="0" y="0"/>
                <wp:positionH relativeFrom="column">
                  <wp:posOffset>247650</wp:posOffset>
                </wp:positionH>
                <wp:positionV relativeFrom="paragraph">
                  <wp:posOffset>532765</wp:posOffset>
                </wp:positionV>
                <wp:extent cx="321310" cy="233680"/>
                <wp:effectExtent l="0" t="0" r="21590" b="13970"/>
                <wp:wrapNone/>
                <wp:docPr id="1312" name="Ellipse 1312"/>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12" o:spid="_x0000_s1026" style="position:absolute;margin-left:19.5pt;margin-top:41.95pt;width:25.3pt;height:18.4pt;z-index:-25112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" fillcolor="#92d050" strokecolor="#92d050" strokeweight="2pt"/>
            </w:pict>
          </mc:Fallback>
        </mc:AlternateContent>
      </w:r>
      <w:r>
        <w:rPr>
          <w:noProof/>
          <w:lang w:eastAsia="de-DE"/>
        </w:rPr>
        <mc:AlternateContent>
          <mc:Choice Requires="wps">
            <w:drawing>
              <wp:anchor distT="0" distB="0" distL="114300" distR="114300" simplePos="0" relativeHeight="252192768" behindDoc="1" locked="0" layoutInCell="1" allowOverlap="1" wp14:anchorId="5383077A" wp14:editId="64C2B7B9">
                <wp:simplePos x="0" y="0"/>
                <wp:positionH relativeFrom="column">
                  <wp:posOffset>299085</wp:posOffset>
                </wp:positionH>
                <wp:positionV relativeFrom="paragraph">
                  <wp:posOffset>285115</wp:posOffset>
                </wp:positionV>
                <wp:extent cx="1326833" cy="144462"/>
                <wp:effectExtent l="0" t="0" r="26035" b="27305"/>
                <wp:wrapNone/>
                <wp:docPr id="1311" name="Rechteck 1311"/>
                <wp:cNvGraphicFramePr/>
                <a:graphic xmlns:a="http://schemas.openxmlformats.org/drawingml/2006/main">
                  <a:graphicData uri="http://schemas.microsoft.com/office/word/2010/wordprocessingShape">
                    <wps:wsp>
                      <wps:cNvSpPr/>
                      <wps:spPr>
                        <a:xfrm>
                          <a:off x="0" y="0"/>
                          <a:ext cx="1326833" cy="144462"/>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11" o:spid="_x0000_s1026" style="position:absolute;margin-left:23.55pt;margin-top:22.45pt;width:104.5pt;height:11.35pt;z-index:-2511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" fillcolor="#00b0f0" strokecolor="#00b0f0" strokeweight="2pt"/>
            </w:pict>
          </mc:Fallback>
        </mc:AlternateContent>
      </w:r>
      <w:r>
        <w:rPr>
          <w:noProof/>
          <w:lang w:eastAsia="de-DE"/>
        </w:rPr>
        <mc:AlternateContent>
          <mc:Choice Requires="wps">
            <w:drawing>
              <wp:anchor distT="0" distB="0" distL="114300" distR="114300" simplePos="0" relativeHeight="252189696" behindDoc="1" locked="0" layoutInCell="1" allowOverlap="1" wp14:anchorId="1D0F1D55" wp14:editId="67E519A6">
                <wp:simplePos x="0" y="0"/>
                <wp:positionH relativeFrom="column">
                  <wp:posOffset>1391284</wp:posOffset>
                </wp:positionH>
                <wp:positionV relativeFrom="paragraph">
                  <wp:posOffset>522289</wp:posOffset>
                </wp:positionV>
                <wp:extent cx="334800" cy="147600"/>
                <wp:effectExtent l="0" t="1587" r="25717" b="25718"/>
                <wp:wrapNone/>
                <wp:docPr id="1308" name="Rechteck 1308"/>
                <wp:cNvGraphicFramePr/>
                <a:graphic xmlns:a="http://schemas.openxmlformats.org/drawingml/2006/main">
                  <a:graphicData uri="http://schemas.microsoft.com/office/word/2010/wordprocessingShape">
                    <wps:wsp>
                      <wps:cNvSpPr/>
                      <wps:spPr>
                        <a:xfrm rot="5400000">
                          <a:off x="0" y="0"/>
                          <a:ext cx="334800" cy="1476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08" o:spid="_x0000_s1026" style="position:absolute;margin-left:109.55pt;margin-top:41.15pt;width:26.35pt;height:11.6pt;rotation:90;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" fillcolor="#00b0f0" strokecolor="#00b0f0" strokeweight="2pt"/>
            </w:pict>
          </mc:Fallback>
        </mc:AlternateContent>
      </w:r>
      <w:r>
        <w:rPr>
          <w:noProof/>
          <w:lang w:eastAsia="de-DE"/>
        </w:rPr>
        <mc:AlternateContent>
          <mc:Choice Requires="wps">
            <w:drawing>
              <wp:anchor distT="0" distB="0" distL="114300" distR="114300" simplePos="0" relativeHeight="252188672" behindDoc="1" locked="0" layoutInCell="1" allowOverlap="1" wp14:anchorId="5B15D1FD" wp14:editId="6F25CB32">
                <wp:simplePos x="0" y="0"/>
                <wp:positionH relativeFrom="column">
                  <wp:posOffset>208280</wp:posOffset>
                </wp:positionH>
                <wp:positionV relativeFrom="paragraph">
                  <wp:posOffset>121285</wp:posOffset>
                </wp:positionV>
                <wp:extent cx="334645" cy="147320"/>
                <wp:effectExtent l="0" t="1587" r="25717" b="25718"/>
                <wp:wrapNone/>
                <wp:docPr id="1307" name="Rechteck 1307"/>
                <wp:cNvGraphicFramePr/>
                <a:graphic xmlns:a="http://schemas.openxmlformats.org/drawingml/2006/main">
                  <a:graphicData uri="http://schemas.microsoft.com/office/word/2010/wordprocessingShape">
                    <wps:wsp>
                      <wps:cNvSpPr/>
                      <wps:spPr>
                        <a:xfrm rot="5400000">
                          <a:off x="0" y="0"/>
                          <a:ext cx="334645" cy="14732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07" o:spid="_x0000_s1026" style="position:absolute;margin-left:16.4pt;margin-top:9.55pt;width:26.35pt;height:11.6pt;rotation:90;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" fillcolor="#00b0f0" strokecolor="#00b0f0" strokeweight="2pt"/>
            </w:pict>
          </mc:Fallback>
        </mc:AlternateContent>
      </w:r>
      <w:r w:rsidRPr="00AE57CE">
        <w:object w:dxaOrig="4321" w:dyaOrig="1755">
          <v:shape id="_x0000_i1108" type="#_x0000_t75" style="width:151.45pt;height:62.85pt" o:ole="">
            <v:imagedata r:id="rId172" o:title=""/>
          </v:shape>
          <o:OLEObject Type="Embed" ProgID="ACD.ChemSketch.20" ShapeID="_x0000_i1108" DrawAspect="Content" ObjectID="_1581752296" r:id="rId207"/>
        </w:object>
      </w:r>
      <w:r w:rsidRPr="00AE57CE">
        <w:tab/>
      </w:r>
      <w:r>
        <w:tab/>
        <w:t>2-Methylheptan</w:t>
      </w:r>
    </w:p>
    <w:p w:rsidR="006D1D32" w:rsidRPr="00AE57CE" w:rsidRDefault="006D1D32" w:rsidP="006D1D32"/>
    <w:p w:rsidR="006D1D32" w:rsidRPr="00AE57CE" w:rsidRDefault="006D1D32" w:rsidP="006D1D32">
      <w:r>
        <w:rPr>
          <w:noProof/>
          <w:lang w:eastAsia="de-DE"/>
        </w:rPr>
        <mc:AlternateContent>
          <mc:Choice Requires="wps">
            <w:drawing>
              <wp:anchor distT="0" distB="0" distL="114300" distR="114300" simplePos="0" relativeHeight="252184576" behindDoc="1" locked="0" layoutInCell="1" allowOverlap="1" wp14:anchorId="17F139C6" wp14:editId="1C42171B">
                <wp:simplePos x="0" y="0"/>
                <wp:positionH relativeFrom="column">
                  <wp:posOffset>1409700</wp:posOffset>
                </wp:positionH>
                <wp:positionV relativeFrom="paragraph">
                  <wp:posOffset>256540</wp:posOffset>
                </wp:positionV>
                <wp:extent cx="321310" cy="233680"/>
                <wp:effectExtent l="0" t="0" r="21590" b="13970"/>
                <wp:wrapNone/>
                <wp:docPr id="1216" name="Ellipse 1216"/>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16" o:spid="_x0000_s1026" style="position:absolute;margin-left:111pt;margin-top:20.2pt;width:25.3pt;height:18.4pt;z-index:-25113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191744" behindDoc="1" locked="0" layoutInCell="1" allowOverlap="1" wp14:anchorId="2E7D26CC" wp14:editId="12463E99">
                <wp:simplePos x="0" y="0"/>
                <wp:positionH relativeFrom="column">
                  <wp:posOffset>270510</wp:posOffset>
                </wp:positionH>
                <wp:positionV relativeFrom="paragraph">
                  <wp:posOffset>314960</wp:posOffset>
                </wp:positionV>
                <wp:extent cx="1056006" cy="146050"/>
                <wp:effectExtent l="0" t="0" r="10795" b="25400"/>
                <wp:wrapNone/>
                <wp:docPr id="1310" name="Rechteck 1310"/>
                <wp:cNvGraphicFramePr/>
                <a:graphic xmlns:a="http://schemas.openxmlformats.org/drawingml/2006/main">
                  <a:graphicData uri="http://schemas.microsoft.com/office/word/2010/wordprocessingShape">
                    <wps:wsp>
                      <wps:cNvSpPr/>
                      <wps:spPr>
                        <a:xfrm>
                          <a:off x="0" y="0"/>
                          <a:ext cx="1056006"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10" o:spid="_x0000_s1026" style="position:absolute;margin-left:21.3pt;margin-top:24.8pt;width:83.15pt;height:11.5pt;z-index:-25112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" fillcolor="#00b0f0" strokecolor="#00b0f0" strokeweight="2pt"/>
            </w:pict>
          </mc:Fallback>
        </mc:AlternateContent>
      </w:r>
      <w:r>
        <w:rPr>
          <w:noProof/>
          <w:lang w:eastAsia="de-DE"/>
        </w:rPr>
        <mc:AlternateContent>
          <mc:Choice Requires="wps">
            <w:drawing>
              <wp:anchor distT="0" distB="0" distL="114300" distR="114300" simplePos="0" relativeHeight="252190720" behindDoc="1" locked="0" layoutInCell="1" allowOverlap="1" wp14:anchorId="2BDC28EF" wp14:editId="381B18E4">
                <wp:simplePos x="0" y="0"/>
                <wp:positionH relativeFrom="column">
                  <wp:posOffset>779305</wp:posOffset>
                </wp:positionH>
                <wp:positionV relativeFrom="paragraph">
                  <wp:posOffset>776130</wp:posOffset>
                </wp:positionV>
                <wp:extent cx="955355" cy="147321"/>
                <wp:effectExtent l="3810" t="0" r="20320" b="20320"/>
                <wp:wrapNone/>
                <wp:docPr id="1309" name="Rechteck 1309"/>
                <wp:cNvGraphicFramePr/>
                <a:graphic xmlns:a="http://schemas.openxmlformats.org/drawingml/2006/main">
                  <a:graphicData uri="http://schemas.microsoft.com/office/word/2010/wordprocessingShape">
                    <wps:wsp>
                      <wps:cNvSpPr/>
                      <wps:spPr>
                        <a:xfrm rot="5400000">
                          <a:off x="0" y="0"/>
                          <a:ext cx="955355" cy="147321"/>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09" o:spid="_x0000_s1026" style="position:absolute;margin-left:61.35pt;margin-top:61.1pt;width:75.2pt;height:11.6pt;rotation:90;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" fillcolor="#00b0f0" strokecolor="#00b0f0" strokeweight="2pt"/>
            </w:pict>
          </mc:Fallback>
        </mc:AlternateContent>
      </w:r>
      <w:r w:rsidRPr="00AE57CE">
        <w:object w:dxaOrig="4276" w:dyaOrig="3046">
          <v:shape id="_x0000_i1109" type="#_x0000_t75" style="width:149.85pt;height:106.3pt" o:ole="">
            <v:imagedata r:id="rId174" o:title=""/>
          </v:shape>
          <o:OLEObject Type="Embed" ProgID="ACD.ChemSketch.20" ShapeID="_x0000_i1109" DrawAspect="Content" ObjectID="_1581752297" r:id="rId208"/>
        </w:object>
      </w:r>
      <w:r w:rsidRPr="00AE57CE">
        <w:tab/>
      </w:r>
      <w:r>
        <w:tab/>
        <w:t>4</w:t>
      </w:r>
      <w:r w:rsidRPr="00AE57CE">
        <w:t>-Methylheptan</w:t>
      </w:r>
    </w:p>
    <w:p w:rsidR="006D1D32" w:rsidRDefault="006D1D32" w:rsidP="006D1D32">
      <w:pPr>
        <w:spacing w:line="240" w:lineRule="exact"/>
      </w:pPr>
    </w:p>
    <w:p w:rsidR="006D1D32" w:rsidRDefault="006D1D32" w:rsidP="006D1D32">
      <w:pPr>
        <w:spacing w:line="240" w:lineRule="exact"/>
      </w:pPr>
    </w:p>
    <w:p w:rsidR="00E9414F" w:rsidRDefault="00E9414F" w:rsidP="006D1D32">
      <w:pPr>
        <w:spacing w:line="240" w:lineRule="exact"/>
      </w:pPr>
    </w:p>
    <w:p w:rsidR="006D1D32" w:rsidRDefault="006D1D32" w:rsidP="006D1D32">
      <w:pPr>
        <w:spacing w:line="240" w:lineRule="exact"/>
      </w:pPr>
      <w:r>
        <w:t>Aufgabe 1:</w:t>
      </w:r>
    </w:p>
    <w:p w:rsidR="006D1D32" w:rsidRDefault="006D1D32" w:rsidP="007A3DBD">
      <w:pPr>
        <w:pStyle w:val="Listenabsatz"/>
        <w:numPr>
          <w:ilvl w:val="0"/>
          <w:numId w:val="45"/>
        </w:numPr>
        <w:spacing w:line="240" w:lineRule="exact"/>
        <w:jc w:val="both"/>
      </w:pPr>
      <w:r>
        <w:t xml:space="preserve">Markieren Sie die Hauptkette sowie die Seitenketten. </w:t>
      </w:r>
    </w:p>
    <w:p w:rsidR="006D1D32" w:rsidRDefault="006D1D32" w:rsidP="007A3DBD">
      <w:pPr>
        <w:pStyle w:val="Listenabsatz"/>
        <w:numPr>
          <w:ilvl w:val="0"/>
          <w:numId w:val="45"/>
        </w:numPr>
        <w:spacing w:line="240" w:lineRule="exact"/>
        <w:jc w:val="both"/>
      </w:pPr>
      <w:r>
        <w:t>Nummerieren Sie die C-Atome in der Hauptkette durch. Achten Sie darauf, dass die Zahlen der Seit</w:t>
      </w:r>
      <w:r w:rsidR="00184906">
        <w:t>enketten möglichst klein sind.</w:t>
      </w:r>
    </w:p>
    <w:p w:rsidR="006D1D32" w:rsidRPr="00130296" w:rsidRDefault="006D1D32" w:rsidP="007A3DBD">
      <w:pPr>
        <w:pStyle w:val="Listenabsatz"/>
        <w:numPr>
          <w:ilvl w:val="0"/>
          <w:numId w:val="45"/>
        </w:numPr>
        <w:spacing w:line="240" w:lineRule="exact"/>
        <w:jc w:val="both"/>
      </w:pPr>
      <w:r>
        <w:t>Geben Sie der folgenden Verbindung den richtigen Namen:</w:t>
      </w:r>
    </w:p>
    <w:p w:rsidR="006D1D32" w:rsidRPr="00130296" w:rsidRDefault="006D1D32" w:rsidP="00996036">
      <w:pPr>
        <w:tabs>
          <w:tab w:val="left" w:pos="1256"/>
        </w:tabs>
        <w:jc w:val="both"/>
      </w:pPr>
    </w:p>
    <w:p w:rsidR="006D1D32" w:rsidRPr="00130296" w:rsidRDefault="006D1D32" w:rsidP="006D1D32">
      <w:r>
        <w:object w:dxaOrig="3586" w:dyaOrig="3015">
          <v:shape id="_x0000_i1110" type="#_x0000_t75" style="width:123.9pt;height:106.3pt" o:ole="">
            <v:imagedata r:id="rId176" o:title=""/>
          </v:shape>
          <o:OLEObject Type="Embed" ProgID="ACD.ChemSketch.20" ShapeID="_x0000_i1110" DrawAspect="Content" ObjectID="_1581752298" r:id="rId209"/>
        </w:object>
      </w:r>
    </w:p>
    <w:p w:rsidR="006D1D32" w:rsidRPr="00130296" w:rsidRDefault="006D1D32" w:rsidP="006D1D32">
      <w:pPr>
        <w:tabs>
          <w:tab w:val="left" w:pos="1256"/>
        </w:tabs>
      </w:pPr>
    </w:p>
    <w:p w:rsidR="006D1D32" w:rsidRDefault="006D1D32" w:rsidP="006D1D32">
      <w:pPr>
        <w:spacing w:line="240" w:lineRule="exact"/>
        <w:rPr>
          <w:rFonts w:ascii="Source Sans Pro Semibold" w:eastAsia="Times New Roman" w:hAnsi="Source Sans Pro Semibold" w:cs="Times New Roman"/>
          <w:bCs/>
          <w:sz w:val="30"/>
          <w:szCs w:val="28"/>
          <w:lang w:eastAsia="de-DE"/>
        </w:rPr>
      </w:pPr>
      <w:r>
        <w:br w:type="page"/>
      </w:r>
    </w:p>
    <w:tbl>
      <w:tblPr>
        <w:tblpPr w:leftFromText="141" w:rightFromText="141" w:vertAnchor="page" w:tblpY="15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6D1D32" w:rsidRPr="00B51DE9" w:rsidTr="006D1D32">
        <w:trPr>
          <w:trHeight w:val="523"/>
        </w:trPr>
        <w:tc>
          <w:tcPr>
            <w:tcW w:w="2268" w:type="dxa"/>
            <w:tcBorders>
              <w:left w:val="single" w:sz="4" w:space="0" w:color="auto"/>
              <w:bottom w:val="single" w:sz="4" w:space="0" w:color="auto"/>
              <w:right w:val="single" w:sz="4" w:space="0" w:color="auto"/>
            </w:tcBorders>
            <w:shd w:val="clear" w:color="auto" w:fill="D9D9D9"/>
            <w:hideMark/>
          </w:tcPr>
          <w:p w:rsidR="006D1D32" w:rsidRDefault="006D1D32" w:rsidP="006D1D32">
            <w:pPr>
              <w:pStyle w:val="Tabelle6pt"/>
              <w:rPr>
                <w:color w:val="000000"/>
              </w:rPr>
            </w:pPr>
            <w:r>
              <w:lastRenderedPageBreak/>
              <w:t>Kompetenzbereich</w:t>
            </w:r>
          </w:p>
          <w:p w:rsidR="006D1D32" w:rsidRDefault="006D1D32" w:rsidP="006D1D32">
            <w:pPr>
              <w:pStyle w:val="TabelleKopflinks"/>
            </w:pPr>
            <w:r>
              <w:t xml:space="preserve">02 Erkenntnisse </w:t>
            </w:r>
            <w:r w:rsidR="00076762">
              <w:br/>
            </w:r>
            <w:r>
              <w:t>gewinnen</w:t>
            </w:r>
          </w:p>
        </w:tc>
        <w:tc>
          <w:tcPr>
            <w:tcW w:w="851" w:type="dxa"/>
            <w:tcBorders>
              <w:left w:val="single" w:sz="4" w:space="0" w:color="auto"/>
              <w:bottom w:val="single" w:sz="4" w:space="0" w:color="auto"/>
              <w:right w:val="single" w:sz="4" w:space="0" w:color="auto"/>
            </w:tcBorders>
            <w:shd w:val="clear" w:color="auto" w:fill="D9D9D9"/>
            <w:hideMark/>
          </w:tcPr>
          <w:p w:rsidR="006D1D32" w:rsidRDefault="006D1D32" w:rsidP="006D1D32">
            <w:pPr>
              <w:pStyle w:val="Tabelle6pt"/>
              <w:rPr>
                <w:color w:val="000000"/>
              </w:rPr>
            </w:pPr>
            <w:r>
              <w:t>Lernfortschritt</w:t>
            </w:r>
          </w:p>
          <w:p w:rsidR="006D1D32" w:rsidRDefault="006D1D32" w:rsidP="006D1D3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6D1D32" w:rsidRDefault="006D1D32" w:rsidP="006D1D32">
            <w:pPr>
              <w:pStyle w:val="Tabelle6pt"/>
              <w:rPr>
                <w:color w:val="000000"/>
              </w:rPr>
            </w:pPr>
            <w:r>
              <w:t>Materialien/Titel</w:t>
            </w:r>
          </w:p>
          <w:p w:rsidR="006D1D32" w:rsidRDefault="001E5365" w:rsidP="006D1D32">
            <w:pPr>
              <w:pStyle w:val="TabelleKopflinks"/>
            </w:pPr>
            <w:r>
              <w:t>Regeln zur Benennung einfacher Kohlenwa</w:t>
            </w:r>
            <w:r>
              <w:t>s</w:t>
            </w:r>
            <w:r>
              <w:t>serstoffe</w:t>
            </w:r>
          </w:p>
        </w:tc>
        <w:tc>
          <w:tcPr>
            <w:tcW w:w="188" w:type="dxa"/>
            <w:vMerge w:val="restart"/>
            <w:tcBorders>
              <w:top w:val="nil"/>
              <w:left w:val="single" w:sz="4" w:space="0" w:color="auto"/>
              <w:bottom w:val="nil"/>
              <w:right w:val="single" w:sz="4" w:space="0" w:color="auto"/>
            </w:tcBorders>
            <w:shd w:val="clear" w:color="auto" w:fill="FFFFFF"/>
          </w:tcPr>
          <w:p w:rsidR="006D1D32" w:rsidRPr="004B658C" w:rsidRDefault="006D1D32" w:rsidP="006D1D3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D1D32" w:rsidRPr="00B51DE9" w:rsidRDefault="006D1D32" w:rsidP="006D1D32">
            <w:pPr>
              <w:pStyle w:val="TabelleKopfmitte"/>
            </w:pPr>
            <w:r>
              <w:t>Chemie</w:t>
            </w:r>
          </w:p>
          <w:p w:rsidR="006D1D32" w:rsidRPr="00B51DE9" w:rsidRDefault="00681CF8" w:rsidP="006D1D32">
            <w:pPr>
              <w:pStyle w:val="TabelleKopfmitte"/>
              <w:rPr>
                <w:rFonts w:eastAsia="Calibri"/>
              </w:rPr>
            </w:pPr>
            <w:r>
              <w:t>Ch02.03.03.05</w:t>
            </w:r>
          </w:p>
        </w:tc>
      </w:tr>
      <w:tr w:rsidR="00714A5B" w:rsidRPr="00B51DE9" w:rsidTr="006D1D32">
        <w:tc>
          <w:tcPr>
            <w:tcW w:w="7348" w:type="dxa"/>
            <w:gridSpan w:val="3"/>
            <w:tcBorders>
              <w:left w:val="single" w:sz="4" w:space="0" w:color="auto"/>
              <w:right w:val="single" w:sz="4" w:space="0" w:color="auto"/>
            </w:tcBorders>
            <w:hideMark/>
          </w:tcPr>
          <w:p w:rsidR="00714A5B" w:rsidRPr="004B658C" w:rsidRDefault="00714A5B" w:rsidP="00714A5B">
            <w:pPr>
              <w:pStyle w:val="Tabelle6pt"/>
            </w:pPr>
            <w:r w:rsidRPr="004B658C">
              <w:t>Kompetenz:</w:t>
            </w:r>
          </w:p>
          <w:p w:rsidR="00714A5B" w:rsidRDefault="00714A5B" w:rsidP="00714A5B">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714A5B" w:rsidRDefault="00714A5B" w:rsidP="00714A5B">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4A5B" w:rsidRPr="00B51DE9" w:rsidTr="006D1D32">
              <w:trPr>
                <w:trHeight w:val="284"/>
              </w:trPr>
              <w:tc>
                <w:tcPr>
                  <w:tcW w:w="2090" w:type="dxa"/>
                  <w:shd w:val="clear" w:color="auto" w:fill="auto"/>
                </w:tcPr>
                <w:p w:rsidR="00714A5B" w:rsidRPr="00B51DE9" w:rsidRDefault="00714A5B" w:rsidP="00721E3E">
                  <w:pPr>
                    <w:pStyle w:val="Textkrpermitte"/>
                    <w:framePr w:hSpace="141" w:wrap="around" w:vAnchor="page" w:hAnchor="text" w:y="1592"/>
                  </w:pPr>
                  <w:r w:rsidRPr="00B51DE9">
                    <w:t>LernPROJEKT</w:t>
                  </w:r>
                </w:p>
              </w:tc>
            </w:tr>
            <w:tr w:rsidR="00714A5B" w:rsidRPr="00B51DE9" w:rsidTr="006D1D32">
              <w:trPr>
                <w:trHeight w:val="284"/>
              </w:trPr>
              <w:tc>
                <w:tcPr>
                  <w:tcW w:w="2090" w:type="dxa"/>
                  <w:shd w:val="clear" w:color="auto" w:fill="auto"/>
                </w:tcPr>
                <w:p w:rsidR="00714A5B" w:rsidRPr="00B51DE9" w:rsidRDefault="00714A5B" w:rsidP="00721E3E">
                  <w:pPr>
                    <w:pStyle w:val="Textkrpermitte"/>
                    <w:framePr w:hSpace="141" w:wrap="around" w:vAnchor="page" w:hAnchor="text" w:y="1592"/>
                  </w:pPr>
                  <w:r w:rsidRPr="00B51DE9">
                    <w:t>LernTHEMA</w:t>
                  </w:r>
                </w:p>
              </w:tc>
            </w:tr>
            <w:tr w:rsidR="00714A5B" w:rsidRPr="00B51DE9" w:rsidTr="006D1D32">
              <w:trPr>
                <w:trHeight w:val="284"/>
              </w:trPr>
              <w:tc>
                <w:tcPr>
                  <w:tcW w:w="2090" w:type="dxa"/>
                  <w:shd w:val="clear" w:color="auto" w:fill="D9D9D9" w:themeFill="background1" w:themeFillShade="D9"/>
                </w:tcPr>
                <w:p w:rsidR="00714A5B" w:rsidRPr="00B51DE9" w:rsidRDefault="00714A5B" w:rsidP="00721E3E">
                  <w:pPr>
                    <w:pStyle w:val="TabelleKopfmitte"/>
                    <w:framePr w:hSpace="141" w:wrap="around" w:vAnchor="page" w:hAnchor="text" w:y="1592"/>
                  </w:pPr>
                  <w:r w:rsidRPr="00B51DE9">
                    <w:t>LernSCHRITT</w:t>
                  </w:r>
                </w:p>
              </w:tc>
            </w:tr>
          </w:tbl>
          <w:p w:rsidR="00714A5B" w:rsidRPr="00B51DE9" w:rsidRDefault="00714A5B" w:rsidP="00714A5B">
            <w:pPr>
              <w:pStyle w:val="TabelleKopfmitte"/>
            </w:pPr>
          </w:p>
        </w:tc>
      </w:tr>
      <w:tr w:rsidR="00714A5B" w:rsidRPr="00B51DE9" w:rsidTr="006D1D32">
        <w:tc>
          <w:tcPr>
            <w:tcW w:w="7348" w:type="dxa"/>
            <w:gridSpan w:val="3"/>
            <w:tcBorders>
              <w:left w:val="single" w:sz="4" w:space="0" w:color="auto"/>
              <w:right w:val="single" w:sz="4" w:space="0" w:color="auto"/>
            </w:tcBorders>
            <w:hideMark/>
          </w:tcPr>
          <w:p w:rsidR="00714A5B" w:rsidRPr="004B658C" w:rsidRDefault="00714A5B" w:rsidP="00714A5B">
            <w:pPr>
              <w:pStyle w:val="Tabelle6pt"/>
            </w:pPr>
            <w:r w:rsidRPr="004B658C">
              <w:t>Hauptbezug:</w:t>
            </w:r>
          </w:p>
          <w:p w:rsidR="00714A5B" w:rsidRDefault="00714A5B" w:rsidP="00714A5B">
            <w:pPr>
              <w:pStyle w:val="Kopf8ptafz"/>
            </w:pPr>
            <w:r>
              <w:t>Ich kann anhand von geeigneten Modellen den strukturellen Aufbau von Stoffen beschreiben und erklären.</w:t>
            </w:r>
          </w:p>
          <w:p w:rsidR="00714A5B" w:rsidRDefault="00714A5B" w:rsidP="00714A5B">
            <w:pPr>
              <w:pStyle w:val="Kopf8ptafz"/>
            </w:pPr>
            <w:r>
              <w:t>Ich kann Regeln zur Benennung von aliphatischen Kohlenwasserstoffe</w:t>
            </w:r>
            <w:r w:rsidR="0029111C">
              <w:t>n</w:t>
            </w:r>
            <w:r>
              <w:t xml:space="preserve"> selbstständig herleiten.</w:t>
            </w:r>
          </w:p>
          <w:p w:rsidR="00714A5B" w:rsidRDefault="00714A5B" w:rsidP="00714A5B">
            <w:pPr>
              <w:pStyle w:val="Kopf8ptafz"/>
            </w:pPr>
            <w:r>
              <w:t>Ich kann verzweigte Kohlenwasserstoffe benennen.</w:t>
            </w:r>
          </w:p>
        </w:tc>
        <w:tc>
          <w:tcPr>
            <w:tcW w:w="188" w:type="dxa"/>
            <w:vMerge/>
            <w:tcBorders>
              <w:left w:val="single" w:sz="4" w:space="0" w:color="auto"/>
              <w:bottom w:val="nil"/>
              <w:right w:val="nil"/>
            </w:tcBorders>
            <w:vAlign w:val="center"/>
            <w:hideMark/>
          </w:tcPr>
          <w:p w:rsidR="00714A5B" w:rsidRDefault="00714A5B" w:rsidP="00714A5B">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14A5B" w:rsidRPr="00B51DE9" w:rsidRDefault="00714A5B" w:rsidP="00714A5B">
            <w:pPr>
              <w:pStyle w:val="TabelleKopfmitte"/>
            </w:pPr>
          </w:p>
        </w:tc>
      </w:tr>
      <w:tr w:rsidR="00714A5B" w:rsidRPr="00B51DE9" w:rsidTr="006D1D32">
        <w:tc>
          <w:tcPr>
            <w:tcW w:w="7348" w:type="dxa"/>
            <w:gridSpan w:val="3"/>
            <w:tcBorders>
              <w:left w:val="single" w:sz="4" w:space="0" w:color="auto"/>
              <w:right w:val="single" w:sz="4" w:space="0" w:color="auto"/>
            </w:tcBorders>
            <w:tcMar>
              <w:bottom w:w="0" w:type="dxa"/>
            </w:tcMar>
            <w:hideMark/>
          </w:tcPr>
          <w:p w:rsidR="00C75556" w:rsidRDefault="00C75556" w:rsidP="00C75556">
            <w:pPr>
              <w:pStyle w:val="Tabelle6pt"/>
            </w:pPr>
            <w:r>
              <w:t>Weitere Bezüge:</w:t>
            </w:r>
          </w:p>
          <w:p w:rsidR="00714A5B" w:rsidRDefault="00C75556" w:rsidP="00C75556">
            <w:pPr>
              <w:pStyle w:val="Kopf8ptafz"/>
            </w:pPr>
            <w:r>
              <w:t>Ich kann die einfachen organischen Verbindungen mit Hilfe eines Molekülbaukastens darstellen.</w:t>
            </w:r>
          </w:p>
        </w:tc>
        <w:tc>
          <w:tcPr>
            <w:tcW w:w="188" w:type="dxa"/>
            <w:vMerge/>
            <w:tcBorders>
              <w:left w:val="single" w:sz="4" w:space="0" w:color="auto"/>
              <w:bottom w:val="nil"/>
              <w:right w:val="nil"/>
            </w:tcBorders>
            <w:vAlign w:val="center"/>
            <w:hideMark/>
          </w:tcPr>
          <w:p w:rsidR="00714A5B" w:rsidRDefault="00714A5B" w:rsidP="00714A5B">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14A5B" w:rsidRPr="00B51DE9" w:rsidRDefault="00714A5B" w:rsidP="00714A5B">
            <w:pPr>
              <w:pStyle w:val="TabelleKopfmitte"/>
            </w:pPr>
          </w:p>
        </w:tc>
      </w:tr>
    </w:tbl>
    <w:p w:rsidR="00062FF7" w:rsidRDefault="00062FF7" w:rsidP="00062FF7">
      <w:pPr>
        <w:pStyle w:val="berschrift1"/>
      </w:pPr>
      <w:r>
        <w:rPr>
          <w:noProof/>
          <w:sz w:val="24"/>
        </w:rPr>
        <w:drawing>
          <wp:anchor distT="0" distB="0" distL="114300" distR="114300" simplePos="0" relativeHeight="252002304" behindDoc="0" locked="0" layoutInCell="0" allowOverlap="1" wp14:anchorId="0296A1EC" wp14:editId="67CE8BF6">
            <wp:simplePos x="0" y="0"/>
            <wp:positionH relativeFrom="rightMargin">
              <wp:posOffset>95462</wp:posOffset>
            </wp:positionH>
            <wp:positionV relativeFrom="paragraph">
              <wp:posOffset>2186305</wp:posOffset>
            </wp:positionV>
            <wp:extent cx="349885" cy="320675"/>
            <wp:effectExtent l="0" t="0" r="0" b="3175"/>
            <wp:wrapNone/>
            <wp:docPr id="12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365">
        <w:t>Regeln zur Benennung einfacher Kohlenwasserstoffe</w:t>
      </w:r>
      <w:r>
        <w:t xml:space="preserve"> (Alkane)</w:t>
      </w:r>
    </w:p>
    <w:p w:rsidR="00062FF7" w:rsidRPr="00F567C4" w:rsidRDefault="00062FF7" w:rsidP="00062FF7">
      <w:pPr>
        <w:spacing w:line="240" w:lineRule="exact"/>
        <w:rPr>
          <w:b/>
        </w:rPr>
      </w:pPr>
      <w:r>
        <w:rPr>
          <w:b/>
        </w:rPr>
        <w:t>Schritt</w:t>
      </w:r>
      <w:r w:rsidRPr="00F567C4">
        <w:rPr>
          <w:b/>
        </w:rPr>
        <w:t xml:space="preserve"> </w:t>
      </w:r>
      <w:r>
        <w:rPr>
          <w:b/>
        </w:rPr>
        <w:t>1</w:t>
      </w:r>
      <w:r w:rsidRPr="00F567C4">
        <w:rPr>
          <w:b/>
        </w:rPr>
        <w:t>:</w:t>
      </w:r>
    </w:p>
    <w:p w:rsidR="00062FF7" w:rsidRDefault="00062FF7" w:rsidP="002B2AD6">
      <w:pPr>
        <w:spacing w:line="240" w:lineRule="exact"/>
      </w:pPr>
      <w:r>
        <w:t>Formulieren Sie anhand der Beispiele Regeln</w:t>
      </w:r>
      <w:r w:rsidR="00AD3698">
        <w:t>,</w:t>
      </w:r>
      <w:r>
        <w:t xml:space="preserve"> nach denen Alkane bezeichnet werden.</w:t>
      </w:r>
    </w:p>
    <w:p w:rsidR="00062FF7" w:rsidRDefault="00062FF7" w:rsidP="00062FF7">
      <w:pPr>
        <w:pStyle w:val="Listenabsatz"/>
        <w:spacing w:line="240" w:lineRule="exact"/>
      </w:pPr>
    </w:p>
    <w:p w:rsidR="00FD4E5D" w:rsidRDefault="00FD4E5D" w:rsidP="00FD4E5D">
      <w:r>
        <w:rPr>
          <w:noProof/>
          <w:lang w:eastAsia="de-DE"/>
        </w:rPr>
        <mc:AlternateContent>
          <mc:Choice Requires="wps">
            <w:drawing>
              <wp:anchor distT="0" distB="0" distL="114300" distR="114300" simplePos="0" relativeHeight="252006400" behindDoc="1" locked="0" layoutInCell="1" allowOverlap="1" wp14:anchorId="79DC432B" wp14:editId="1209C18F">
                <wp:simplePos x="0" y="0"/>
                <wp:positionH relativeFrom="column">
                  <wp:posOffset>3808095</wp:posOffset>
                </wp:positionH>
                <wp:positionV relativeFrom="paragraph">
                  <wp:posOffset>670560</wp:posOffset>
                </wp:positionV>
                <wp:extent cx="306705" cy="123825"/>
                <wp:effectExtent l="0" t="0" r="17145" b="28575"/>
                <wp:wrapNone/>
                <wp:docPr id="1217" name="Rechteck 1217"/>
                <wp:cNvGraphicFramePr/>
                <a:graphic xmlns:a="http://schemas.openxmlformats.org/drawingml/2006/main">
                  <a:graphicData uri="http://schemas.microsoft.com/office/word/2010/wordprocessingShape">
                    <wps:wsp>
                      <wps:cNvSpPr/>
                      <wps:spPr>
                        <a:xfrm>
                          <a:off x="0" y="0"/>
                          <a:ext cx="306705"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17" o:spid="_x0000_s1026" style="position:absolute;margin-left:299.85pt;margin-top:52.8pt;width:24.15pt;height:9.75pt;z-index:-2513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" fillcolor="#00b0f0" strokecolor="#00b0f0" strokeweight="2pt"/>
            </w:pict>
          </mc:Fallback>
        </mc:AlternateContent>
      </w:r>
      <w:r w:rsidR="00062FF7">
        <w:rPr>
          <w:noProof/>
          <w:lang w:eastAsia="de-DE"/>
        </w:rPr>
        <mc:AlternateContent>
          <mc:Choice Requires="wps">
            <w:drawing>
              <wp:anchor distT="0" distB="0" distL="114300" distR="114300" simplePos="0" relativeHeight="252018688" behindDoc="0" locked="0" layoutInCell="1" allowOverlap="1" wp14:anchorId="1B5344DF" wp14:editId="6485E225">
                <wp:simplePos x="0" y="0"/>
                <wp:positionH relativeFrom="column">
                  <wp:posOffset>284175</wp:posOffset>
                </wp:positionH>
                <wp:positionV relativeFrom="paragraph">
                  <wp:posOffset>309880</wp:posOffset>
                </wp:positionV>
                <wp:extent cx="2106295" cy="241300"/>
                <wp:effectExtent l="0" t="0" r="0" b="6350"/>
                <wp:wrapNone/>
                <wp:docPr id="1021" name="Textfeld 1021"/>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21" o:spid="_x0000_s1145" type="#_x0000_t202" style="position:absolute;margin-left:22.4pt;margin-top:24.4pt;width:165.85pt;height:1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" filled="f" stroked="f" strokeweight=".5pt">
                <v:textbo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w:t>
                      </w:r>
                    </w:p>
                  </w:txbxContent>
                </v:textbox>
              </v:shape>
            </w:pict>
          </mc:Fallback>
        </mc:AlternateContent>
      </w:r>
      <w:r w:rsidR="00062FF7">
        <w:rPr>
          <w:noProof/>
          <w:lang w:eastAsia="de-DE"/>
        </w:rPr>
        <mc:AlternateContent>
          <mc:Choice Requires="wps">
            <w:drawing>
              <wp:anchor distT="0" distB="0" distL="114300" distR="114300" simplePos="0" relativeHeight="252009472" behindDoc="1" locked="0" layoutInCell="1" allowOverlap="1" wp14:anchorId="7F419C0D" wp14:editId="130C8D2C">
                <wp:simplePos x="0" y="0"/>
                <wp:positionH relativeFrom="column">
                  <wp:posOffset>560070</wp:posOffset>
                </wp:positionH>
                <wp:positionV relativeFrom="paragraph">
                  <wp:posOffset>590245</wp:posOffset>
                </wp:positionV>
                <wp:extent cx="307086" cy="160934"/>
                <wp:effectExtent l="0" t="0" r="17145" b="10795"/>
                <wp:wrapNone/>
                <wp:docPr id="1023" name="Ellipse 1023"/>
                <wp:cNvGraphicFramePr/>
                <a:graphic xmlns:a="http://schemas.openxmlformats.org/drawingml/2006/main">
                  <a:graphicData uri="http://schemas.microsoft.com/office/word/2010/wordprocessingShape">
                    <wps:wsp>
                      <wps:cNvSpPr/>
                      <wps:spPr>
                        <a:xfrm>
                          <a:off x="0" y="0"/>
                          <a:ext cx="307086" cy="16093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23" o:spid="_x0000_s1026" style="position:absolute;margin-left:44.1pt;margin-top:46.5pt;width:24.2pt;height:12.6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" fillcolor="#92d050" strokecolor="#92d050" strokeweight="2pt"/>
            </w:pict>
          </mc:Fallback>
        </mc:AlternateContent>
      </w:r>
      <w:r w:rsidR="00062FF7">
        <w:rPr>
          <w:noProof/>
          <w:lang w:eastAsia="de-DE"/>
        </w:rPr>
        <mc:AlternateContent>
          <mc:Choice Requires="wps">
            <w:drawing>
              <wp:anchor distT="0" distB="0" distL="114300" distR="114300" simplePos="0" relativeHeight="252003328" behindDoc="1" locked="0" layoutInCell="1" allowOverlap="1" wp14:anchorId="63907A6B" wp14:editId="38B545DF">
                <wp:simplePos x="0" y="0"/>
                <wp:positionH relativeFrom="column">
                  <wp:posOffset>260147</wp:posOffset>
                </wp:positionH>
                <wp:positionV relativeFrom="paragraph">
                  <wp:posOffset>305333</wp:posOffset>
                </wp:positionV>
                <wp:extent cx="1068019" cy="124359"/>
                <wp:effectExtent l="0" t="0" r="18415" b="28575"/>
                <wp:wrapNone/>
                <wp:docPr id="1218" name="Rechteck 1218"/>
                <wp:cNvGraphicFramePr/>
                <a:graphic xmlns:a="http://schemas.openxmlformats.org/drawingml/2006/main">
                  <a:graphicData uri="http://schemas.microsoft.com/office/word/2010/wordprocessingShape">
                    <wps:wsp>
                      <wps:cNvSpPr/>
                      <wps:spPr>
                        <a:xfrm>
                          <a:off x="0" y="0"/>
                          <a:ext cx="1068019" cy="124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218" o:spid="_x0000_s1026" style="position:absolute;margin-left:20.5pt;margin-top:24.05pt;width:84.1pt;height:9.8pt;z-index:-25131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" fillcolor="#00b0f0" strokecolor="#00b0f0" strokeweight="2pt"/>
            </w:pict>
          </mc:Fallback>
        </mc:AlternateContent>
      </w:r>
      <w:r w:rsidR="00062FF7">
        <w:object w:dxaOrig="3645" w:dyaOrig="1755">
          <v:shape id="_x0000_i1111" type="#_x0000_t75" style="width:129.05pt;height:62.85pt" o:ole="">
            <v:imagedata r:id="rId125" o:title=""/>
          </v:shape>
          <o:OLEObject Type="Embed" ProgID="ACD.ChemSketch.20" ShapeID="_x0000_i1111" DrawAspect="Content" ObjectID="_1581752299" r:id="rId210"/>
        </w:object>
      </w:r>
      <w:r w:rsidR="00062FF7">
        <w:tab/>
      </w:r>
      <w:r w:rsidR="00062FF7">
        <w:tab/>
      </w:r>
      <w:r w:rsidR="00062FF7">
        <w:tab/>
      </w:r>
      <w:r w:rsidR="00062FF7">
        <w:tab/>
      </w:r>
      <w:r>
        <w:t>Hauptkette: Butan</w:t>
      </w:r>
    </w:p>
    <w:p w:rsidR="00FD4E5D" w:rsidRPr="00A229F8" w:rsidRDefault="00FD4E5D" w:rsidP="00FD4E5D"/>
    <w:p w:rsidR="00062FF7" w:rsidRDefault="00FD4E5D" w:rsidP="00062FF7">
      <w:r>
        <w:rPr>
          <w:noProof/>
          <w:lang w:eastAsia="de-DE"/>
        </w:rPr>
        <mc:AlternateContent>
          <mc:Choice Requires="wps">
            <w:drawing>
              <wp:anchor distT="0" distB="0" distL="114300" distR="114300" simplePos="0" relativeHeight="252007424" behindDoc="1" locked="0" layoutInCell="1" allowOverlap="1" wp14:anchorId="1D463E2D" wp14:editId="2ACC06BC">
                <wp:simplePos x="0" y="0"/>
                <wp:positionH relativeFrom="column">
                  <wp:posOffset>3800475</wp:posOffset>
                </wp:positionH>
                <wp:positionV relativeFrom="paragraph">
                  <wp:posOffset>680720</wp:posOffset>
                </wp:positionV>
                <wp:extent cx="365760" cy="123825"/>
                <wp:effectExtent l="0" t="0" r="15240" b="28575"/>
                <wp:wrapNone/>
                <wp:docPr id="1222" name="Rechteck 1222"/>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22" o:spid="_x0000_s1026" style="position:absolute;margin-left:299.25pt;margin-top:53.6pt;width:28.8pt;height:9.75pt;z-index:-25130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" fillcolor="#00b0f0" strokecolor="#00b0f0" strokeweight="2pt"/>
            </w:pict>
          </mc:Fallback>
        </mc:AlternateContent>
      </w:r>
      <w:r w:rsidR="00062FF7">
        <w:rPr>
          <w:noProof/>
          <w:lang w:eastAsia="de-DE"/>
        </w:rPr>
        <mc:AlternateContent>
          <mc:Choice Requires="wps">
            <w:drawing>
              <wp:anchor distT="0" distB="0" distL="114300" distR="114300" simplePos="0" relativeHeight="252017664" behindDoc="0" locked="0" layoutInCell="1" allowOverlap="1" wp14:anchorId="702B3196" wp14:editId="441A38C9">
                <wp:simplePos x="0" y="0"/>
                <wp:positionH relativeFrom="column">
                  <wp:posOffset>287325</wp:posOffset>
                </wp:positionH>
                <wp:positionV relativeFrom="paragraph">
                  <wp:posOffset>293370</wp:posOffset>
                </wp:positionV>
                <wp:extent cx="2106295" cy="241300"/>
                <wp:effectExtent l="0" t="0" r="0" b="6350"/>
                <wp:wrapNone/>
                <wp:docPr id="1219" name="Textfeld 1219"/>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19" o:spid="_x0000_s1146" type="#_x0000_t202" style="position:absolute;margin-left:22.6pt;margin-top:23.1pt;width:165.85pt;height:1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" filled="f" stroked="f" strokeweight=".5pt">
                <v:textbo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2           3             4            5 </w:t>
                      </w:r>
                    </w:p>
                  </w:txbxContent>
                </v:textbox>
              </v:shape>
            </w:pict>
          </mc:Fallback>
        </mc:AlternateContent>
      </w:r>
      <w:r w:rsidR="00062FF7">
        <w:rPr>
          <w:noProof/>
          <w:lang w:eastAsia="de-DE"/>
        </w:rPr>
        <mc:AlternateContent>
          <mc:Choice Requires="wps">
            <w:drawing>
              <wp:anchor distT="0" distB="0" distL="114300" distR="114300" simplePos="0" relativeHeight="252010496" behindDoc="1" locked="0" layoutInCell="1" allowOverlap="1" wp14:anchorId="3D014312" wp14:editId="7476F163">
                <wp:simplePos x="0" y="0"/>
                <wp:positionH relativeFrom="column">
                  <wp:posOffset>560375</wp:posOffset>
                </wp:positionH>
                <wp:positionV relativeFrom="paragraph">
                  <wp:posOffset>601345</wp:posOffset>
                </wp:positionV>
                <wp:extent cx="306705" cy="160655"/>
                <wp:effectExtent l="0" t="0" r="17145" b="10795"/>
                <wp:wrapNone/>
                <wp:docPr id="1221" name="Ellipse 1221"/>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21" o:spid="_x0000_s1026" style="position:absolute;margin-left:44.1pt;margin-top:47.35pt;width:24.15pt;height:12.6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" fillcolor="#92d050" strokecolor="#92d050" strokeweight="2pt"/>
            </w:pict>
          </mc:Fallback>
        </mc:AlternateContent>
      </w:r>
      <w:r w:rsidR="00062FF7">
        <w:rPr>
          <w:noProof/>
          <w:lang w:eastAsia="de-DE"/>
        </w:rPr>
        <mc:AlternateContent>
          <mc:Choice Requires="wps">
            <w:drawing>
              <wp:anchor distT="0" distB="0" distL="114300" distR="114300" simplePos="0" relativeHeight="252004352" behindDoc="1" locked="0" layoutInCell="1" allowOverlap="1" wp14:anchorId="121759BB" wp14:editId="24DA0AAA">
                <wp:simplePos x="0" y="0"/>
                <wp:positionH relativeFrom="column">
                  <wp:posOffset>260147</wp:posOffset>
                </wp:positionH>
                <wp:positionV relativeFrom="paragraph">
                  <wp:posOffset>293345</wp:posOffset>
                </wp:positionV>
                <wp:extent cx="1360627" cy="123825"/>
                <wp:effectExtent l="0" t="0" r="11430" b="28575"/>
                <wp:wrapNone/>
                <wp:docPr id="1238" name="Rechteck 1238"/>
                <wp:cNvGraphicFramePr/>
                <a:graphic xmlns:a="http://schemas.openxmlformats.org/drawingml/2006/main">
                  <a:graphicData uri="http://schemas.microsoft.com/office/word/2010/wordprocessingShape">
                    <wps:wsp>
                      <wps:cNvSpPr/>
                      <wps:spPr>
                        <a:xfrm>
                          <a:off x="0" y="0"/>
                          <a:ext cx="1360627"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38" o:spid="_x0000_s1026" style="position:absolute;margin-left:20.5pt;margin-top:23.1pt;width:107.15pt;height:9.75pt;z-index:-25131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" fillcolor="#00b0f0" strokecolor="#00b0f0" strokeweight="2pt"/>
            </w:pict>
          </mc:Fallback>
        </mc:AlternateContent>
      </w:r>
      <w:r w:rsidR="00062FF7">
        <w:object w:dxaOrig="4291" w:dyaOrig="1755">
          <v:shape id="_x0000_i1112" type="#_x0000_t75" style="width:151.45pt;height:62.85pt" o:ole="">
            <v:imagedata r:id="rId94" o:title=""/>
          </v:shape>
          <o:OLEObject Type="Embed" ProgID="ACD.ChemSketch.20" ShapeID="_x0000_i1112" DrawAspect="Content" ObjectID="_1581752300" r:id="rId211"/>
        </w:object>
      </w:r>
      <w:r w:rsidR="00062FF7">
        <w:tab/>
      </w:r>
      <w:r w:rsidR="00062FF7">
        <w:tab/>
      </w:r>
      <w:r w:rsidR="00062FF7">
        <w:tab/>
      </w:r>
      <w:r>
        <w:t>Hauptkette: Pentan</w:t>
      </w:r>
    </w:p>
    <w:p w:rsidR="00062FF7" w:rsidRDefault="00062FF7" w:rsidP="00062FF7"/>
    <w:p w:rsidR="00062FF7" w:rsidRDefault="00FD4E5D" w:rsidP="00062FF7">
      <w:r>
        <w:rPr>
          <w:noProof/>
          <w:lang w:eastAsia="de-DE"/>
        </w:rPr>
        <mc:AlternateContent>
          <mc:Choice Requires="wps">
            <w:drawing>
              <wp:anchor distT="0" distB="0" distL="114300" distR="114300" simplePos="0" relativeHeight="252008448" behindDoc="1" locked="0" layoutInCell="1" allowOverlap="1" wp14:anchorId="5BD7EA48" wp14:editId="0543B3C9">
                <wp:simplePos x="0" y="0"/>
                <wp:positionH relativeFrom="column">
                  <wp:posOffset>3832225</wp:posOffset>
                </wp:positionH>
                <wp:positionV relativeFrom="paragraph">
                  <wp:posOffset>662305</wp:posOffset>
                </wp:positionV>
                <wp:extent cx="365760" cy="123825"/>
                <wp:effectExtent l="0" t="0" r="15240" b="28575"/>
                <wp:wrapNone/>
                <wp:docPr id="1244" name="Rechteck 1244"/>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44" o:spid="_x0000_s1026" style="position:absolute;margin-left:301.75pt;margin-top:52.15pt;width:28.8pt;height:9.75pt;z-index:-2513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" fillcolor="#00b0f0" strokecolor="#00b0f0" strokeweight="2pt"/>
            </w:pict>
          </mc:Fallback>
        </mc:AlternateContent>
      </w:r>
      <w:r w:rsidR="00062FF7">
        <w:rPr>
          <w:noProof/>
          <w:lang w:eastAsia="de-DE"/>
        </w:rPr>
        <mc:AlternateContent>
          <mc:Choice Requires="wps">
            <w:drawing>
              <wp:anchor distT="0" distB="0" distL="114300" distR="114300" simplePos="0" relativeHeight="252016640" behindDoc="0" locked="0" layoutInCell="1" allowOverlap="1" wp14:anchorId="1154E184" wp14:editId="005C40FA">
                <wp:simplePos x="0" y="0"/>
                <wp:positionH relativeFrom="column">
                  <wp:posOffset>299085</wp:posOffset>
                </wp:positionH>
                <wp:positionV relativeFrom="paragraph">
                  <wp:posOffset>292405</wp:posOffset>
                </wp:positionV>
                <wp:extent cx="2106295" cy="241300"/>
                <wp:effectExtent l="0" t="0" r="0" b="6350"/>
                <wp:wrapNone/>
                <wp:docPr id="1239" name="Textfeld 1239"/>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39" o:spid="_x0000_s1147" type="#_x0000_t202" style="position:absolute;margin-left:23.55pt;margin-top:23pt;width:165.85pt;height:1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" filled="f" stroked="f" strokeweight=".5pt">
                <v:textbo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2           3             4            5           6             7</w:t>
                      </w:r>
                    </w:p>
                  </w:txbxContent>
                </v:textbox>
              </v:shape>
            </w:pict>
          </mc:Fallback>
        </mc:AlternateContent>
      </w:r>
      <w:r w:rsidR="00062FF7">
        <w:rPr>
          <w:noProof/>
          <w:lang w:eastAsia="de-DE"/>
        </w:rPr>
        <mc:AlternateContent>
          <mc:Choice Requires="wps">
            <w:drawing>
              <wp:anchor distT="0" distB="0" distL="114300" distR="114300" simplePos="0" relativeHeight="252011520" behindDoc="1" locked="0" layoutInCell="1" allowOverlap="1" wp14:anchorId="6E3556E3" wp14:editId="0F5338C8">
                <wp:simplePos x="0" y="0"/>
                <wp:positionH relativeFrom="column">
                  <wp:posOffset>560070</wp:posOffset>
                </wp:positionH>
                <wp:positionV relativeFrom="paragraph">
                  <wp:posOffset>596570</wp:posOffset>
                </wp:positionV>
                <wp:extent cx="306705" cy="160655"/>
                <wp:effectExtent l="0" t="0" r="17145" b="10795"/>
                <wp:wrapNone/>
                <wp:docPr id="1243" name="Ellipse 1243"/>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43" o:spid="_x0000_s1026" style="position:absolute;margin-left:44.1pt;margin-top:46.95pt;width:24.15pt;height:12.6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" fillcolor="#92d050" strokecolor="#92d050" strokeweight="2pt"/>
            </w:pict>
          </mc:Fallback>
        </mc:AlternateContent>
      </w:r>
      <w:r w:rsidR="00062FF7">
        <w:rPr>
          <w:noProof/>
          <w:lang w:eastAsia="de-DE"/>
        </w:rPr>
        <mc:AlternateContent>
          <mc:Choice Requires="wps">
            <w:drawing>
              <wp:anchor distT="0" distB="0" distL="114300" distR="114300" simplePos="0" relativeHeight="252005376" behindDoc="1" locked="0" layoutInCell="1" allowOverlap="1" wp14:anchorId="06B60B2E" wp14:editId="10D791DF">
                <wp:simplePos x="0" y="0"/>
                <wp:positionH relativeFrom="column">
                  <wp:posOffset>260147</wp:posOffset>
                </wp:positionH>
                <wp:positionV relativeFrom="paragraph">
                  <wp:posOffset>291846</wp:posOffset>
                </wp:positionV>
                <wp:extent cx="1967789" cy="123825"/>
                <wp:effectExtent l="0" t="0" r="13970" b="28575"/>
                <wp:wrapNone/>
                <wp:docPr id="1245" name="Rechteck 1245"/>
                <wp:cNvGraphicFramePr/>
                <a:graphic xmlns:a="http://schemas.openxmlformats.org/drawingml/2006/main">
                  <a:graphicData uri="http://schemas.microsoft.com/office/word/2010/wordprocessingShape">
                    <wps:wsp>
                      <wps:cNvSpPr/>
                      <wps:spPr>
                        <a:xfrm>
                          <a:off x="0" y="0"/>
                          <a:ext cx="1967789"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45" o:spid="_x0000_s1026" style="position:absolute;margin-left:20.5pt;margin-top:23pt;width:154.95pt;height:9.75p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" fillcolor="#00b0f0" strokecolor="#00b0f0" strokeweight="2pt"/>
            </w:pict>
          </mc:Fallback>
        </mc:AlternateContent>
      </w:r>
      <w:r w:rsidR="00062FF7">
        <w:object w:dxaOrig="5656" w:dyaOrig="1755">
          <v:shape id="_x0000_i1113" type="#_x0000_t75" style="width:196pt;height:62.85pt" o:ole="">
            <v:imagedata r:id="rId128" o:title=""/>
          </v:shape>
          <o:OLEObject Type="Embed" ProgID="ACD.ChemSketch.20" ShapeID="_x0000_i1113" DrawAspect="Content" ObjectID="_1581752301" r:id="rId212"/>
        </w:object>
      </w:r>
      <w:r w:rsidR="00062FF7">
        <w:rPr>
          <w:sz w:val="44"/>
        </w:rPr>
        <w:tab/>
      </w:r>
      <w:r w:rsidR="00062FF7" w:rsidRPr="00666CBD">
        <w:rPr>
          <w:sz w:val="44"/>
        </w:rPr>
        <w:tab/>
      </w:r>
      <w:r>
        <w:t>Hauptkette: Heptan</w:t>
      </w:r>
    </w:p>
    <w:p w:rsidR="00062FF7" w:rsidRDefault="00062FF7" w:rsidP="00062FF7">
      <w:pPr>
        <w:spacing w:line="240" w:lineRule="exact"/>
      </w:pPr>
    </w:p>
    <w:p w:rsidR="00062FF7" w:rsidRDefault="00062FF7" w:rsidP="00062FF7">
      <w:pPr>
        <w:spacing w:line="240" w:lineRule="exact"/>
      </w:pPr>
    </w:p>
    <w:p w:rsidR="00C17C4F" w:rsidRDefault="00C17C4F" w:rsidP="00062FF7">
      <w:pPr>
        <w:spacing w:line="240" w:lineRule="exact"/>
      </w:pPr>
    </w:p>
    <w:p w:rsidR="002B2AD6" w:rsidRDefault="002B2AD6" w:rsidP="002B2AD6">
      <w:pPr>
        <w:spacing w:line="240" w:lineRule="exact"/>
      </w:pPr>
      <w:r>
        <w:t>Aufgabe 1:</w:t>
      </w:r>
    </w:p>
    <w:p w:rsidR="00062FF7" w:rsidRPr="00130296" w:rsidRDefault="00062FF7" w:rsidP="002B2AD6">
      <w:pPr>
        <w:spacing w:line="240" w:lineRule="exact"/>
      </w:pPr>
      <w:r>
        <w:t xml:space="preserve">Kreuzen Sie den richtigen Namen </w:t>
      </w:r>
      <w:r w:rsidR="00F833DB">
        <w:t xml:space="preserve">der </w:t>
      </w:r>
      <w:r w:rsidR="002B2AD6">
        <w:t>Hauptkette</w:t>
      </w:r>
      <w:r w:rsidR="00776FCF">
        <w:t xml:space="preserve"> </w:t>
      </w:r>
      <w:r w:rsidR="00F833DB">
        <w:t xml:space="preserve">aus folgender Verbindung </w:t>
      </w:r>
      <w:r w:rsidR="00776FCF">
        <w:t>an:</w:t>
      </w:r>
    </w:p>
    <w:p w:rsidR="00062FF7" w:rsidRPr="00130296" w:rsidRDefault="00062FF7" w:rsidP="00062FF7">
      <w:pPr>
        <w:tabs>
          <w:tab w:val="left" w:pos="1256"/>
        </w:tabs>
      </w:pPr>
    </w:p>
    <w:p w:rsidR="00062FF7" w:rsidRDefault="00062FF7" w:rsidP="00062FF7">
      <w:r>
        <w:rPr>
          <w:noProof/>
          <w:lang w:eastAsia="de-DE"/>
        </w:rPr>
        <mc:AlternateContent>
          <mc:Choice Requires="wps">
            <w:drawing>
              <wp:anchor distT="0" distB="0" distL="114300" distR="114300" simplePos="0" relativeHeight="252021760" behindDoc="0" locked="0" layoutInCell="1" allowOverlap="1" wp14:anchorId="3903C74B" wp14:editId="61015353">
                <wp:simplePos x="0" y="0"/>
                <wp:positionH relativeFrom="column">
                  <wp:posOffset>281610</wp:posOffset>
                </wp:positionH>
                <wp:positionV relativeFrom="paragraph">
                  <wp:posOffset>313055</wp:posOffset>
                </wp:positionV>
                <wp:extent cx="2106295" cy="241300"/>
                <wp:effectExtent l="0" t="0" r="0" b="6350"/>
                <wp:wrapNone/>
                <wp:docPr id="1252" name="Textfeld 1252"/>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2           3             4            5           6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2" o:spid="_x0000_s1148" type="#_x0000_t202" style="position:absolute;margin-left:22.15pt;margin-top:24.65pt;width:165.85pt;height:1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" filled="f" stroked="f" strokeweight=".5pt">
                <v:textbox>
                  <w:txbxContent>
                    <w:p w:rsidR="00B03712" w:rsidRPr="000562D5" w:rsidRDefault="00B03712" w:rsidP="00062FF7">
                      <w:pPr>
                        <w:rPr>
                          <w:b/>
                          <w:color w:val="FF0000"/>
                          <w:sz w:val="16"/>
                          <w:szCs w:val="16"/>
                        </w:rPr>
                      </w:pPr>
                      <w:r w:rsidRPr="000562D5">
                        <w:rPr>
                          <w:b/>
                          <w:color w:val="FF0000"/>
                          <w:sz w:val="16"/>
                          <w:szCs w:val="16"/>
                        </w:rPr>
                        <w:t>1</w:t>
                      </w:r>
                      <w:r>
                        <w:rPr>
                          <w:b/>
                          <w:color w:val="FF0000"/>
                          <w:sz w:val="16"/>
                          <w:szCs w:val="16"/>
                        </w:rPr>
                        <w:t xml:space="preserve">            2           3             4            5           6  </w:t>
                      </w:r>
                    </w:p>
                  </w:txbxContent>
                </v:textbox>
              </v:shape>
            </w:pict>
          </mc:Fallback>
        </mc:AlternateContent>
      </w:r>
      <w:r>
        <w:rPr>
          <w:noProof/>
          <w:lang w:eastAsia="de-DE"/>
        </w:rPr>
        <mc:AlternateContent>
          <mc:Choice Requires="wps">
            <w:drawing>
              <wp:anchor distT="0" distB="0" distL="114300" distR="114300" simplePos="0" relativeHeight="252020736" behindDoc="1" locked="0" layoutInCell="1" allowOverlap="1" wp14:anchorId="0AE67125" wp14:editId="458F51B0">
                <wp:simplePos x="0" y="0"/>
                <wp:positionH relativeFrom="column">
                  <wp:posOffset>561340</wp:posOffset>
                </wp:positionH>
                <wp:positionV relativeFrom="paragraph">
                  <wp:posOffset>607695</wp:posOffset>
                </wp:positionV>
                <wp:extent cx="306705" cy="160655"/>
                <wp:effectExtent l="0" t="0" r="17145" b="10795"/>
                <wp:wrapNone/>
                <wp:docPr id="1253" name="Ellipse 1253"/>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3" o:spid="_x0000_s1026" style="position:absolute;margin-left:44.2pt;margin-top:47.85pt;width:24.15pt;height:12.6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019712" behindDoc="1" locked="0" layoutInCell="1" allowOverlap="1" wp14:anchorId="263D9E16" wp14:editId="24E680F8">
                <wp:simplePos x="0" y="0"/>
                <wp:positionH relativeFrom="column">
                  <wp:posOffset>267030</wp:posOffset>
                </wp:positionH>
                <wp:positionV relativeFrom="paragraph">
                  <wp:posOffset>287020</wp:posOffset>
                </wp:positionV>
                <wp:extent cx="1667865" cy="153035"/>
                <wp:effectExtent l="0" t="0" r="27940" b="18415"/>
                <wp:wrapNone/>
                <wp:docPr id="1254" name="Rechteck 1254"/>
                <wp:cNvGraphicFramePr/>
                <a:graphic xmlns:a="http://schemas.openxmlformats.org/drawingml/2006/main">
                  <a:graphicData uri="http://schemas.microsoft.com/office/word/2010/wordprocessingShape">
                    <wps:wsp>
                      <wps:cNvSpPr/>
                      <wps:spPr>
                        <a:xfrm>
                          <a:off x="0" y="0"/>
                          <a:ext cx="1667865"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54" o:spid="_x0000_s1026" style="position:absolute;margin-left:21.05pt;margin-top:22.6pt;width:131.35pt;height:12.05pt;z-index:-25129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" fillcolor="#00b0f0" strokecolor="#00b0f0" strokeweight="2pt"/>
            </w:pict>
          </mc:Fallback>
        </mc:AlternateContent>
      </w:r>
      <w:r>
        <w:object w:dxaOrig="5011" w:dyaOrig="1755">
          <v:shape id="_x0000_i1114" type="#_x0000_t75" style="width:174.15pt;height:62.85pt" o:ole="">
            <v:imagedata r:id="rId130" o:title=""/>
          </v:shape>
          <o:OLEObject Type="Embed" ProgID="ACD.ChemSketch.20" ShapeID="_x0000_i1114" DrawAspect="Content" ObjectID="_1581752302" r:id="rId213"/>
        </w:object>
      </w:r>
    </w:p>
    <w:p w:rsidR="00062FF7" w:rsidRPr="00130296" w:rsidRDefault="00062FF7" w:rsidP="00062FF7"/>
    <w:p w:rsidR="00062FF7" w:rsidRDefault="002B2AD6" w:rsidP="007A3DBD">
      <w:pPr>
        <w:pStyle w:val="Textkrper"/>
        <w:numPr>
          <w:ilvl w:val="0"/>
          <w:numId w:val="31"/>
        </w:numPr>
      </w:pPr>
      <w:r>
        <w:t>H</w:t>
      </w:r>
      <w:r w:rsidR="00062FF7">
        <w:t>eptan</w:t>
      </w:r>
    </w:p>
    <w:p w:rsidR="00062FF7" w:rsidRDefault="002B2AD6" w:rsidP="007A3DBD">
      <w:pPr>
        <w:pStyle w:val="Textkrper"/>
        <w:numPr>
          <w:ilvl w:val="0"/>
          <w:numId w:val="31"/>
        </w:numPr>
      </w:pPr>
      <w:r>
        <w:t>H</w:t>
      </w:r>
      <w:r w:rsidR="00062FF7">
        <w:t>exan</w:t>
      </w:r>
    </w:p>
    <w:p w:rsidR="00062FF7" w:rsidRPr="00FC58E8" w:rsidRDefault="002B2AD6" w:rsidP="007A3DBD">
      <w:pPr>
        <w:pStyle w:val="Textkrper"/>
        <w:numPr>
          <w:ilvl w:val="0"/>
          <w:numId w:val="31"/>
        </w:numPr>
      </w:pPr>
      <w:r>
        <w:t>Nonan</w:t>
      </w:r>
    </w:p>
    <w:p w:rsidR="00062FF7" w:rsidRDefault="002B2AD6" w:rsidP="007A3DBD">
      <w:pPr>
        <w:pStyle w:val="Textkrper"/>
        <w:numPr>
          <w:ilvl w:val="0"/>
          <w:numId w:val="31"/>
        </w:numPr>
      </w:pPr>
      <w:r>
        <w:t>Pentan</w:t>
      </w:r>
    </w:p>
    <w:p w:rsidR="00062FF7" w:rsidRPr="00FC58E8" w:rsidRDefault="00062FF7" w:rsidP="007A3DBD">
      <w:pPr>
        <w:pStyle w:val="Textkrper"/>
        <w:numPr>
          <w:ilvl w:val="0"/>
          <w:numId w:val="31"/>
        </w:numPr>
      </w:pPr>
      <w:r>
        <w:br w:type="page"/>
      </w:r>
    </w:p>
    <w:p w:rsidR="005D1FD4" w:rsidRDefault="001E5365" w:rsidP="005D1FD4">
      <w:pPr>
        <w:pStyle w:val="berschrift1"/>
      </w:pPr>
      <w:r>
        <w:lastRenderedPageBreak/>
        <w:t>Regeln zur Benennung einfacher Kohlenwasserstoffe</w:t>
      </w:r>
      <w:r w:rsidR="005D1FD4">
        <w:t xml:space="preserve"> (Alkane)</w:t>
      </w:r>
    </w:p>
    <w:p w:rsidR="005D1FD4" w:rsidRPr="00F567C4" w:rsidRDefault="005D1FD4" w:rsidP="005D1FD4">
      <w:pPr>
        <w:spacing w:line="240" w:lineRule="exact"/>
        <w:rPr>
          <w:b/>
        </w:rPr>
      </w:pPr>
      <w:r>
        <w:rPr>
          <w:b/>
        </w:rPr>
        <w:t>Schritt</w:t>
      </w:r>
      <w:r w:rsidRPr="00F567C4">
        <w:rPr>
          <w:b/>
        </w:rPr>
        <w:t xml:space="preserve"> </w:t>
      </w:r>
      <w:r w:rsidR="004510A0">
        <w:rPr>
          <w:b/>
        </w:rPr>
        <w:t>2</w:t>
      </w:r>
      <w:r w:rsidRPr="00F567C4">
        <w:rPr>
          <w:b/>
        </w:rPr>
        <w:t>:</w:t>
      </w:r>
    </w:p>
    <w:p w:rsidR="005D1FD4" w:rsidRDefault="005D1FD4" w:rsidP="007A3DBD">
      <w:pPr>
        <w:pStyle w:val="Listenabsatz"/>
        <w:numPr>
          <w:ilvl w:val="0"/>
          <w:numId w:val="37"/>
        </w:numPr>
        <w:spacing w:line="240" w:lineRule="exact"/>
      </w:pPr>
      <w:r>
        <w:t>Formulieren Sie anhand der Beispiele Regeln</w:t>
      </w:r>
      <w:r w:rsidR="00AD3698">
        <w:t>,</w:t>
      </w:r>
      <w:r>
        <w:t xml:space="preserve"> nach denen Alkane bezeichnet werden.</w:t>
      </w:r>
      <w:r w:rsidRPr="000562D5">
        <w:rPr>
          <w:noProof/>
          <w:sz w:val="24"/>
        </w:rPr>
        <w:t xml:space="preserve"> </w:t>
      </w:r>
    </w:p>
    <w:p w:rsidR="005D1FD4" w:rsidRDefault="005D1FD4" w:rsidP="005D1FD4">
      <w:pPr>
        <w:pStyle w:val="Listenabsatz"/>
        <w:spacing w:line="240" w:lineRule="exact"/>
      </w:pPr>
    </w:p>
    <w:p w:rsidR="005D1FD4" w:rsidRDefault="005D1FD4" w:rsidP="005D1FD4">
      <w:r>
        <w:rPr>
          <w:noProof/>
          <w:lang w:eastAsia="de-DE"/>
        </w:rPr>
        <mc:AlternateContent>
          <mc:Choice Requires="wps">
            <w:drawing>
              <wp:anchor distT="0" distB="0" distL="114300" distR="114300" simplePos="0" relativeHeight="252042240" behindDoc="0" locked="0" layoutInCell="1" allowOverlap="1" wp14:anchorId="39EE6ECE" wp14:editId="0B1D9DF8">
                <wp:simplePos x="0" y="0"/>
                <wp:positionH relativeFrom="column">
                  <wp:posOffset>289408</wp:posOffset>
                </wp:positionH>
                <wp:positionV relativeFrom="paragraph">
                  <wp:posOffset>312649</wp:posOffset>
                </wp:positionV>
                <wp:extent cx="3057753" cy="241300"/>
                <wp:effectExtent l="0" t="0" r="0" b="6350"/>
                <wp:wrapNone/>
                <wp:docPr id="1295" name="Textfeld 1295"/>
                <wp:cNvGraphicFramePr/>
                <a:graphic xmlns:a="http://schemas.openxmlformats.org/drawingml/2006/main">
                  <a:graphicData uri="http://schemas.microsoft.com/office/word/2010/wordprocessingShape">
                    <wps:wsp>
                      <wps:cNvSpPr txBox="1"/>
                      <wps:spPr>
                        <a:xfrm>
                          <a:off x="0" y="0"/>
                          <a:ext cx="305775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D1FD4">
                            <w:pPr>
                              <w:rPr>
                                <w:b/>
                                <w:color w:val="FF0000"/>
                                <w:sz w:val="16"/>
                                <w:szCs w:val="16"/>
                              </w:rPr>
                            </w:pPr>
                            <w:r w:rsidRPr="000562D5">
                              <w:rPr>
                                <w:b/>
                                <w:color w:val="FF0000"/>
                                <w:sz w:val="16"/>
                                <w:szCs w:val="16"/>
                              </w:rPr>
                              <w:t>1</w:t>
                            </w:r>
                            <w:r>
                              <w:rPr>
                                <w:b/>
                                <w:color w:val="FF0000"/>
                                <w:sz w:val="16"/>
                                <w:szCs w:val="16"/>
                              </w:rPr>
                              <w:t xml:space="preserve">            2           3             4            5            6           7             8             9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95" o:spid="_x0000_s1149" type="#_x0000_t202" style="position:absolute;margin-left:22.8pt;margin-top:24.6pt;width:240.75pt;height:1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" filled="f" stroked="f" strokeweight=".5pt">
                <v:textbox>
                  <w:txbxContent>
                    <w:p w:rsidR="00B03712" w:rsidRPr="000562D5" w:rsidRDefault="00B03712" w:rsidP="005D1FD4">
                      <w:pPr>
                        <w:rPr>
                          <w:b/>
                          <w:color w:val="FF0000"/>
                          <w:sz w:val="16"/>
                          <w:szCs w:val="16"/>
                        </w:rPr>
                      </w:pPr>
                      <w:r w:rsidRPr="000562D5">
                        <w:rPr>
                          <w:b/>
                          <w:color w:val="FF0000"/>
                          <w:sz w:val="16"/>
                          <w:szCs w:val="16"/>
                        </w:rPr>
                        <w:t>1</w:t>
                      </w:r>
                      <w:r>
                        <w:rPr>
                          <w:b/>
                          <w:color w:val="FF0000"/>
                          <w:sz w:val="16"/>
                          <w:szCs w:val="16"/>
                        </w:rPr>
                        <w:t xml:space="preserve">            2           3             4            5            6           7             8             9 </w:t>
                      </w:r>
                    </w:p>
                  </w:txbxContent>
                </v:textbox>
              </v:shape>
            </w:pict>
          </mc:Fallback>
        </mc:AlternateContent>
      </w:r>
      <w:r>
        <w:rPr>
          <w:noProof/>
          <w:lang w:eastAsia="de-DE"/>
        </w:rPr>
        <mc:AlternateContent>
          <mc:Choice Requires="wps">
            <w:drawing>
              <wp:anchor distT="0" distB="0" distL="114300" distR="114300" simplePos="0" relativeHeight="252046336" behindDoc="1" locked="0" layoutInCell="1" allowOverlap="1" wp14:anchorId="0A41F15D" wp14:editId="1ED52E17">
                <wp:simplePos x="0" y="0"/>
                <wp:positionH relativeFrom="column">
                  <wp:posOffset>1452880</wp:posOffset>
                </wp:positionH>
                <wp:positionV relativeFrom="paragraph">
                  <wp:posOffset>606425</wp:posOffset>
                </wp:positionV>
                <wp:extent cx="306705" cy="160655"/>
                <wp:effectExtent l="0" t="0" r="17145" b="10795"/>
                <wp:wrapNone/>
                <wp:docPr id="1296" name="Ellipse 1296"/>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96" o:spid="_x0000_s1026" style="position:absolute;margin-left:114.4pt;margin-top:47.75pt;width:24.15pt;height:12.6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2043264" behindDoc="1" locked="0" layoutInCell="1" allowOverlap="1" wp14:anchorId="7355EFC2" wp14:editId="42DBE9A6">
                <wp:simplePos x="0" y="0"/>
                <wp:positionH relativeFrom="column">
                  <wp:posOffset>260146</wp:posOffset>
                </wp:positionH>
                <wp:positionV relativeFrom="paragraph">
                  <wp:posOffset>290703</wp:posOffset>
                </wp:positionV>
                <wp:extent cx="2626157" cy="153035"/>
                <wp:effectExtent l="0" t="0" r="22225" b="18415"/>
                <wp:wrapNone/>
                <wp:docPr id="1297" name="Rechteck 1297"/>
                <wp:cNvGraphicFramePr/>
                <a:graphic xmlns:a="http://schemas.openxmlformats.org/drawingml/2006/main">
                  <a:graphicData uri="http://schemas.microsoft.com/office/word/2010/wordprocessingShape">
                    <wps:wsp>
                      <wps:cNvSpPr/>
                      <wps:spPr>
                        <a:xfrm>
                          <a:off x="0" y="0"/>
                          <a:ext cx="2626157"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97" o:spid="_x0000_s1026" style="position:absolute;margin-left:20.5pt;margin-top:22.9pt;width:206.8pt;height:12.05pt;z-index:-2512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" fillcolor="#00b0f0" strokecolor="#00b0f0" strokeweight="2pt"/>
            </w:pict>
          </mc:Fallback>
        </mc:AlternateContent>
      </w:r>
      <w:r>
        <w:object w:dxaOrig="6990" w:dyaOrig="1785">
          <v:shape id="_x0000_i1115" type="#_x0000_t75" style="width:246.05pt;height:64.45pt" o:ole="">
            <v:imagedata r:id="rId132" o:title=""/>
          </v:shape>
          <o:OLEObject Type="Embed" ProgID="ACD.ChemSketch.20" ShapeID="_x0000_i1115" DrawAspect="Content" ObjectID="_1581752303" r:id="rId214"/>
        </w:object>
      </w:r>
      <w:r>
        <w:tab/>
      </w:r>
      <w:r w:rsidR="004510A0">
        <w:t xml:space="preserve">Seitenkette: </w:t>
      </w:r>
      <w:r>
        <w:t>Methyl</w:t>
      </w:r>
      <w:r w:rsidR="004510A0">
        <w:t>-</w:t>
      </w:r>
      <w:r>
        <w:tab/>
      </w:r>
      <w:r>
        <w:tab/>
      </w:r>
      <w:r>
        <w:tab/>
      </w:r>
    </w:p>
    <w:p w:rsidR="005D1FD4" w:rsidRDefault="005D1FD4" w:rsidP="005D1FD4"/>
    <w:p w:rsidR="005D1FD4" w:rsidRDefault="005D1FD4" w:rsidP="005D1FD4">
      <w:r>
        <w:rPr>
          <w:noProof/>
          <w:lang w:eastAsia="de-DE"/>
        </w:rPr>
        <mc:AlternateContent>
          <mc:Choice Requires="wps">
            <w:drawing>
              <wp:anchor distT="0" distB="0" distL="114300" distR="114300" simplePos="0" relativeHeight="252049408" behindDoc="0" locked="0" layoutInCell="1" allowOverlap="1" wp14:anchorId="099F6F08" wp14:editId="447344B2">
                <wp:simplePos x="0" y="0"/>
                <wp:positionH relativeFrom="column">
                  <wp:posOffset>292430</wp:posOffset>
                </wp:positionH>
                <wp:positionV relativeFrom="paragraph">
                  <wp:posOffset>320675</wp:posOffset>
                </wp:positionV>
                <wp:extent cx="3057525" cy="241300"/>
                <wp:effectExtent l="0" t="0" r="0" b="6350"/>
                <wp:wrapNone/>
                <wp:docPr id="1298" name="Textfeld 1298"/>
                <wp:cNvGraphicFramePr/>
                <a:graphic xmlns:a="http://schemas.openxmlformats.org/drawingml/2006/main">
                  <a:graphicData uri="http://schemas.microsoft.com/office/word/2010/wordprocessingShape">
                    <wps:wsp>
                      <wps:cNvSpPr txBox="1"/>
                      <wps:spPr>
                        <a:xfrm>
                          <a:off x="0" y="0"/>
                          <a:ext cx="305752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D1FD4">
                            <w:pPr>
                              <w:rPr>
                                <w:b/>
                                <w:color w:val="FF0000"/>
                                <w:sz w:val="16"/>
                                <w:szCs w:val="16"/>
                              </w:rPr>
                            </w:pPr>
                            <w:r w:rsidRPr="000562D5">
                              <w:rPr>
                                <w:b/>
                                <w:color w:val="FF0000"/>
                                <w:sz w:val="16"/>
                                <w:szCs w:val="16"/>
                              </w:rPr>
                              <w:t>1</w:t>
                            </w:r>
                            <w:r>
                              <w:rPr>
                                <w:b/>
                                <w:color w:val="FF0000"/>
                                <w:sz w:val="16"/>
                                <w:szCs w:val="16"/>
                              </w:rPr>
                              <w:t xml:space="preserve">            2           3             4            5            6           7             8             9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98" o:spid="_x0000_s1150" type="#_x0000_t202" style="position:absolute;margin-left:23.05pt;margin-top:25.25pt;width:240.75pt;height:1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" filled="f" stroked="f" strokeweight=".5pt">
                <v:textbox>
                  <w:txbxContent>
                    <w:p w:rsidR="00B03712" w:rsidRPr="000562D5" w:rsidRDefault="00B03712" w:rsidP="005D1FD4">
                      <w:pPr>
                        <w:rPr>
                          <w:b/>
                          <w:color w:val="FF0000"/>
                          <w:sz w:val="16"/>
                          <w:szCs w:val="16"/>
                        </w:rPr>
                      </w:pPr>
                      <w:r w:rsidRPr="000562D5">
                        <w:rPr>
                          <w:b/>
                          <w:color w:val="FF0000"/>
                          <w:sz w:val="16"/>
                          <w:szCs w:val="16"/>
                        </w:rPr>
                        <w:t>1</w:t>
                      </w:r>
                      <w:r>
                        <w:rPr>
                          <w:b/>
                          <w:color w:val="FF0000"/>
                          <w:sz w:val="16"/>
                          <w:szCs w:val="16"/>
                        </w:rPr>
                        <w:t xml:space="preserve">            2           3             4            5            6           7             8             9 </w:t>
                      </w:r>
                    </w:p>
                  </w:txbxContent>
                </v:textbox>
              </v:shape>
            </w:pict>
          </mc:Fallback>
        </mc:AlternateContent>
      </w:r>
      <w:r>
        <w:rPr>
          <w:noProof/>
          <w:lang w:eastAsia="de-DE"/>
        </w:rPr>
        <mc:AlternateContent>
          <mc:Choice Requires="wps">
            <w:drawing>
              <wp:anchor distT="0" distB="0" distL="114300" distR="114300" simplePos="0" relativeHeight="252047360" behindDoc="1" locked="0" layoutInCell="1" allowOverlap="1" wp14:anchorId="151F42C0" wp14:editId="6B506A4F">
                <wp:simplePos x="0" y="0"/>
                <wp:positionH relativeFrom="column">
                  <wp:posOffset>1452524</wp:posOffset>
                </wp:positionH>
                <wp:positionV relativeFrom="paragraph">
                  <wp:posOffset>563982</wp:posOffset>
                </wp:positionV>
                <wp:extent cx="306705" cy="577900"/>
                <wp:effectExtent l="0" t="0" r="17145" b="12700"/>
                <wp:wrapNone/>
                <wp:docPr id="1299" name="Ellipse 1299"/>
                <wp:cNvGraphicFramePr/>
                <a:graphic xmlns:a="http://schemas.openxmlformats.org/drawingml/2006/main">
                  <a:graphicData uri="http://schemas.microsoft.com/office/word/2010/wordprocessingShape">
                    <wps:wsp>
                      <wps:cNvSpPr/>
                      <wps:spPr>
                        <a:xfrm>
                          <a:off x="0" y="0"/>
                          <a:ext cx="306705" cy="57790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99" o:spid="_x0000_s1026" style="position:absolute;margin-left:114.35pt;margin-top:44.4pt;width:24.15pt;height:45.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2044288" behindDoc="1" locked="0" layoutInCell="1" allowOverlap="1" wp14:anchorId="070B3923" wp14:editId="549B9E7F">
                <wp:simplePos x="0" y="0"/>
                <wp:positionH relativeFrom="column">
                  <wp:posOffset>260146</wp:posOffset>
                </wp:positionH>
                <wp:positionV relativeFrom="paragraph">
                  <wp:posOffset>293319</wp:posOffset>
                </wp:positionV>
                <wp:extent cx="2625725" cy="153035"/>
                <wp:effectExtent l="0" t="0" r="22225" b="18415"/>
                <wp:wrapNone/>
                <wp:docPr id="1303" name="Rechteck 1303"/>
                <wp:cNvGraphicFramePr/>
                <a:graphic xmlns:a="http://schemas.openxmlformats.org/drawingml/2006/main">
                  <a:graphicData uri="http://schemas.microsoft.com/office/word/2010/wordprocessingShape">
                    <wps:wsp>
                      <wps:cNvSpPr/>
                      <wps:spPr>
                        <a:xfrm>
                          <a:off x="0" y="0"/>
                          <a:ext cx="2625725"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03" o:spid="_x0000_s1026" style="position:absolute;margin-left:20.5pt;margin-top:23.1pt;width:206.75pt;height:12.05pt;z-index:-2512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" fillcolor="#00b0f0" strokecolor="#00b0f0" strokeweight="2pt"/>
            </w:pict>
          </mc:Fallback>
        </mc:AlternateContent>
      </w:r>
      <w:r>
        <w:object w:dxaOrig="6990" w:dyaOrig="2491">
          <v:shape id="_x0000_i1116" type="#_x0000_t75" style="width:246.05pt;height:87.05pt" o:ole="">
            <v:imagedata r:id="rId134" o:title=""/>
          </v:shape>
          <o:OLEObject Type="Embed" ProgID="ACD.ChemSketch.20" ShapeID="_x0000_i1116" DrawAspect="Content" ObjectID="_1581752304" r:id="rId215"/>
        </w:object>
      </w:r>
      <w:r w:rsidR="004510A0">
        <w:t>Seitenkette: E</w:t>
      </w:r>
      <w:r>
        <w:t>thyl</w:t>
      </w:r>
      <w:r w:rsidR="004510A0">
        <w:t>-</w:t>
      </w:r>
    </w:p>
    <w:p w:rsidR="005D1FD4" w:rsidRDefault="005D1FD4" w:rsidP="005D1FD4"/>
    <w:p w:rsidR="005D1FD4" w:rsidRPr="00130296" w:rsidRDefault="005D1FD4" w:rsidP="005D1FD4">
      <w:pPr>
        <w:jc w:val="both"/>
      </w:pPr>
      <w:r>
        <w:rPr>
          <w:noProof/>
          <w:lang w:eastAsia="de-DE"/>
        </w:rPr>
        <mc:AlternateContent>
          <mc:Choice Requires="wps">
            <w:drawing>
              <wp:anchor distT="0" distB="0" distL="114300" distR="114300" simplePos="0" relativeHeight="252050432" behindDoc="0" locked="0" layoutInCell="1" allowOverlap="1" wp14:anchorId="711C6379" wp14:editId="69210407">
                <wp:simplePos x="0" y="0"/>
                <wp:positionH relativeFrom="column">
                  <wp:posOffset>298450</wp:posOffset>
                </wp:positionH>
                <wp:positionV relativeFrom="paragraph">
                  <wp:posOffset>320040</wp:posOffset>
                </wp:positionV>
                <wp:extent cx="3057525" cy="241300"/>
                <wp:effectExtent l="0" t="0" r="0" b="6350"/>
                <wp:wrapNone/>
                <wp:docPr id="1305" name="Textfeld 1305"/>
                <wp:cNvGraphicFramePr/>
                <a:graphic xmlns:a="http://schemas.openxmlformats.org/drawingml/2006/main">
                  <a:graphicData uri="http://schemas.microsoft.com/office/word/2010/wordprocessingShape">
                    <wps:wsp>
                      <wps:cNvSpPr txBox="1"/>
                      <wps:spPr>
                        <a:xfrm>
                          <a:off x="0" y="0"/>
                          <a:ext cx="305752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D1FD4">
                            <w:pPr>
                              <w:rPr>
                                <w:b/>
                                <w:color w:val="FF0000"/>
                                <w:sz w:val="16"/>
                                <w:szCs w:val="16"/>
                              </w:rPr>
                            </w:pPr>
                            <w:r w:rsidRPr="000562D5">
                              <w:rPr>
                                <w:b/>
                                <w:color w:val="FF0000"/>
                                <w:sz w:val="16"/>
                                <w:szCs w:val="16"/>
                              </w:rPr>
                              <w:t>1</w:t>
                            </w:r>
                            <w:r>
                              <w:rPr>
                                <w:b/>
                                <w:color w:val="FF0000"/>
                                <w:sz w:val="16"/>
                                <w:szCs w:val="16"/>
                              </w:rPr>
                              <w:t xml:space="preserve">            2           3             4            5            6           7             8             9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05" o:spid="_x0000_s1151" type="#_x0000_t202" style="position:absolute;left:0;text-align:left;margin-left:23.5pt;margin-top:25.2pt;width:240.75pt;height:1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" filled="f" stroked="f" strokeweight=".5pt">
                <v:textbox>
                  <w:txbxContent>
                    <w:p w:rsidR="00B03712" w:rsidRPr="000562D5" w:rsidRDefault="00B03712" w:rsidP="005D1FD4">
                      <w:pPr>
                        <w:rPr>
                          <w:b/>
                          <w:color w:val="FF0000"/>
                          <w:sz w:val="16"/>
                          <w:szCs w:val="16"/>
                        </w:rPr>
                      </w:pPr>
                      <w:r w:rsidRPr="000562D5">
                        <w:rPr>
                          <w:b/>
                          <w:color w:val="FF0000"/>
                          <w:sz w:val="16"/>
                          <w:szCs w:val="16"/>
                        </w:rPr>
                        <w:t>1</w:t>
                      </w:r>
                      <w:r>
                        <w:rPr>
                          <w:b/>
                          <w:color w:val="FF0000"/>
                          <w:sz w:val="16"/>
                          <w:szCs w:val="16"/>
                        </w:rPr>
                        <w:t xml:space="preserve">            2           3             4            5            6           7             8             9 </w:t>
                      </w:r>
                    </w:p>
                  </w:txbxContent>
                </v:textbox>
              </v:shape>
            </w:pict>
          </mc:Fallback>
        </mc:AlternateContent>
      </w:r>
      <w:r>
        <w:rPr>
          <w:noProof/>
          <w:lang w:eastAsia="de-DE"/>
        </w:rPr>
        <mc:AlternateContent>
          <mc:Choice Requires="wps">
            <w:drawing>
              <wp:anchor distT="0" distB="0" distL="114300" distR="114300" simplePos="0" relativeHeight="252048384" behindDoc="1" locked="0" layoutInCell="1" allowOverlap="1" wp14:anchorId="32A4701D" wp14:editId="696DCDC4">
                <wp:simplePos x="0" y="0"/>
                <wp:positionH relativeFrom="column">
                  <wp:posOffset>1371930</wp:posOffset>
                </wp:positionH>
                <wp:positionV relativeFrom="paragraph">
                  <wp:posOffset>563880</wp:posOffset>
                </wp:positionV>
                <wp:extent cx="394081" cy="760781"/>
                <wp:effectExtent l="0" t="0" r="25400" b="20320"/>
                <wp:wrapNone/>
                <wp:docPr id="1325" name="Ellipse 1325"/>
                <wp:cNvGraphicFramePr/>
                <a:graphic xmlns:a="http://schemas.openxmlformats.org/drawingml/2006/main">
                  <a:graphicData uri="http://schemas.microsoft.com/office/word/2010/wordprocessingShape">
                    <wps:wsp>
                      <wps:cNvSpPr/>
                      <wps:spPr>
                        <a:xfrm>
                          <a:off x="0" y="0"/>
                          <a:ext cx="394081" cy="760781"/>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325" o:spid="_x0000_s1026" style="position:absolute;margin-left:108.05pt;margin-top:44.4pt;width:31.05pt;height:59.9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2045312" behindDoc="1" locked="0" layoutInCell="1" allowOverlap="1" wp14:anchorId="347BD21D" wp14:editId="0D386A52">
                <wp:simplePos x="0" y="0"/>
                <wp:positionH relativeFrom="column">
                  <wp:posOffset>260146</wp:posOffset>
                </wp:positionH>
                <wp:positionV relativeFrom="paragraph">
                  <wp:posOffset>307975</wp:posOffset>
                </wp:positionV>
                <wp:extent cx="2625725" cy="153035"/>
                <wp:effectExtent l="0" t="0" r="22225" b="18415"/>
                <wp:wrapNone/>
                <wp:docPr id="1331" name="Rechteck 1331"/>
                <wp:cNvGraphicFramePr/>
                <a:graphic xmlns:a="http://schemas.openxmlformats.org/drawingml/2006/main">
                  <a:graphicData uri="http://schemas.microsoft.com/office/word/2010/wordprocessingShape">
                    <wps:wsp>
                      <wps:cNvSpPr/>
                      <wps:spPr>
                        <a:xfrm>
                          <a:off x="0" y="0"/>
                          <a:ext cx="2625725"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31" o:spid="_x0000_s1026" style="position:absolute;margin-left:20.5pt;margin-top:24.25pt;width:206.75pt;height:12.05pt;z-index:-2512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" fillcolor="#00b0f0" strokecolor="#00b0f0" strokeweight="2pt"/>
            </w:pict>
          </mc:Fallback>
        </mc:AlternateContent>
      </w:r>
      <w:r>
        <w:object w:dxaOrig="6990" w:dyaOrig="3046">
          <v:shape id="_x0000_i1117" type="#_x0000_t75" style="width:246.05pt;height:106.3pt" o:ole="">
            <v:imagedata r:id="rId136" o:title=""/>
          </v:shape>
          <o:OLEObject Type="Embed" ProgID="ACD.ChemSketch.20" ShapeID="_x0000_i1117" DrawAspect="Content" ObjectID="_1581752305" r:id="rId216"/>
        </w:object>
      </w:r>
      <w:r w:rsidR="004510A0">
        <w:t xml:space="preserve">Seitenkette: </w:t>
      </w:r>
      <w:proofErr w:type="spellStart"/>
      <w:r>
        <w:t>Propyl</w:t>
      </w:r>
      <w:proofErr w:type="spellEnd"/>
      <w:r w:rsidR="004510A0">
        <w:t>-</w:t>
      </w:r>
    </w:p>
    <w:p w:rsidR="005D1FD4" w:rsidRDefault="005D1FD4" w:rsidP="005D1FD4">
      <w:pPr>
        <w:spacing w:line="240" w:lineRule="exact"/>
      </w:pPr>
      <w:r>
        <w:rPr>
          <w:noProof/>
          <w:lang w:eastAsia="de-DE"/>
        </w:rPr>
        <mc:AlternateContent>
          <mc:Choice Requires="wps">
            <w:drawing>
              <wp:anchor distT="0" distB="0" distL="114300" distR="114300" simplePos="0" relativeHeight="252054528" behindDoc="1" locked="0" layoutInCell="1" allowOverlap="1" wp14:anchorId="48537FB7" wp14:editId="46576499">
                <wp:simplePos x="0" y="0"/>
                <wp:positionH relativeFrom="column">
                  <wp:posOffset>-42757</wp:posOffset>
                </wp:positionH>
                <wp:positionV relativeFrom="paragraph">
                  <wp:posOffset>54187</wp:posOffset>
                </wp:positionV>
                <wp:extent cx="4732867" cy="1375410"/>
                <wp:effectExtent l="0" t="0" r="10795" b="15240"/>
                <wp:wrapNone/>
                <wp:docPr id="1343" name="Rechteck 1343"/>
                <wp:cNvGraphicFramePr/>
                <a:graphic xmlns:a="http://schemas.openxmlformats.org/drawingml/2006/main">
                  <a:graphicData uri="http://schemas.microsoft.com/office/word/2010/wordprocessingShape">
                    <wps:wsp>
                      <wps:cNvSpPr/>
                      <wps:spPr>
                        <a:xfrm>
                          <a:off x="0" y="0"/>
                          <a:ext cx="4732867" cy="1375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43" o:spid="_x0000_s1026" style="position:absolute;margin-left:-3.35pt;margin-top:4.25pt;width:372.65pt;height:108.3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" filled="f" strokecolor="black [3213]" strokeweight="2pt"/>
            </w:pict>
          </mc:Fallback>
        </mc:AlternateContent>
      </w:r>
    </w:p>
    <w:p w:rsidR="005D1FD4" w:rsidRDefault="005D1FD4" w:rsidP="005D1FD4">
      <w:pPr>
        <w:spacing w:line="240" w:lineRule="exact"/>
      </w:pPr>
      <w:r>
        <w:t xml:space="preserve">Regel </w:t>
      </w:r>
    </w:p>
    <w:p w:rsidR="005D1FD4" w:rsidRDefault="005D1FD4" w:rsidP="007A3DBD">
      <w:pPr>
        <w:pStyle w:val="Listenabsatz"/>
        <w:numPr>
          <w:ilvl w:val="0"/>
          <w:numId w:val="35"/>
        </w:numPr>
        <w:spacing w:before="240" w:line="240" w:lineRule="exact"/>
        <w:ind w:left="426"/>
      </w:pPr>
      <w:r>
        <w:t xml:space="preserve">Die Benennung der Seitenkette ist abhängig von der Anzahl der _____________________________________. </w:t>
      </w:r>
    </w:p>
    <w:p w:rsidR="005D1FD4" w:rsidRDefault="005D1FD4" w:rsidP="005D1FD4">
      <w:pPr>
        <w:pStyle w:val="Listenabsatz"/>
        <w:spacing w:before="240" w:line="240" w:lineRule="exact"/>
        <w:ind w:left="426"/>
      </w:pPr>
    </w:p>
    <w:p w:rsidR="005D1FD4" w:rsidRDefault="005D1FD4" w:rsidP="005D1FD4">
      <w:pPr>
        <w:pStyle w:val="Listenabsatz"/>
        <w:spacing w:before="240" w:line="240" w:lineRule="exact"/>
        <w:ind w:left="426"/>
      </w:pPr>
      <w:r>
        <w:t>Je nachdem wie _____________________ die Kette ist, werden die Vorsilben der einfachen Kohlenwasserstoffe verwendet und mit –yl markiert.</w:t>
      </w:r>
    </w:p>
    <w:p w:rsidR="005D1FD4" w:rsidRDefault="005D1FD4" w:rsidP="005D1FD4">
      <w:pPr>
        <w:spacing w:before="240" w:line="240" w:lineRule="exact"/>
      </w:pPr>
    </w:p>
    <w:p w:rsidR="005D1FD4" w:rsidRDefault="00A17DAE" w:rsidP="005D1FD4">
      <w:pPr>
        <w:spacing w:line="240" w:lineRule="exact"/>
      </w:pPr>
      <w:r>
        <w:t>Aufgabe 1:</w:t>
      </w:r>
    </w:p>
    <w:p w:rsidR="00A17DAE" w:rsidRDefault="00A17DAE" w:rsidP="005D1FD4">
      <w:pPr>
        <w:spacing w:line="240" w:lineRule="exact"/>
      </w:pPr>
    </w:p>
    <w:p w:rsidR="005D1FD4" w:rsidRDefault="005D1FD4" w:rsidP="007A3DBD">
      <w:pPr>
        <w:pStyle w:val="Listenabsatz"/>
        <w:numPr>
          <w:ilvl w:val="0"/>
          <w:numId w:val="56"/>
        </w:numPr>
        <w:spacing w:line="240" w:lineRule="exact"/>
      </w:pPr>
      <w:r>
        <w:t xml:space="preserve">Nummerieren Sie die C-Atome in der Hauptkette durch. </w:t>
      </w:r>
    </w:p>
    <w:p w:rsidR="005D1FD4" w:rsidRPr="00130296" w:rsidRDefault="005D1FD4" w:rsidP="007A3DBD">
      <w:pPr>
        <w:pStyle w:val="Listenabsatz"/>
        <w:numPr>
          <w:ilvl w:val="0"/>
          <w:numId w:val="56"/>
        </w:numPr>
        <w:spacing w:line="240" w:lineRule="exact"/>
      </w:pPr>
      <w:r>
        <w:t>Geben Sie der folgenden Verbindung den richtigen Namen</w:t>
      </w:r>
      <w:r w:rsidR="00776FCF">
        <w:t xml:space="preserve"> der Seitenkette:</w:t>
      </w:r>
    </w:p>
    <w:p w:rsidR="005D1FD4" w:rsidRPr="00130296" w:rsidRDefault="005D1FD4" w:rsidP="005D1FD4">
      <w:pPr>
        <w:tabs>
          <w:tab w:val="left" w:pos="1256"/>
        </w:tabs>
      </w:pPr>
    </w:p>
    <w:p w:rsidR="005D1FD4" w:rsidRPr="00130296" w:rsidRDefault="005D1FD4" w:rsidP="005D1FD4">
      <w:r>
        <w:rPr>
          <w:noProof/>
          <w:lang w:eastAsia="de-DE"/>
        </w:rPr>
        <mc:AlternateContent>
          <mc:Choice Requires="wps">
            <w:drawing>
              <wp:anchor distT="0" distB="0" distL="114300" distR="114300" simplePos="0" relativeHeight="252052480" behindDoc="1" locked="0" layoutInCell="1" allowOverlap="1" wp14:anchorId="21BB289C" wp14:editId="2411B926">
                <wp:simplePos x="0" y="0"/>
                <wp:positionH relativeFrom="column">
                  <wp:posOffset>813435</wp:posOffset>
                </wp:positionH>
                <wp:positionV relativeFrom="paragraph">
                  <wp:posOffset>571500</wp:posOffset>
                </wp:positionV>
                <wp:extent cx="361950" cy="523875"/>
                <wp:effectExtent l="0" t="0" r="19050" b="28575"/>
                <wp:wrapNone/>
                <wp:docPr id="1346" name="Ellipse 1346"/>
                <wp:cNvGraphicFramePr/>
                <a:graphic xmlns:a="http://schemas.openxmlformats.org/drawingml/2006/main">
                  <a:graphicData uri="http://schemas.microsoft.com/office/word/2010/wordprocessingShape">
                    <wps:wsp>
                      <wps:cNvSpPr/>
                      <wps:spPr>
                        <a:xfrm>
                          <a:off x="0" y="0"/>
                          <a:ext cx="361950" cy="52387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346" o:spid="_x0000_s1026" style="position:absolute;margin-left:64.05pt;margin-top:45pt;width:28.5pt;height:41.2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" fillcolor="#92d050" strokecolor="#92d050" strokeweight="2pt"/>
            </w:pict>
          </mc:Fallback>
        </mc:AlternateContent>
      </w:r>
      <w:r>
        <w:rPr>
          <w:noProof/>
          <w:lang w:eastAsia="de-DE"/>
        </w:rPr>
        <mc:AlternateContent>
          <mc:Choice Requires="wps">
            <w:drawing>
              <wp:anchor distT="0" distB="0" distL="114300" distR="114300" simplePos="0" relativeHeight="252051456" behindDoc="1" locked="0" layoutInCell="1" allowOverlap="1" wp14:anchorId="56F89D6D" wp14:editId="1ABC4866">
                <wp:simplePos x="0" y="0"/>
                <wp:positionH relativeFrom="column">
                  <wp:posOffset>283210</wp:posOffset>
                </wp:positionH>
                <wp:positionV relativeFrom="paragraph">
                  <wp:posOffset>312420</wp:posOffset>
                </wp:positionV>
                <wp:extent cx="1389380" cy="153035"/>
                <wp:effectExtent l="0" t="0" r="20320" b="18415"/>
                <wp:wrapNone/>
                <wp:docPr id="1348" name="Rechteck 1348"/>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48" o:spid="_x0000_s1026" style="position:absolute;margin-left:22.3pt;margin-top:24.6pt;width:109.4pt;height:12.05pt;z-index:-2512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" fillcolor="#00b0f0" strokecolor="#00b0f0" strokeweight="2pt"/>
            </w:pict>
          </mc:Fallback>
        </mc:AlternateContent>
      </w:r>
      <w:r>
        <w:object w:dxaOrig="4291" w:dyaOrig="2401">
          <v:shape id="_x0000_i1118" type="#_x0000_t75" style="width:151.45pt;height:82pt" o:ole="">
            <v:imagedata r:id="rId138" o:title=""/>
          </v:shape>
          <o:OLEObject Type="Embed" ProgID="ACD.ChemSketch.20" ShapeID="_x0000_i1118" DrawAspect="Content" ObjectID="_1581752306" r:id="rId217"/>
        </w:object>
      </w:r>
    </w:p>
    <w:p w:rsidR="005D1FD4" w:rsidRPr="00130296" w:rsidRDefault="005D1FD4" w:rsidP="005D1FD4"/>
    <w:p w:rsidR="005D1FD4" w:rsidRDefault="005D1FD4">
      <w:pPr>
        <w:spacing w:line="240" w:lineRule="exact"/>
        <w:rPr>
          <w:rFonts w:ascii="Source Sans Pro Semibold" w:eastAsia="Times New Roman" w:hAnsi="Source Sans Pro Semibold" w:cs="Times New Roman"/>
          <w:bCs/>
          <w:sz w:val="30"/>
          <w:szCs w:val="28"/>
          <w:lang w:eastAsia="de-DE"/>
        </w:rPr>
      </w:pPr>
      <w:r>
        <w:br w:type="page"/>
      </w:r>
    </w:p>
    <w:p w:rsidR="005217E9" w:rsidRDefault="001E5365" w:rsidP="005217E9">
      <w:pPr>
        <w:pStyle w:val="berschrift1"/>
      </w:pPr>
      <w:r>
        <w:lastRenderedPageBreak/>
        <w:t>Regeln zur Benennung einfacher Kohlenwasserstoffe</w:t>
      </w:r>
      <w:r w:rsidR="005217E9">
        <w:t xml:space="preserve"> (Alkane)</w:t>
      </w:r>
    </w:p>
    <w:p w:rsidR="005217E9" w:rsidRPr="00F567C4" w:rsidRDefault="00A47760" w:rsidP="005217E9">
      <w:pPr>
        <w:spacing w:line="240" w:lineRule="exact"/>
        <w:rPr>
          <w:b/>
        </w:rPr>
      </w:pPr>
      <w:r>
        <w:rPr>
          <w:b/>
        </w:rPr>
        <w:t>Schritt</w:t>
      </w:r>
      <w:r w:rsidR="005217E9" w:rsidRPr="00F567C4">
        <w:rPr>
          <w:b/>
        </w:rPr>
        <w:t xml:space="preserve"> </w:t>
      </w:r>
      <w:r w:rsidR="00960EF4">
        <w:rPr>
          <w:b/>
        </w:rPr>
        <w:t>3</w:t>
      </w:r>
      <w:r w:rsidR="005217E9" w:rsidRPr="00F567C4">
        <w:rPr>
          <w:b/>
        </w:rPr>
        <w:t>:</w:t>
      </w:r>
    </w:p>
    <w:p w:rsidR="005217E9" w:rsidRDefault="005217E9" w:rsidP="00960EF4">
      <w:pPr>
        <w:spacing w:line="240" w:lineRule="exact"/>
      </w:pPr>
      <w:r>
        <w:t>Formulieren Sie anhand der Beispiele Regeln</w:t>
      </w:r>
      <w:r w:rsidR="00AD3698">
        <w:t>,</w:t>
      </w:r>
      <w:r>
        <w:t xml:space="preserve"> nach denen Alkane bezeichnet werden.</w:t>
      </w:r>
    </w:p>
    <w:p w:rsidR="005217E9" w:rsidRDefault="005217E9" w:rsidP="005217E9">
      <w:pPr>
        <w:pStyle w:val="Listenabsatz"/>
        <w:spacing w:line="240" w:lineRule="exact"/>
      </w:pPr>
    </w:p>
    <w:p w:rsidR="005217E9" w:rsidRDefault="005217E9" w:rsidP="005217E9">
      <w:r>
        <w:rPr>
          <w:noProof/>
          <w:lang w:eastAsia="de-DE"/>
        </w:rPr>
        <mc:AlternateContent>
          <mc:Choice Requires="wps">
            <w:drawing>
              <wp:anchor distT="0" distB="0" distL="114300" distR="114300" simplePos="0" relativeHeight="251804672" behindDoc="0" locked="0" layoutInCell="1" allowOverlap="1" wp14:anchorId="443236D0" wp14:editId="556DA786">
                <wp:simplePos x="0" y="0"/>
                <wp:positionH relativeFrom="column">
                  <wp:posOffset>284175</wp:posOffset>
                </wp:positionH>
                <wp:positionV relativeFrom="paragraph">
                  <wp:posOffset>309880</wp:posOffset>
                </wp:positionV>
                <wp:extent cx="2106295" cy="241300"/>
                <wp:effectExtent l="0" t="0" r="0" b="6350"/>
                <wp:wrapNone/>
                <wp:docPr id="1417" name="Textfeld 1417"/>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7" o:spid="_x0000_s1152" type="#_x0000_t202" style="position:absolute;margin-left:22.4pt;margin-top:24.4pt;width:165.85pt;height:1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" filled="f" stroked="f" strokeweight=".5pt">
                <v:textbo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w:t>
                      </w:r>
                    </w:p>
                  </w:txbxContent>
                </v:textbox>
              </v:shape>
            </w:pict>
          </mc:Fallback>
        </mc:AlternateContent>
      </w:r>
      <w:r>
        <w:rPr>
          <w:noProof/>
          <w:lang w:eastAsia="de-DE"/>
        </w:rPr>
        <mc:AlternateContent>
          <mc:Choice Requires="wps">
            <w:drawing>
              <wp:anchor distT="0" distB="0" distL="114300" distR="114300" simplePos="0" relativeHeight="251798528" behindDoc="1" locked="0" layoutInCell="1" allowOverlap="1" wp14:anchorId="6AC090F9" wp14:editId="7886A3BA">
                <wp:simplePos x="0" y="0"/>
                <wp:positionH relativeFrom="column">
                  <wp:posOffset>3265170</wp:posOffset>
                </wp:positionH>
                <wp:positionV relativeFrom="paragraph">
                  <wp:posOffset>644525</wp:posOffset>
                </wp:positionV>
                <wp:extent cx="306705" cy="160655"/>
                <wp:effectExtent l="0" t="0" r="17145" b="10795"/>
                <wp:wrapNone/>
                <wp:docPr id="75" name="Ellipse 7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 o:spid="_x0000_s1026" style="position:absolute;margin-left:257.1pt;margin-top:50.75pt;width:24.15pt;height:12.6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" fillcolor="#92d050" strokecolor="#92d050" strokeweight="2pt"/>
            </w:pict>
          </mc:Fallback>
        </mc:AlternateContent>
      </w:r>
      <w:r>
        <w:rPr>
          <w:noProof/>
          <w:lang w:eastAsia="de-DE"/>
        </w:rPr>
        <mc:AlternateContent>
          <mc:Choice Requires="wps">
            <w:drawing>
              <wp:anchor distT="0" distB="0" distL="114300" distR="114300" simplePos="0" relativeHeight="251795456" behindDoc="1" locked="0" layoutInCell="1" allowOverlap="1" wp14:anchorId="60441FC3" wp14:editId="30836C29">
                <wp:simplePos x="0" y="0"/>
                <wp:positionH relativeFrom="column">
                  <wp:posOffset>560070</wp:posOffset>
                </wp:positionH>
                <wp:positionV relativeFrom="paragraph">
                  <wp:posOffset>590245</wp:posOffset>
                </wp:positionV>
                <wp:extent cx="307086" cy="160934"/>
                <wp:effectExtent l="0" t="0" r="17145" b="10795"/>
                <wp:wrapNone/>
                <wp:docPr id="76" name="Ellipse 76"/>
                <wp:cNvGraphicFramePr/>
                <a:graphic xmlns:a="http://schemas.openxmlformats.org/drawingml/2006/main">
                  <a:graphicData uri="http://schemas.microsoft.com/office/word/2010/wordprocessingShape">
                    <wps:wsp>
                      <wps:cNvSpPr/>
                      <wps:spPr>
                        <a:xfrm>
                          <a:off x="0" y="0"/>
                          <a:ext cx="307086" cy="16093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6" o:spid="_x0000_s1026" style="position:absolute;margin-left:44.1pt;margin-top:46.5pt;width:24.2pt;height:1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" fillcolor="#92d050" strokecolor="#92d050" strokeweight="2pt"/>
            </w:pict>
          </mc:Fallback>
        </mc:AlternateContent>
      </w:r>
      <w:r>
        <w:rPr>
          <w:noProof/>
          <w:lang w:eastAsia="de-DE"/>
        </w:rPr>
        <mc:AlternateContent>
          <mc:Choice Requires="wps">
            <w:drawing>
              <wp:anchor distT="0" distB="0" distL="114300" distR="114300" simplePos="0" relativeHeight="251792384" behindDoc="1" locked="0" layoutInCell="1" allowOverlap="1" wp14:anchorId="3CD91F16" wp14:editId="708A5FB0">
                <wp:simplePos x="0" y="0"/>
                <wp:positionH relativeFrom="column">
                  <wp:posOffset>3617825</wp:posOffset>
                </wp:positionH>
                <wp:positionV relativeFrom="paragraph">
                  <wp:posOffset>671093</wp:posOffset>
                </wp:positionV>
                <wp:extent cx="307238" cy="123825"/>
                <wp:effectExtent l="0" t="0" r="17145" b="28575"/>
                <wp:wrapNone/>
                <wp:docPr id="78" name="Rechteck 78"/>
                <wp:cNvGraphicFramePr/>
                <a:graphic xmlns:a="http://schemas.openxmlformats.org/drawingml/2006/main">
                  <a:graphicData uri="http://schemas.microsoft.com/office/word/2010/wordprocessingShape">
                    <wps:wsp>
                      <wps:cNvSpPr/>
                      <wps:spPr>
                        <a:xfrm>
                          <a:off x="0" y="0"/>
                          <a:ext cx="307238"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78" o:spid="_x0000_s1026" style="position:absolute;margin-left:284.85pt;margin-top:52.85pt;width:24.2pt;height:9.75p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" fillcolor="#00b0f0" strokecolor="#00b0f0" strokeweight="2pt"/>
            </w:pict>
          </mc:Fallback>
        </mc:AlternateContent>
      </w:r>
      <w:r>
        <w:rPr>
          <w:noProof/>
          <w:lang w:eastAsia="de-DE"/>
        </w:rPr>
        <mc:AlternateContent>
          <mc:Choice Requires="wps">
            <w:drawing>
              <wp:anchor distT="0" distB="0" distL="114300" distR="114300" simplePos="0" relativeHeight="251789312" behindDoc="1" locked="0" layoutInCell="1" allowOverlap="1" wp14:anchorId="0785D4D5" wp14:editId="3442A674">
                <wp:simplePos x="0" y="0"/>
                <wp:positionH relativeFrom="column">
                  <wp:posOffset>260147</wp:posOffset>
                </wp:positionH>
                <wp:positionV relativeFrom="paragraph">
                  <wp:posOffset>305333</wp:posOffset>
                </wp:positionV>
                <wp:extent cx="1068019" cy="124359"/>
                <wp:effectExtent l="0" t="0" r="18415" b="28575"/>
                <wp:wrapNone/>
                <wp:docPr id="81" name="Rechteck 81"/>
                <wp:cNvGraphicFramePr/>
                <a:graphic xmlns:a="http://schemas.openxmlformats.org/drawingml/2006/main">
                  <a:graphicData uri="http://schemas.microsoft.com/office/word/2010/wordprocessingShape">
                    <wps:wsp>
                      <wps:cNvSpPr/>
                      <wps:spPr>
                        <a:xfrm>
                          <a:off x="0" y="0"/>
                          <a:ext cx="1068019" cy="124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1" o:spid="_x0000_s1026" style="position:absolute;margin-left:20.5pt;margin-top:24.05pt;width:84.1pt;height:9.8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" fillcolor="#00b0f0" strokecolor="#00b0f0" strokeweight="2pt"/>
            </w:pict>
          </mc:Fallback>
        </mc:AlternateContent>
      </w:r>
      <w:r>
        <w:object w:dxaOrig="3645" w:dyaOrig="1755">
          <v:shape id="_x0000_i1119" type="#_x0000_t75" style="width:129.05pt;height:62.85pt" o:ole="">
            <v:imagedata r:id="rId125" o:title=""/>
          </v:shape>
          <o:OLEObject Type="Embed" ProgID="ACD.ChemSketch.20" ShapeID="_x0000_i1119" DrawAspect="Content" ObjectID="_1581752307" r:id="rId218"/>
        </w:object>
      </w:r>
      <w:r>
        <w:tab/>
      </w:r>
      <w:r>
        <w:tab/>
      </w:r>
      <w:r>
        <w:tab/>
      </w:r>
      <w:r>
        <w:tab/>
        <w:t>2-Methylbutan</w:t>
      </w:r>
    </w:p>
    <w:p w:rsidR="005217E9" w:rsidRPr="00A229F8" w:rsidRDefault="005217E9" w:rsidP="005217E9"/>
    <w:p w:rsidR="005217E9" w:rsidRDefault="005217E9" w:rsidP="005217E9">
      <w:r>
        <w:rPr>
          <w:noProof/>
          <w:lang w:eastAsia="de-DE"/>
        </w:rPr>
        <mc:AlternateContent>
          <mc:Choice Requires="wps">
            <w:drawing>
              <wp:anchor distT="0" distB="0" distL="114300" distR="114300" simplePos="0" relativeHeight="251803648" behindDoc="0" locked="0" layoutInCell="1" allowOverlap="1" wp14:anchorId="7BF87705" wp14:editId="05FAF494">
                <wp:simplePos x="0" y="0"/>
                <wp:positionH relativeFrom="column">
                  <wp:posOffset>287325</wp:posOffset>
                </wp:positionH>
                <wp:positionV relativeFrom="paragraph">
                  <wp:posOffset>293370</wp:posOffset>
                </wp:positionV>
                <wp:extent cx="2106295" cy="241300"/>
                <wp:effectExtent l="0" t="0" r="0" b="6350"/>
                <wp:wrapNone/>
                <wp:docPr id="1418" name="Textfeld 1418"/>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8" o:spid="_x0000_s1153" type="#_x0000_t202" style="position:absolute;margin-left:22.6pt;margin-top:23.1pt;width:165.85pt;height: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" filled="f" stroked="f" strokeweight=".5pt">
                <v:textbo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2           3             4            5 </w:t>
                      </w:r>
                    </w:p>
                  </w:txbxContent>
                </v:textbox>
              </v:shape>
            </w:pict>
          </mc:Fallback>
        </mc:AlternateContent>
      </w:r>
      <w:r>
        <w:rPr>
          <w:noProof/>
          <w:lang w:eastAsia="de-DE"/>
        </w:rPr>
        <mc:AlternateContent>
          <mc:Choice Requires="wps">
            <w:drawing>
              <wp:anchor distT="0" distB="0" distL="114300" distR="114300" simplePos="0" relativeHeight="251799552" behindDoc="1" locked="0" layoutInCell="1" allowOverlap="1" wp14:anchorId="07858BB0" wp14:editId="294CA213">
                <wp:simplePos x="0" y="0"/>
                <wp:positionH relativeFrom="column">
                  <wp:posOffset>3265805</wp:posOffset>
                </wp:positionH>
                <wp:positionV relativeFrom="paragraph">
                  <wp:posOffset>661340</wp:posOffset>
                </wp:positionV>
                <wp:extent cx="306705" cy="160655"/>
                <wp:effectExtent l="0" t="0" r="17145" b="10795"/>
                <wp:wrapNone/>
                <wp:docPr id="85" name="Ellipse 8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5" o:spid="_x0000_s1026" style="position:absolute;margin-left:257.15pt;margin-top:52.05pt;width:24.15pt;height:12.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" fillcolor="#92d050" strokecolor="#92d050" strokeweight="2pt"/>
            </w:pict>
          </mc:Fallback>
        </mc:AlternateContent>
      </w:r>
      <w:r>
        <w:rPr>
          <w:noProof/>
          <w:lang w:eastAsia="de-DE"/>
        </w:rPr>
        <mc:AlternateContent>
          <mc:Choice Requires="wps">
            <w:drawing>
              <wp:anchor distT="0" distB="0" distL="114300" distR="114300" simplePos="0" relativeHeight="251796480" behindDoc="1" locked="0" layoutInCell="1" allowOverlap="1" wp14:anchorId="7BF28326" wp14:editId="219E3740">
                <wp:simplePos x="0" y="0"/>
                <wp:positionH relativeFrom="column">
                  <wp:posOffset>560375</wp:posOffset>
                </wp:positionH>
                <wp:positionV relativeFrom="paragraph">
                  <wp:posOffset>601345</wp:posOffset>
                </wp:positionV>
                <wp:extent cx="306705" cy="160655"/>
                <wp:effectExtent l="0" t="0" r="17145" b="10795"/>
                <wp:wrapNone/>
                <wp:docPr id="86" name="Ellipse 86"/>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6" o:spid="_x0000_s1026" style="position:absolute;margin-left:44.1pt;margin-top:47.35pt;width:24.15pt;height:12.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" fillcolor="#92d050" strokecolor="#92d050" strokeweight="2pt"/>
            </w:pict>
          </mc:Fallback>
        </mc:AlternateContent>
      </w:r>
      <w:r>
        <w:rPr>
          <w:noProof/>
          <w:lang w:eastAsia="de-DE"/>
        </w:rPr>
        <mc:AlternateContent>
          <mc:Choice Requires="wps">
            <w:drawing>
              <wp:anchor distT="0" distB="0" distL="114300" distR="114300" simplePos="0" relativeHeight="251793408" behindDoc="1" locked="0" layoutInCell="1" allowOverlap="1" wp14:anchorId="4DBA620C" wp14:editId="0250515C">
                <wp:simplePos x="0" y="0"/>
                <wp:positionH relativeFrom="column">
                  <wp:posOffset>3610508</wp:posOffset>
                </wp:positionH>
                <wp:positionV relativeFrom="paragraph">
                  <wp:posOffset>681050</wp:posOffset>
                </wp:positionV>
                <wp:extent cx="365760" cy="123825"/>
                <wp:effectExtent l="0" t="0" r="15240" b="28575"/>
                <wp:wrapNone/>
                <wp:docPr id="87" name="Rechteck 87"/>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87" o:spid="_x0000_s1026" style="position:absolute;margin-left:284.3pt;margin-top:53.65pt;width:28.8pt;height:9.7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" fillcolor="#00b0f0" strokecolor="#00b0f0" strokeweight="2pt"/>
            </w:pict>
          </mc:Fallback>
        </mc:AlternateContent>
      </w:r>
      <w:r>
        <w:rPr>
          <w:noProof/>
          <w:lang w:eastAsia="de-DE"/>
        </w:rPr>
        <mc:AlternateContent>
          <mc:Choice Requires="wps">
            <w:drawing>
              <wp:anchor distT="0" distB="0" distL="114300" distR="114300" simplePos="0" relativeHeight="251790336" behindDoc="1" locked="0" layoutInCell="1" allowOverlap="1" wp14:anchorId="5E4DF895" wp14:editId="704654E1">
                <wp:simplePos x="0" y="0"/>
                <wp:positionH relativeFrom="column">
                  <wp:posOffset>260147</wp:posOffset>
                </wp:positionH>
                <wp:positionV relativeFrom="paragraph">
                  <wp:posOffset>293345</wp:posOffset>
                </wp:positionV>
                <wp:extent cx="1360627" cy="123825"/>
                <wp:effectExtent l="0" t="0" r="11430" b="28575"/>
                <wp:wrapNone/>
                <wp:docPr id="88" name="Rechteck 88"/>
                <wp:cNvGraphicFramePr/>
                <a:graphic xmlns:a="http://schemas.openxmlformats.org/drawingml/2006/main">
                  <a:graphicData uri="http://schemas.microsoft.com/office/word/2010/wordprocessingShape">
                    <wps:wsp>
                      <wps:cNvSpPr/>
                      <wps:spPr>
                        <a:xfrm>
                          <a:off x="0" y="0"/>
                          <a:ext cx="1360627"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88" o:spid="_x0000_s1026" style="position:absolute;margin-left:20.5pt;margin-top:23.1pt;width:107.15pt;height:9.7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" fillcolor="#00b0f0" strokecolor="#00b0f0" strokeweight="2pt"/>
            </w:pict>
          </mc:Fallback>
        </mc:AlternateContent>
      </w:r>
      <w:r>
        <w:object w:dxaOrig="4291" w:dyaOrig="1755">
          <v:shape id="_x0000_i1120" type="#_x0000_t75" style="width:151.45pt;height:62.85pt" o:ole="">
            <v:imagedata r:id="rId94" o:title=""/>
          </v:shape>
          <o:OLEObject Type="Embed" ProgID="ACD.ChemSketch.20" ShapeID="_x0000_i1120" DrawAspect="Content" ObjectID="_1581752308" r:id="rId219"/>
        </w:object>
      </w:r>
      <w:r>
        <w:tab/>
      </w:r>
      <w:r>
        <w:tab/>
      </w:r>
      <w:r>
        <w:tab/>
        <w:t>2-Methylpentan</w:t>
      </w:r>
    </w:p>
    <w:p w:rsidR="005217E9" w:rsidRDefault="005217E9" w:rsidP="005217E9"/>
    <w:p w:rsidR="005217E9" w:rsidRDefault="005217E9" w:rsidP="005217E9">
      <w:r>
        <w:rPr>
          <w:noProof/>
          <w:lang w:eastAsia="de-DE"/>
        </w:rPr>
        <mc:AlternateContent>
          <mc:Choice Requires="wps">
            <w:drawing>
              <wp:anchor distT="0" distB="0" distL="114300" distR="114300" simplePos="0" relativeHeight="251802624" behindDoc="0" locked="0" layoutInCell="1" allowOverlap="1" wp14:anchorId="55332A08" wp14:editId="26E05D22">
                <wp:simplePos x="0" y="0"/>
                <wp:positionH relativeFrom="column">
                  <wp:posOffset>299085</wp:posOffset>
                </wp:positionH>
                <wp:positionV relativeFrom="paragraph">
                  <wp:posOffset>292405</wp:posOffset>
                </wp:positionV>
                <wp:extent cx="2106295" cy="241300"/>
                <wp:effectExtent l="0" t="0" r="0" b="6350"/>
                <wp:wrapNone/>
                <wp:docPr id="1419" name="Textfeld 1419"/>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9" o:spid="_x0000_s1154" type="#_x0000_t202" style="position:absolute;margin-left:23.55pt;margin-top:23pt;width:165.85pt;height:1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" filled="f" stroked="f" strokeweight=".5pt">
                <v:textbo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2           3             4            5           6             7</w:t>
                      </w:r>
                    </w:p>
                  </w:txbxContent>
                </v:textbox>
              </v:shape>
            </w:pict>
          </mc:Fallback>
        </mc:AlternateContent>
      </w:r>
      <w:r>
        <w:rPr>
          <w:noProof/>
          <w:lang w:eastAsia="de-DE"/>
        </w:rPr>
        <mc:AlternateContent>
          <mc:Choice Requires="wps">
            <w:drawing>
              <wp:anchor distT="0" distB="0" distL="114300" distR="114300" simplePos="0" relativeHeight="251800576" behindDoc="1" locked="0" layoutInCell="1" allowOverlap="1" wp14:anchorId="0861AE3B" wp14:editId="2665CED9">
                <wp:simplePos x="0" y="0"/>
                <wp:positionH relativeFrom="column">
                  <wp:posOffset>3257220</wp:posOffset>
                </wp:positionH>
                <wp:positionV relativeFrom="paragraph">
                  <wp:posOffset>650240</wp:posOffset>
                </wp:positionV>
                <wp:extent cx="306705" cy="160655"/>
                <wp:effectExtent l="0" t="0" r="17145" b="10795"/>
                <wp:wrapNone/>
                <wp:docPr id="94" name="Ellipse 94"/>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4" o:spid="_x0000_s1026" style="position:absolute;margin-left:256.45pt;margin-top:51.2pt;width:24.15pt;height:12.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" fillcolor="#92d050" strokecolor="#92d050" strokeweight="2pt"/>
            </w:pict>
          </mc:Fallback>
        </mc:AlternateContent>
      </w:r>
      <w:r>
        <w:rPr>
          <w:noProof/>
          <w:lang w:eastAsia="de-DE"/>
        </w:rPr>
        <mc:AlternateContent>
          <mc:Choice Requires="wps">
            <w:drawing>
              <wp:anchor distT="0" distB="0" distL="114300" distR="114300" simplePos="0" relativeHeight="251797504" behindDoc="1" locked="0" layoutInCell="1" allowOverlap="1" wp14:anchorId="2ABD2443" wp14:editId="3524F87B">
                <wp:simplePos x="0" y="0"/>
                <wp:positionH relativeFrom="column">
                  <wp:posOffset>560070</wp:posOffset>
                </wp:positionH>
                <wp:positionV relativeFrom="paragraph">
                  <wp:posOffset>596570</wp:posOffset>
                </wp:positionV>
                <wp:extent cx="306705" cy="160655"/>
                <wp:effectExtent l="0" t="0" r="17145" b="10795"/>
                <wp:wrapNone/>
                <wp:docPr id="95" name="Ellipse 9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 o:spid="_x0000_s1026" style="position:absolute;margin-left:44.1pt;margin-top:46.95pt;width:24.15pt;height:1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" fillcolor="#92d050" strokecolor="#92d050" strokeweight="2pt"/>
            </w:pict>
          </mc:Fallback>
        </mc:AlternateContent>
      </w:r>
      <w:r>
        <w:rPr>
          <w:noProof/>
          <w:lang w:eastAsia="de-DE"/>
        </w:rPr>
        <mc:AlternateContent>
          <mc:Choice Requires="wps">
            <w:drawing>
              <wp:anchor distT="0" distB="0" distL="114300" distR="114300" simplePos="0" relativeHeight="251794432" behindDoc="1" locked="0" layoutInCell="1" allowOverlap="1" wp14:anchorId="665D4DDD" wp14:editId="2481068E">
                <wp:simplePos x="0" y="0"/>
                <wp:positionH relativeFrom="column">
                  <wp:posOffset>3617900</wp:posOffset>
                </wp:positionH>
                <wp:positionV relativeFrom="paragraph">
                  <wp:posOffset>662305</wp:posOffset>
                </wp:positionV>
                <wp:extent cx="365760" cy="123825"/>
                <wp:effectExtent l="0" t="0" r="15240" b="28575"/>
                <wp:wrapNone/>
                <wp:docPr id="1420" name="Rechteck 1420"/>
                <wp:cNvGraphicFramePr/>
                <a:graphic xmlns:a="http://schemas.openxmlformats.org/drawingml/2006/main">
                  <a:graphicData uri="http://schemas.microsoft.com/office/word/2010/wordprocessingShape">
                    <wps:wsp>
                      <wps:cNvSpPr/>
                      <wps:spPr>
                        <a:xfrm>
                          <a:off x="0" y="0"/>
                          <a:ext cx="365760"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20" o:spid="_x0000_s1026" style="position:absolute;margin-left:284.85pt;margin-top:52.15pt;width:28.8pt;height:9.75pt;z-index:-2515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" fillcolor="#00b0f0" strokecolor="#00b0f0" strokeweight="2pt"/>
            </w:pict>
          </mc:Fallback>
        </mc:AlternateContent>
      </w:r>
      <w:r>
        <w:rPr>
          <w:noProof/>
          <w:lang w:eastAsia="de-DE"/>
        </w:rPr>
        <mc:AlternateContent>
          <mc:Choice Requires="wps">
            <w:drawing>
              <wp:anchor distT="0" distB="0" distL="114300" distR="114300" simplePos="0" relativeHeight="251791360" behindDoc="1" locked="0" layoutInCell="1" allowOverlap="1" wp14:anchorId="04E54550" wp14:editId="6AA0CBBA">
                <wp:simplePos x="0" y="0"/>
                <wp:positionH relativeFrom="column">
                  <wp:posOffset>260147</wp:posOffset>
                </wp:positionH>
                <wp:positionV relativeFrom="paragraph">
                  <wp:posOffset>291846</wp:posOffset>
                </wp:positionV>
                <wp:extent cx="1967789" cy="123825"/>
                <wp:effectExtent l="0" t="0" r="13970" b="28575"/>
                <wp:wrapNone/>
                <wp:docPr id="1421" name="Rechteck 1421"/>
                <wp:cNvGraphicFramePr/>
                <a:graphic xmlns:a="http://schemas.openxmlformats.org/drawingml/2006/main">
                  <a:graphicData uri="http://schemas.microsoft.com/office/word/2010/wordprocessingShape">
                    <wps:wsp>
                      <wps:cNvSpPr/>
                      <wps:spPr>
                        <a:xfrm>
                          <a:off x="0" y="0"/>
                          <a:ext cx="1967789" cy="1238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21" o:spid="_x0000_s1026" style="position:absolute;margin-left:20.5pt;margin-top:23pt;width:154.95pt;height:9.7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" fillcolor="#00b0f0" strokecolor="#00b0f0" strokeweight="2pt"/>
            </w:pict>
          </mc:Fallback>
        </mc:AlternateContent>
      </w:r>
      <w:r>
        <w:object w:dxaOrig="5656" w:dyaOrig="1755">
          <v:shape id="_x0000_i1121" type="#_x0000_t75" style="width:196pt;height:62.85pt" o:ole="">
            <v:imagedata r:id="rId128" o:title=""/>
          </v:shape>
          <o:OLEObject Type="Embed" ProgID="ACD.ChemSketch.20" ShapeID="_x0000_i1121" DrawAspect="Content" ObjectID="_1581752309" r:id="rId220"/>
        </w:object>
      </w:r>
      <w:r>
        <w:rPr>
          <w:sz w:val="44"/>
        </w:rPr>
        <w:tab/>
      </w:r>
      <w:r w:rsidRPr="00666CBD">
        <w:rPr>
          <w:sz w:val="44"/>
        </w:rPr>
        <w:tab/>
      </w:r>
      <w:r>
        <w:t>2-Methylhept</w:t>
      </w:r>
      <w:r w:rsidRPr="00130296">
        <w:t>an</w:t>
      </w:r>
    </w:p>
    <w:p w:rsidR="005217E9" w:rsidRPr="00130296" w:rsidRDefault="005217E9" w:rsidP="005217E9"/>
    <w:p w:rsidR="005217E9" w:rsidRDefault="005217E9" w:rsidP="005217E9">
      <w:r>
        <w:rPr>
          <w:noProof/>
          <w:lang w:eastAsia="de-DE"/>
        </w:rPr>
        <mc:AlternateContent>
          <mc:Choice Requires="wps">
            <w:drawing>
              <wp:anchor distT="0" distB="0" distL="114300" distR="114300" simplePos="0" relativeHeight="251809792" behindDoc="1" locked="0" layoutInCell="1" allowOverlap="1" wp14:anchorId="35B48B38" wp14:editId="6A4DA55A">
                <wp:simplePos x="0" y="0"/>
                <wp:positionH relativeFrom="column">
                  <wp:posOffset>-102022</wp:posOffset>
                </wp:positionH>
                <wp:positionV relativeFrom="paragraph">
                  <wp:posOffset>14182</wp:posOffset>
                </wp:positionV>
                <wp:extent cx="4775200" cy="1375575"/>
                <wp:effectExtent l="0" t="0" r="25400" b="15240"/>
                <wp:wrapNone/>
                <wp:docPr id="1323" name="Rechteck 1323"/>
                <wp:cNvGraphicFramePr/>
                <a:graphic xmlns:a="http://schemas.openxmlformats.org/drawingml/2006/main">
                  <a:graphicData uri="http://schemas.microsoft.com/office/word/2010/wordprocessingShape">
                    <wps:wsp>
                      <wps:cNvSpPr/>
                      <wps:spPr>
                        <a:xfrm>
                          <a:off x="0" y="0"/>
                          <a:ext cx="4775200" cy="1375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23" o:spid="_x0000_s1026" style="position:absolute;margin-left:-8.05pt;margin-top:1.1pt;width:376pt;height:108.3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" filled="f" strokecolor="black [3213]" strokeweight="2pt"/>
            </w:pict>
          </mc:Fallback>
        </mc:AlternateContent>
      </w:r>
    </w:p>
    <w:p w:rsidR="005217E9" w:rsidRDefault="005217E9" w:rsidP="005217E9">
      <w:pPr>
        <w:spacing w:line="240" w:lineRule="exact"/>
      </w:pPr>
      <w:r>
        <w:t>Regeln</w:t>
      </w:r>
    </w:p>
    <w:p w:rsidR="005217E9" w:rsidRDefault="005217E9" w:rsidP="005217E9">
      <w:pPr>
        <w:spacing w:line="240" w:lineRule="exact"/>
      </w:pPr>
    </w:p>
    <w:p w:rsidR="005217E9" w:rsidRDefault="005217E9" w:rsidP="007A3DBD">
      <w:pPr>
        <w:pStyle w:val="Listenabsatz"/>
        <w:numPr>
          <w:ilvl w:val="6"/>
          <w:numId w:val="58"/>
        </w:numPr>
        <w:spacing w:line="240" w:lineRule="exact"/>
        <w:ind w:left="426"/>
      </w:pPr>
      <w:r>
        <w:rPr>
          <w:noProof/>
          <w:lang w:eastAsia="de-DE"/>
        </w:rPr>
        <mc:AlternateContent>
          <mc:Choice Requires="wps">
            <w:drawing>
              <wp:anchor distT="0" distB="0" distL="114300" distR="114300" simplePos="0" relativeHeight="251811840" behindDoc="1" locked="0" layoutInCell="1" allowOverlap="1" wp14:anchorId="3FCD6EDF" wp14:editId="4723408C">
                <wp:simplePos x="0" y="0"/>
                <wp:positionH relativeFrom="column">
                  <wp:posOffset>489585</wp:posOffset>
                </wp:positionH>
                <wp:positionV relativeFrom="paragraph">
                  <wp:posOffset>3810</wp:posOffset>
                </wp:positionV>
                <wp:extent cx="571500" cy="161925"/>
                <wp:effectExtent l="0" t="0" r="19050" b="28575"/>
                <wp:wrapNone/>
                <wp:docPr id="1422" name="Rechteck 1422"/>
                <wp:cNvGraphicFramePr/>
                <a:graphic xmlns:a="http://schemas.openxmlformats.org/drawingml/2006/main">
                  <a:graphicData uri="http://schemas.microsoft.com/office/word/2010/wordprocessingShape">
                    <wps:wsp>
                      <wps:cNvSpPr/>
                      <wps:spPr>
                        <a:xfrm>
                          <a:off x="0" y="0"/>
                          <a:ext cx="571500" cy="1619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22" o:spid="_x0000_s1026" style="position:absolute;margin-left:38.55pt;margin-top:.3pt;width:45pt;height:12.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" fillcolor="#00b0f0" strokecolor="#00b0f0" strokeweight="2pt"/>
            </w:pict>
          </mc:Fallback>
        </mc:AlternateContent>
      </w:r>
      <w:r>
        <w:t xml:space="preserve">Die </w:t>
      </w:r>
      <w:r w:rsidR="000D0E27">
        <w:rPr>
          <w:noProof/>
          <w:lang w:eastAsia="de-DE"/>
        </w:rPr>
        <w:t>Hauptk</w:t>
      </w:r>
      <w:r>
        <w:t xml:space="preserve">ette wird an </w:t>
      </w:r>
      <w:r w:rsidR="00960EF4">
        <w:t>___________________________</w:t>
      </w:r>
      <w:r>
        <w:t xml:space="preserve"> des Namens geschrieben.</w:t>
      </w:r>
    </w:p>
    <w:p w:rsidR="005217E9" w:rsidRDefault="005217E9" w:rsidP="005217E9">
      <w:pPr>
        <w:pStyle w:val="Listenabsatz"/>
        <w:spacing w:before="240" w:line="240" w:lineRule="exact"/>
        <w:ind w:left="426"/>
      </w:pPr>
    </w:p>
    <w:p w:rsidR="005217E9" w:rsidRDefault="00C17C4F" w:rsidP="007A3DBD">
      <w:pPr>
        <w:pStyle w:val="Listenabsatz"/>
        <w:numPr>
          <w:ilvl w:val="6"/>
          <w:numId w:val="50"/>
        </w:numPr>
        <w:spacing w:before="240" w:line="240" w:lineRule="exact"/>
        <w:ind w:left="426"/>
      </w:pPr>
      <w:r>
        <w:t xml:space="preserve">Nur </w:t>
      </w:r>
      <w:r w:rsidR="005217E9">
        <w:t>_______</w:t>
      </w:r>
      <w:r>
        <w:t>_______________________ wird</w:t>
      </w:r>
      <w:r w:rsidR="005217E9">
        <w:t xml:space="preserve"> großgeschrieben, da es </w:t>
      </w:r>
      <w:r>
        <w:t>sich um einen</w:t>
      </w:r>
      <w:r w:rsidR="005217E9">
        <w:t xml:space="preserve"> Na</w:t>
      </w:r>
      <w:r>
        <w:t>me</w:t>
      </w:r>
      <w:r w:rsidR="0029111C">
        <w:t>n</w:t>
      </w:r>
      <w:r w:rsidR="005217E9">
        <w:t xml:space="preserve"> </w:t>
      </w:r>
      <w:r>
        <w:t>handelt</w:t>
      </w:r>
      <w:r w:rsidR="005217E9">
        <w:t>.</w:t>
      </w:r>
    </w:p>
    <w:p w:rsidR="005217E9" w:rsidRDefault="005217E9" w:rsidP="005217E9">
      <w:pPr>
        <w:spacing w:line="240" w:lineRule="exact"/>
      </w:pPr>
    </w:p>
    <w:p w:rsidR="005217E9" w:rsidRDefault="005217E9" w:rsidP="005217E9">
      <w:pPr>
        <w:spacing w:line="240" w:lineRule="exact"/>
      </w:pPr>
    </w:p>
    <w:p w:rsidR="005217E9" w:rsidRDefault="005217E9" w:rsidP="005217E9">
      <w:pPr>
        <w:spacing w:line="240" w:lineRule="exact"/>
      </w:pPr>
    </w:p>
    <w:p w:rsidR="00911A47" w:rsidRDefault="00911A47" w:rsidP="00911A47">
      <w:pPr>
        <w:spacing w:line="240" w:lineRule="exact"/>
      </w:pPr>
    </w:p>
    <w:p w:rsidR="00911A47" w:rsidRDefault="00911A47" w:rsidP="00911A47">
      <w:pPr>
        <w:spacing w:line="240" w:lineRule="exact"/>
      </w:pPr>
      <w:r>
        <w:t xml:space="preserve">Aufgabe 1: </w:t>
      </w:r>
    </w:p>
    <w:p w:rsidR="005217E9" w:rsidRPr="00130296" w:rsidRDefault="005217E9" w:rsidP="00911A47">
      <w:pPr>
        <w:spacing w:line="240" w:lineRule="exact"/>
      </w:pPr>
      <w:r>
        <w:t>Kreuzen Sie den ri</w:t>
      </w:r>
      <w:r w:rsidR="00776FCF">
        <w:t>chtigen Namen der folgenden Verbindung an:</w:t>
      </w:r>
    </w:p>
    <w:p w:rsidR="005217E9" w:rsidRPr="00130296" w:rsidRDefault="005217E9" w:rsidP="005217E9">
      <w:pPr>
        <w:tabs>
          <w:tab w:val="left" w:pos="1256"/>
        </w:tabs>
      </w:pPr>
    </w:p>
    <w:p w:rsidR="005217E9" w:rsidRDefault="005217E9" w:rsidP="005217E9">
      <w:r>
        <w:rPr>
          <w:noProof/>
          <w:lang w:eastAsia="de-DE"/>
        </w:rPr>
        <mc:AlternateContent>
          <mc:Choice Requires="wps">
            <w:drawing>
              <wp:anchor distT="0" distB="0" distL="114300" distR="114300" simplePos="0" relativeHeight="251807744" behindDoc="0" locked="0" layoutInCell="1" allowOverlap="1" wp14:anchorId="1327DF6C" wp14:editId="7BB2EDCD">
                <wp:simplePos x="0" y="0"/>
                <wp:positionH relativeFrom="column">
                  <wp:posOffset>281610</wp:posOffset>
                </wp:positionH>
                <wp:positionV relativeFrom="paragraph">
                  <wp:posOffset>313055</wp:posOffset>
                </wp:positionV>
                <wp:extent cx="2106295" cy="241300"/>
                <wp:effectExtent l="0" t="0" r="0" b="6350"/>
                <wp:wrapNone/>
                <wp:docPr id="65" name="Textfeld 65"/>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2           3             4            5           6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 o:spid="_x0000_s1155" type="#_x0000_t202" style="position:absolute;margin-left:22.15pt;margin-top:24.65pt;width:165.85pt;height:1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" filled="f" stroked="f" strokeweight=".5pt">
                <v:textbox>
                  <w:txbxContent>
                    <w:p w:rsidR="00B03712" w:rsidRPr="000562D5" w:rsidRDefault="00B03712" w:rsidP="005217E9">
                      <w:pPr>
                        <w:rPr>
                          <w:b/>
                          <w:color w:val="FF0000"/>
                          <w:sz w:val="16"/>
                          <w:szCs w:val="16"/>
                        </w:rPr>
                      </w:pPr>
                      <w:r w:rsidRPr="000562D5">
                        <w:rPr>
                          <w:b/>
                          <w:color w:val="FF0000"/>
                          <w:sz w:val="16"/>
                          <w:szCs w:val="16"/>
                        </w:rPr>
                        <w:t>1</w:t>
                      </w:r>
                      <w:r>
                        <w:rPr>
                          <w:b/>
                          <w:color w:val="FF0000"/>
                          <w:sz w:val="16"/>
                          <w:szCs w:val="16"/>
                        </w:rPr>
                        <w:t xml:space="preserve">            2           3             4            5           6  </w:t>
                      </w:r>
                    </w:p>
                  </w:txbxContent>
                </v:textbox>
              </v:shape>
            </w:pict>
          </mc:Fallback>
        </mc:AlternateContent>
      </w:r>
      <w:r>
        <w:rPr>
          <w:noProof/>
          <w:lang w:eastAsia="de-DE"/>
        </w:rPr>
        <mc:AlternateContent>
          <mc:Choice Requires="wps">
            <w:drawing>
              <wp:anchor distT="0" distB="0" distL="114300" distR="114300" simplePos="0" relativeHeight="251806720" behindDoc="1" locked="0" layoutInCell="1" allowOverlap="1" wp14:anchorId="1A59BAD3" wp14:editId="7F60F2F6">
                <wp:simplePos x="0" y="0"/>
                <wp:positionH relativeFrom="column">
                  <wp:posOffset>561340</wp:posOffset>
                </wp:positionH>
                <wp:positionV relativeFrom="paragraph">
                  <wp:posOffset>607695</wp:posOffset>
                </wp:positionV>
                <wp:extent cx="306705" cy="160655"/>
                <wp:effectExtent l="0" t="0" r="17145" b="10795"/>
                <wp:wrapNone/>
                <wp:docPr id="66" name="Ellipse 66"/>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 o:spid="_x0000_s1026" style="position:absolute;margin-left:44.2pt;margin-top:47.85pt;width:24.15pt;height:12.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" fillcolor="#92d050" strokecolor="#92d050" strokeweight="2pt"/>
            </w:pict>
          </mc:Fallback>
        </mc:AlternateContent>
      </w:r>
      <w:r>
        <w:rPr>
          <w:noProof/>
          <w:lang w:eastAsia="de-DE"/>
        </w:rPr>
        <mc:AlternateContent>
          <mc:Choice Requires="wps">
            <w:drawing>
              <wp:anchor distT="0" distB="0" distL="114300" distR="114300" simplePos="0" relativeHeight="251805696" behindDoc="1" locked="0" layoutInCell="1" allowOverlap="1" wp14:anchorId="4555BE0E" wp14:editId="0568EE24">
                <wp:simplePos x="0" y="0"/>
                <wp:positionH relativeFrom="column">
                  <wp:posOffset>267030</wp:posOffset>
                </wp:positionH>
                <wp:positionV relativeFrom="paragraph">
                  <wp:posOffset>287020</wp:posOffset>
                </wp:positionV>
                <wp:extent cx="1667865" cy="153035"/>
                <wp:effectExtent l="0" t="0" r="27940" b="18415"/>
                <wp:wrapNone/>
                <wp:docPr id="67" name="Rechteck 67"/>
                <wp:cNvGraphicFramePr/>
                <a:graphic xmlns:a="http://schemas.openxmlformats.org/drawingml/2006/main">
                  <a:graphicData uri="http://schemas.microsoft.com/office/word/2010/wordprocessingShape">
                    <wps:wsp>
                      <wps:cNvSpPr/>
                      <wps:spPr>
                        <a:xfrm>
                          <a:off x="0" y="0"/>
                          <a:ext cx="1667865"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67" o:spid="_x0000_s1026" style="position:absolute;margin-left:21.05pt;margin-top:22.6pt;width:131.35pt;height:12.0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" fillcolor="#00b0f0" strokecolor="#00b0f0" strokeweight="2pt"/>
            </w:pict>
          </mc:Fallback>
        </mc:AlternateContent>
      </w:r>
      <w:r>
        <w:object w:dxaOrig="5011" w:dyaOrig="1755">
          <v:shape id="_x0000_i1122" type="#_x0000_t75" style="width:174.15pt;height:62.85pt" o:ole="">
            <v:imagedata r:id="rId130" o:title=""/>
          </v:shape>
          <o:OLEObject Type="Embed" ProgID="ACD.ChemSketch.20" ShapeID="_x0000_i1122" DrawAspect="Content" ObjectID="_1581752310" r:id="rId221"/>
        </w:object>
      </w:r>
    </w:p>
    <w:p w:rsidR="005217E9" w:rsidRPr="00130296" w:rsidRDefault="005217E9" w:rsidP="005217E9"/>
    <w:p w:rsidR="005217E9" w:rsidRDefault="005217E9" w:rsidP="007A3DBD">
      <w:pPr>
        <w:pStyle w:val="Textkrper"/>
        <w:numPr>
          <w:ilvl w:val="0"/>
          <w:numId w:val="31"/>
        </w:numPr>
      </w:pPr>
      <w:r>
        <w:t>2-Methylheptan</w:t>
      </w:r>
    </w:p>
    <w:p w:rsidR="005217E9" w:rsidRDefault="005217E9" w:rsidP="007A3DBD">
      <w:pPr>
        <w:pStyle w:val="Textkrper"/>
        <w:numPr>
          <w:ilvl w:val="0"/>
          <w:numId w:val="31"/>
        </w:numPr>
      </w:pPr>
      <w:r>
        <w:t>2-Methylhexan</w:t>
      </w:r>
    </w:p>
    <w:p w:rsidR="005217E9" w:rsidRPr="00FC58E8" w:rsidRDefault="005217E9" w:rsidP="007A3DBD">
      <w:pPr>
        <w:pStyle w:val="Textkrper"/>
        <w:numPr>
          <w:ilvl w:val="0"/>
          <w:numId w:val="31"/>
        </w:numPr>
      </w:pPr>
      <w:r>
        <w:t>3-Methylheptan</w:t>
      </w:r>
    </w:p>
    <w:p w:rsidR="005217E9" w:rsidRDefault="005217E9" w:rsidP="007A3DBD">
      <w:pPr>
        <w:pStyle w:val="Textkrper"/>
        <w:numPr>
          <w:ilvl w:val="0"/>
          <w:numId w:val="31"/>
        </w:numPr>
      </w:pPr>
      <w:r>
        <w:t>3-Methylhexan</w:t>
      </w:r>
    </w:p>
    <w:p w:rsidR="005217E9" w:rsidRPr="00FC58E8" w:rsidRDefault="005217E9" w:rsidP="007A3DBD">
      <w:pPr>
        <w:pStyle w:val="Textkrper"/>
        <w:numPr>
          <w:ilvl w:val="0"/>
          <w:numId w:val="31"/>
        </w:numPr>
      </w:pPr>
      <w:r>
        <w:br w:type="page"/>
      </w:r>
    </w:p>
    <w:p w:rsidR="004018DA" w:rsidRDefault="001E5365" w:rsidP="004018DA">
      <w:pPr>
        <w:pStyle w:val="berschrift1"/>
      </w:pPr>
      <w:r>
        <w:lastRenderedPageBreak/>
        <w:t>Regeln zur Benennung einfacher Kohlenwasserstoffe</w:t>
      </w:r>
      <w:r w:rsidR="004018DA">
        <w:t xml:space="preserve"> (Alkane)</w:t>
      </w:r>
    </w:p>
    <w:p w:rsidR="004018DA" w:rsidRPr="00F567C4" w:rsidRDefault="00A47760" w:rsidP="004018DA">
      <w:pPr>
        <w:spacing w:line="240" w:lineRule="exact"/>
        <w:rPr>
          <w:b/>
        </w:rPr>
      </w:pPr>
      <w:r>
        <w:rPr>
          <w:b/>
        </w:rPr>
        <w:t>Schritt</w:t>
      </w:r>
      <w:r w:rsidRPr="00F567C4">
        <w:rPr>
          <w:b/>
        </w:rPr>
        <w:t xml:space="preserve"> </w:t>
      </w:r>
      <w:r w:rsidR="000D0E27">
        <w:rPr>
          <w:b/>
        </w:rPr>
        <w:t>4</w:t>
      </w:r>
      <w:r w:rsidR="004018DA" w:rsidRPr="00F567C4">
        <w:rPr>
          <w:b/>
        </w:rPr>
        <w:t>:</w:t>
      </w:r>
    </w:p>
    <w:p w:rsidR="004018DA" w:rsidRDefault="004018DA" w:rsidP="000D0E27">
      <w:pPr>
        <w:spacing w:line="240" w:lineRule="exact"/>
      </w:pPr>
      <w:r>
        <w:t>Formulieren Sie anhand der Beispiele Regeln</w:t>
      </w:r>
      <w:r w:rsidR="00AD3698">
        <w:t>,</w:t>
      </w:r>
      <w:r>
        <w:t xml:space="preserve"> nach denen Alkane bezeichnet werden.</w:t>
      </w:r>
      <w:r w:rsidRPr="000D0E27">
        <w:rPr>
          <w:noProof/>
          <w:sz w:val="24"/>
        </w:rPr>
        <w:t xml:space="preserve"> </w:t>
      </w:r>
    </w:p>
    <w:p w:rsidR="004018DA" w:rsidRDefault="004018DA" w:rsidP="004018DA">
      <w:pPr>
        <w:pStyle w:val="Listenabsatz"/>
        <w:spacing w:line="240" w:lineRule="exact"/>
      </w:pPr>
    </w:p>
    <w:p w:rsidR="004018DA" w:rsidRDefault="004018DA" w:rsidP="004018DA">
      <w:r>
        <w:rPr>
          <w:noProof/>
          <w:lang w:eastAsia="de-DE"/>
        </w:rPr>
        <mc:AlternateContent>
          <mc:Choice Requires="wps">
            <w:drawing>
              <wp:anchor distT="0" distB="0" distL="114300" distR="114300" simplePos="0" relativeHeight="251828224" behindDoc="0" locked="0" layoutInCell="1" allowOverlap="1" wp14:anchorId="345A3CAA" wp14:editId="04D61662">
                <wp:simplePos x="0" y="0"/>
                <wp:positionH relativeFrom="column">
                  <wp:posOffset>296545</wp:posOffset>
                </wp:positionH>
                <wp:positionV relativeFrom="paragraph">
                  <wp:posOffset>305105</wp:posOffset>
                </wp:positionV>
                <wp:extent cx="2106777" cy="241401"/>
                <wp:effectExtent l="0" t="0" r="0" b="6350"/>
                <wp:wrapNone/>
                <wp:docPr id="82" name="Textfeld 82"/>
                <wp:cNvGraphicFramePr/>
                <a:graphic xmlns:a="http://schemas.openxmlformats.org/drawingml/2006/main">
                  <a:graphicData uri="http://schemas.microsoft.com/office/word/2010/wordprocessingShape">
                    <wps:wsp>
                      <wps:cNvSpPr txBox="1"/>
                      <wps:spPr>
                        <a:xfrm>
                          <a:off x="0" y="0"/>
                          <a:ext cx="2106777" cy="241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2" o:spid="_x0000_s1156" type="#_x0000_t202" style="position:absolute;margin-left:23.35pt;margin-top:24pt;width:165.9pt;height: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" filled="f" stroked="f" strokeweight=".5pt">
                <v:textbo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2           3             4            5           6             7</w:t>
                      </w:r>
                    </w:p>
                  </w:txbxContent>
                </v:textbox>
              </v:shape>
            </w:pict>
          </mc:Fallback>
        </mc:AlternateContent>
      </w:r>
      <w:r>
        <w:rPr>
          <w:noProof/>
          <w:lang w:eastAsia="de-DE"/>
        </w:rPr>
        <mc:AlternateContent>
          <mc:Choice Requires="wps">
            <w:drawing>
              <wp:anchor distT="0" distB="0" distL="114300" distR="114300" simplePos="0" relativeHeight="251824128" behindDoc="1" locked="0" layoutInCell="1" allowOverlap="1" wp14:anchorId="2425722A" wp14:editId="4B997073">
                <wp:simplePos x="0" y="0"/>
                <wp:positionH relativeFrom="column">
                  <wp:posOffset>3617595</wp:posOffset>
                </wp:positionH>
                <wp:positionV relativeFrom="paragraph">
                  <wp:posOffset>654380</wp:posOffset>
                </wp:positionV>
                <wp:extent cx="336499" cy="146050"/>
                <wp:effectExtent l="0" t="0" r="26035" b="25400"/>
                <wp:wrapNone/>
                <wp:docPr id="83" name="Rechteck 83"/>
                <wp:cNvGraphicFramePr/>
                <a:graphic xmlns:a="http://schemas.openxmlformats.org/drawingml/2006/main">
                  <a:graphicData uri="http://schemas.microsoft.com/office/word/2010/wordprocessingShape">
                    <wps:wsp>
                      <wps:cNvSpPr/>
                      <wps:spPr>
                        <a:xfrm>
                          <a:off x="0" y="0"/>
                          <a:ext cx="336499"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83" o:spid="_x0000_s1026" style="position:absolute;margin-left:284.85pt;margin-top:51.55pt;width:26.5pt;height:11.5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" fillcolor="#00b0f0" strokecolor="#00b0f0" strokeweight="2pt"/>
            </w:pict>
          </mc:Fallback>
        </mc:AlternateContent>
      </w:r>
      <w:r>
        <w:rPr>
          <w:noProof/>
          <w:lang w:eastAsia="de-DE"/>
        </w:rPr>
        <mc:AlternateContent>
          <mc:Choice Requires="wps">
            <w:drawing>
              <wp:anchor distT="0" distB="0" distL="114300" distR="114300" simplePos="0" relativeHeight="251821056" behindDoc="1" locked="0" layoutInCell="1" allowOverlap="1" wp14:anchorId="587BD8A6" wp14:editId="22332F39">
                <wp:simplePos x="0" y="0"/>
                <wp:positionH relativeFrom="column">
                  <wp:posOffset>267462</wp:posOffset>
                </wp:positionH>
                <wp:positionV relativeFrom="paragraph">
                  <wp:posOffset>290703</wp:posOffset>
                </wp:positionV>
                <wp:extent cx="1982419" cy="146304"/>
                <wp:effectExtent l="0" t="0" r="18415" b="25400"/>
                <wp:wrapNone/>
                <wp:docPr id="84" name="Rechteck 84"/>
                <wp:cNvGraphicFramePr/>
                <a:graphic xmlns:a="http://schemas.openxmlformats.org/drawingml/2006/main">
                  <a:graphicData uri="http://schemas.microsoft.com/office/word/2010/wordprocessingShape">
                    <wps:wsp>
                      <wps:cNvSpPr/>
                      <wps:spPr>
                        <a:xfrm>
                          <a:off x="0" y="0"/>
                          <a:ext cx="1982419" cy="146304"/>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4" o:spid="_x0000_s1026" style="position:absolute;margin-left:21.05pt;margin-top:22.9pt;width:156.1pt;height:11.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" fillcolor="#00b0f0" strokecolor="#00b0f0" strokeweight="2pt"/>
            </w:pict>
          </mc:Fallback>
        </mc:AlternateContent>
      </w:r>
      <w:r>
        <w:rPr>
          <w:noProof/>
          <w:lang w:eastAsia="de-DE"/>
        </w:rPr>
        <mc:AlternateContent>
          <mc:Choice Requires="wps">
            <w:drawing>
              <wp:anchor distT="0" distB="0" distL="114300" distR="114300" simplePos="0" relativeHeight="251817984" behindDoc="1" locked="0" layoutInCell="1" allowOverlap="1" wp14:anchorId="20A76C29" wp14:editId="51ED1B30">
                <wp:simplePos x="0" y="0"/>
                <wp:positionH relativeFrom="column">
                  <wp:posOffset>3257550</wp:posOffset>
                </wp:positionH>
                <wp:positionV relativeFrom="paragraph">
                  <wp:posOffset>625475</wp:posOffset>
                </wp:positionV>
                <wp:extent cx="321310" cy="233680"/>
                <wp:effectExtent l="0" t="0" r="21590" b="13970"/>
                <wp:wrapNone/>
                <wp:docPr id="89" name="Ellipse 89"/>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9" o:spid="_x0000_s1026" style="position:absolute;margin-left:256.5pt;margin-top:49.25pt;width:25.3pt;height:18.4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" fillcolor="#92d050" strokecolor="#92d050" strokeweight="2pt"/>
            </w:pict>
          </mc:Fallback>
        </mc:AlternateContent>
      </w:r>
      <w:r>
        <w:rPr>
          <w:noProof/>
          <w:lang w:eastAsia="de-DE"/>
        </w:rPr>
        <mc:AlternateContent>
          <mc:Choice Requires="wps">
            <w:drawing>
              <wp:anchor distT="0" distB="0" distL="114300" distR="114300" simplePos="0" relativeHeight="251814912" behindDoc="1" locked="0" layoutInCell="1" allowOverlap="1" wp14:anchorId="1038E66B" wp14:editId="71EC5283">
                <wp:simplePos x="0" y="0"/>
                <wp:positionH relativeFrom="column">
                  <wp:posOffset>545440</wp:posOffset>
                </wp:positionH>
                <wp:positionV relativeFrom="paragraph">
                  <wp:posOffset>554050</wp:posOffset>
                </wp:positionV>
                <wp:extent cx="321868" cy="234087"/>
                <wp:effectExtent l="0" t="0" r="21590" b="13970"/>
                <wp:wrapNone/>
                <wp:docPr id="90" name="Ellipse 90"/>
                <wp:cNvGraphicFramePr/>
                <a:graphic xmlns:a="http://schemas.openxmlformats.org/drawingml/2006/main">
                  <a:graphicData uri="http://schemas.microsoft.com/office/word/2010/wordprocessingShape">
                    <wps:wsp>
                      <wps:cNvSpPr/>
                      <wps:spPr>
                        <a:xfrm>
                          <a:off x="0" y="0"/>
                          <a:ext cx="321868" cy="234087"/>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0" o:spid="_x0000_s1026" style="position:absolute;margin-left:42.95pt;margin-top:43.65pt;width:25.35pt;height:18.45pt;z-index:-25150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" fillcolor="#92d050" strokecolor="#92d050" strokeweight="2pt"/>
            </w:pict>
          </mc:Fallback>
        </mc:AlternateContent>
      </w:r>
      <w:r>
        <w:object w:dxaOrig="5656" w:dyaOrig="1755">
          <v:shape id="_x0000_i1123" type="#_x0000_t75" style="width:196pt;height:62.85pt" o:ole="">
            <v:imagedata r:id="rId128" o:title=""/>
          </v:shape>
          <o:OLEObject Type="Embed" ProgID="ACD.ChemSketch.20" ShapeID="_x0000_i1123" DrawAspect="Content" ObjectID="_1581752311" r:id="rId222"/>
        </w:object>
      </w:r>
      <w:r>
        <w:rPr>
          <w:sz w:val="44"/>
        </w:rPr>
        <w:tab/>
      </w:r>
      <w:r w:rsidRPr="00666CBD">
        <w:rPr>
          <w:sz w:val="44"/>
        </w:rPr>
        <w:tab/>
      </w:r>
      <w:r>
        <w:rPr>
          <w:b/>
          <w:color w:val="FF0000"/>
        </w:rPr>
        <w:t>2</w:t>
      </w:r>
      <w:r w:rsidRPr="008C243D">
        <w:t>-Methylheptan</w:t>
      </w:r>
    </w:p>
    <w:p w:rsidR="004018DA" w:rsidRPr="00130296" w:rsidRDefault="004018DA" w:rsidP="004018DA"/>
    <w:p w:rsidR="004018DA" w:rsidRDefault="004018DA" w:rsidP="004018DA">
      <w:r>
        <w:rPr>
          <w:noProof/>
          <w:lang w:eastAsia="de-DE"/>
        </w:rPr>
        <mc:AlternateContent>
          <mc:Choice Requires="wps">
            <w:drawing>
              <wp:anchor distT="0" distB="0" distL="114300" distR="114300" simplePos="0" relativeHeight="251829248" behindDoc="0" locked="0" layoutInCell="1" allowOverlap="1" wp14:anchorId="12265BE9" wp14:editId="64A0B7E8">
                <wp:simplePos x="0" y="0"/>
                <wp:positionH relativeFrom="column">
                  <wp:posOffset>299085</wp:posOffset>
                </wp:positionH>
                <wp:positionV relativeFrom="paragraph">
                  <wp:posOffset>314325</wp:posOffset>
                </wp:positionV>
                <wp:extent cx="2106295" cy="241300"/>
                <wp:effectExtent l="0" t="0" r="0" b="6350"/>
                <wp:wrapNone/>
                <wp:docPr id="91" name="Textfeld 91"/>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1" o:spid="_x0000_s1157" type="#_x0000_t202" style="position:absolute;margin-left:23.55pt;margin-top:24.75pt;width:165.85pt;height: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" filled="f" stroked="f" strokeweight=".5pt">
                <v:textbo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2           3             4            5           6             7</w:t>
                      </w:r>
                    </w:p>
                  </w:txbxContent>
                </v:textbox>
              </v:shape>
            </w:pict>
          </mc:Fallback>
        </mc:AlternateContent>
      </w:r>
      <w:r>
        <w:rPr>
          <w:noProof/>
          <w:lang w:eastAsia="de-DE"/>
        </w:rPr>
        <mc:AlternateContent>
          <mc:Choice Requires="wps">
            <w:drawing>
              <wp:anchor distT="0" distB="0" distL="114300" distR="114300" simplePos="0" relativeHeight="251825152" behindDoc="1" locked="0" layoutInCell="1" allowOverlap="1" wp14:anchorId="04BC3D51" wp14:editId="4488ED78">
                <wp:simplePos x="0" y="0"/>
                <wp:positionH relativeFrom="column">
                  <wp:posOffset>3601085</wp:posOffset>
                </wp:positionH>
                <wp:positionV relativeFrom="paragraph">
                  <wp:posOffset>663245</wp:posOffset>
                </wp:positionV>
                <wp:extent cx="335915" cy="146050"/>
                <wp:effectExtent l="0" t="0" r="26035" b="25400"/>
                <wp:wrapNone/>
                <wp:docPr id="92" name="Rechteck 92"/>
                <wp:cNvGraphicFramePr/>
                <a:graphic xmlns:a="http://schemas.openxmlformats.org/drawingml/2006/main">
                  <a:graphicData uri="http://schemas.microsoft.com/office/word/2010/wordprocessingShape">
                    <wps:wsp>
                      <wps:cNvSpPr/>
                      <wps:spPr>
                        <a:xfrm>
                          <a:off x="0" y="0"/>
                          <a:ext cx="33591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2" o:spid="_x0000_s1026" style="position:absolute;margin-left:283.55pt;margin-top:52.2pt;width:26.45pt;height:11.5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" fillcolor="#00b0f0" strokecolor="#00b0f0" strokeweight="2pt"/>
            </w:pict>
          </mc:Fallback>
        </mc:AlternateContent>
      </w:r>
      <w:r>
        <w:rPr>
          <w:noProof/>
          <w:lang w:eastAsia="de-DE"/>
        </w:rPr>
        <mc:AlternateContent>
          <mc:Choice Requires="wps">
            <w:drawing>
              <wp:anchor distT="0" distB="0" distL="114300" distR="114300" simplePos="0" relativeHeight="251822080" behindDoc="1" locked="0" layoutInCell="1" allowOverlap="1" wp14:anchorId="540AF267" wp14:editId="43024324">
                <wp:simplePos x="0" y="0"/>
                <wp:positionH relativeFrom="column">
                  <wp:posOffset>266065</wp:posOffset>
                </wp:positionH>
                <wp:positionV relativeFrom="paragraph">
                  <wp:posOffset>294640</wp:posOffset>
                </wp:positionV>
                <wp:extent cx="1981835" cy="146050"/>
                <wp:effectExtent l="0" t="0" r="18415" b="25400"/>
                <wp:wrapNone/>
                <wp:docPr id="93" name="Rechteck 93"/>
                <wp:cNvGraphicFramePr/>
                <a:graphic xmlns:a="http://schemas.openxmlformats.org/drawingml/2006/main">
                  <a:graphicData uri="http://schemas.microsoft.com/office/word/2010/wordprocessingShape">
                    <wps:wsp>
                      <wps:cNvSpPr/>
                      <wps:spPr>
                        <a:xfrm>
                          <a:off x="0" y="0"/>
                          <a:ext cx="198183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93" o:spid="_x0000_s1026" style="position:absolute;margin-left:20.95pt;margin-top:23.2pt;width:156.05pt;height:11.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1819008" behindDoc="1" locked="0" layoutInCell="1" allowOverlap="1" wp14:anchorId="48D6A13B" wp14:editId="6CF43683">
                <wp:simplePos x="0" y="0"/>
                <wp:positionH relativeFrom="column">
                  <wp:posOffset>3256280</wp:posOffset>
                </wp:positionH>
                <wp:positionV relativeFrom="paragraph">
                  <wp:posOffset>622300</wp:posOffset>
                </wp:positionV>
                <wp:extent cx="321310" cy="233680"/>
                <wp:effectExtent l="0" t="0" r="21590" b="13970"/>
                <wp:wrapNone/>
                <wp:docPr id="1483" name="Ellipse 1483"/>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83" o:spid="_x0000_s1026" style="position:absolute;margin-left:256.4pt;margin-top:49pt;width:25.3pt;height:18.4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1815936" behindDoc="1" locked="0" layoutInCell="1" allowOverlap="1" wp14:anchorId="6FDC36E0" wp14:editId="6E320FCE">
                <wp:simplePos x="0" y="0"/>
                <wp:positionH relativeFrom="column">
                  <wp:posOffset>864870</wp:posOffset>
                </wp:positionH>
                <wp:positionV relativeFrom="paragraph">
                  <wp:posOffset>558165</wp:posOffset>
                </wp:positionV>
                <wp:extent cx="321310" cy="233680"/>
                <wp:effectExtent l="0" t="0" r="21590" b="13970"/>
                <wp:wrapNone/>
                <wp:docPr id="1484" name="Ellipse 1484"/>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84" o:spid="_x0000_s1026" style="position:absolute;margin-left:68.1pt;margin-top:43.95pt;width:25.3pt;height:18.4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" fillcolor="#92d050" strokecolor="#92d050" strokeweight="2pt"/>
            </w:pict>
          </mc:Fallback>
        </mc:AlternateContent>
      </w:r>
      <w:r>
        <w:object w:dxaOrig="5656" w:dyaOrig="1755">
          <v:shape id="_x0000_i1124" type="#_x0000_t75" style="width:196pt;height:62.85pt" o:ole="">
            <v:imagedata r:id="rId96" o:title=""/>
          </v:shape>
          <o:OLEObject Type="Embed" ProgID="ACD.ChemSketch.20" ShapeID="_x0000_i1124" DrawAspect="Content" ObjectID="_1581752312" r:id="rId223"/>
        </w:object>
      </w:r>
      <w:r>
        <w:tab/>
      </w:r>
      <w:r>
        <w:tab/>
      </w:r>
      <w:r w:rsidRPr="006D5B88">
        <w:rPr>
          <w:b/>
          <w:color w:val="FF0000"/>
        </w:rPr>
        <w:t>3</w:t>
      </w:r>
      <w:r>
        <w:t>-Methylheptan</w:t>
      </w:r>
    </w:p>
    <w:p w:rsidR="004018DA" w:rsidRDefault="004018DA" w:rsidP="004018DA"/>
    <w:p w:rsidR="004018DA" w:rsidRPr="00666CBD" w:rsidRDefault="004018DA" w:rsidP="004018DA">
      <w:pPr>
        <w:rPr>
          <w:sz w:val="44"/>
        </w:rPr>
      </w:pPr>
      <w:r>
        <w:rPr>
          <w:noProof/>
          <w:lang w:eastAsia="de-DE"/>
        </w:rPr>
        <mc:AlternateContent>
          <mc:Choice Requires="wps">
            <w:drawing>
              <wp:anchor distT="0" distB="0" distL="114300" distR="114300" simplePos="0" relativeHeight="251830272" behindDoc="0" locked="0" layoutInCell="1" allowOverlap="1" wp14:anchorId="1195495A" wp14:editId="272BAA62">
                <wp:simplePos x="0" y="0"/>
                <wp:positionH relativeFrom="column">
                  <wp:posOffset>279730</wp:posOffset>
                </wp:positionH>
                <wp:positionV relativeFrom="paragraph">
                  <wp:posOffset>306070</wp:posOffset>
                </wp:positionV>
                <wp:extent cx="2106295" cy="241300"/>
                <wp:effectExtent l="0" t="0" r="0" b="6350"/>
                <wp:wrapNone/>
                <wp:docPr id="1485" name="Textfeld 1485"/>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85" o:spid="_x0000_s1158" type="#_x0000_t202" style="position:absolute;margin-left:22.05pt;margin-top:24.1pt;width:165.85pt;height: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" filled="f" stroked="f" strokeweight=".5pt">
                <v:textbo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2           3             4            5           6             7</w:t>
                      </w:r>
                    </w:p>
                  </w:txbxContent>
                </v:textbox>
              </v:shape>
            </w:pict>
          </mc:Fallback>
        </mc:AlternateContent>
      </w:r>
      <w:r>
        <w:rPr>
          <w:noProof/>
          <w:lang w:eastAsia="de-DE"/>
        </w:rPr>
        <mc:AlternateContent>
          <mc:Choice Requires="wps">
            <w:drawing>
              <wp:anchor distT="0" distB="0" distL="114300" distR="114300" simplePos="0" relativeHeight="251826176" behindDoc="1" locked="0" layoutInCell="1" allowOverlap="1" wp14:anchorId="51343D47" wp14:editId="5C1FB82A">
                <wp:simplePos x="0" y="0"/>
                <wp:positionH relativeFrom="column">
                  <wp:posOffset>3609975</wp:posOffset>
                </wp:positionH>
                <wp:positionV relativeFrom="paragraph">
                  <wp:posOffset>651815</wp:posOffset>
                </wp:positionV>
                <wp:extent cx="335915" cy="146050"/>
                <wp:effectExtent l="0" t="0" r="26035" b="25400"/>
                <wp:wrapNone/>
                <wp:docPr id="1486" name="Rechteck 1486"/>
                <wp:cNvGraphicFramePr/>
                <a:graphic xmlns:a="http://schemas.openxmlformats.org/drawingml/2006/main">
                  <a:graphicData uri="http://schemas.microsoft.com/office/word/2010/wordprocessingShape">
                    <wps:wsp>
                      <wps:cNvSpPr/>
                      <wps:spPr>
                        <a:xfrm>
                          <a:off x="0" y="0"/>
                          <a:ext cx="33591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86" o:spid="_x0000_s1026" style="position:absolute;margin-left:284.25pt;margin-top:51.3pt;width:26.45pt;height:11.5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" fillcolor="#00b0f0" strokecolor="#00b0f0" strokeweight="2pt"/>
            </w:pict>
          </mc:Fallback>
        </mc:AlternateContent>
      </w:r>
      <w:r>
        <w:rPr>
          <w:noProof/>
          <w:lang w:eastAsia="de-DE"/>
        </w:rPr>
        <mc:AlternateContent>
          <mc:Choice Requires="wps">
            <w:drawing>
              <wp:anchor distT="0" distB="0" distL="114300" distR="114300" simplePos="0" relativeHeight="251823104" behindDoc="1" locked="0" layoutInCell="1" allowOverlap="1" wp14:anchorId="47E90843" wp14:editId="51EEC67C">
                <wp:simplePos x="0" y="0"/>
                <wp:positionH relativeFrom="column">
                  <wp:posOffset>266065</wp:posOffset>
                </wp:positionH>
                <wp:positionV relativeFrom="paragraph">
                  <wp:posOffset>285750</wp:posOffset>
                </wp:positionV>
                <wp:extent cx="1981835" cy="146050"/>
                <wp:effectExtent l="0" t="0" r="18415" b="25400"/>
                <wp:wrapNone/>
                <wp:docPr id="1487" name="Rechteck 1487"/>
                <wp:cNvGraphicFramePr/>
                <a:graphic xmlns:a="http://schemas.openxmlformats.org/drawingml/2006/main">
                  <a:graphicData uri="http://schemas.microsoft.com/office/word/2010/wordprocessingShape">
                    <wps:wsp>
                      <wps:cNvSpPr/>
                      <wps:spPr>
                        <a:xfrm>
                          <a:off x="0" y="0"/>
                          <a:ext cx="1981835"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487" o:spid="_x0000_s1026" style="position:absolute;margin-left:20.95pt;margin-top:22.5pt;width:156.05pt;height:11.5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" fillcolor="#00b0f0" strokecolor="#00b0f0" strokeweight="2pt"/>
            </w:pict>
          </mc:Fallback>
        </mc:AlternateContent>
      </w:r>
      <w:r>
        <w:rPr>
          <w:noProof/>
          <w:lang w:eastAsia="de-DE"/>
        </w:rPr>
        <mc:AlternateContent>
          <mc:Choice Requires="wps">
            <w:drawing>
              <wp:anchor distT="0" distB="0" distL="114300" distR="114300" simplePos="0" relativeHeight="251820032" behindDoc="1" locked="0" layoutInCell="1" allowOverlap="1" wp14:anchorId="50415C36" wp14:editId="767B634C">
                <wp:simplePos x="0" y="0"/>
                <wp:positionH relativeFrom="column">
                  <wp:posOffset>3256280</wp:posOffset>
                </wp:positionH>
                <wp:positionV relativeFrom="paragraph">
                  <wp:posOffset>598805</wp:posOffset>
                </wp:positionV>
                <wp:extent cx="321310" cy="233680"/>
                <wp:effectExtent l="0" t="0" r="21590" b="13970"/>
                <wp:wrapNone/>
                <wp:docPr id="1488" name="Ellipse 1488"/>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88" o:spid="_x0000_s1026" style="position:absolute;margin-left:256.4pt;margin-top:47.15pt;width:25.3pt;height:18.4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" fillcolor="#92d050" strokecolor="#92d050" strokeweight="2pt"/>
            </w:pict>
          </mc:Fallback>
        </mc:AlternateContent>
      </w:r>
      <w:r>
        <w:rPr>
          <w:noProof/>
          <w:lang w:eastAsia="de-DE"/>
        </w:rPr>
        <mc:AlternateContent>
          <mc:Choice Requires="wps">
            <w:drawing>
              <wp:anchor distT="0" distB="0" distL="114300" distR="114300" simplePos="0" relativeHeight="251816960" behindDoc="1" locked="0" layoutInCell="1" allowOverlap="1" wp14:anchorId="769D5916" wp14:editId="0D6F9236">
                <wp:simplePos x="0" y="0"/>
                <wp:positionH relativeFrom="column">
                  <wp:posOffset>1143000</wp:posOffset>
                </wp:positionH>
                <wp:positionV relativeFrom="paragraph">
                  <wp:posOffset>541655</wp:posOffset>
                </wp:positionV>
                <wp:extent cx="321310" cy="233680"/>
                <wp:effectExtent l="0" t="0" r="21590" b="13970"/>
                <wp:wrapNone/>
                <wp:docPr id="1489" name="Ellipse 1489"/>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89" o:spid="_x0000_s1026" style="position:absolute;margin-left:90pt;margin-top:42.65pt;width:25.3pt;height:18.4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" fillcolor="#92d050" strokecolor="#92d050" strokeweight="2pt"/>
            </w:pict>
          </mc:Fallback>
        </mc:AlternateContent>
      </w:r>
      <w:r>
        <w:object w:dxaOrig="5656" w:dyaOrig="1755">
          <v:shape id="_x0000_i1125" type="#_x0000_t75" style="width:196pt;height:62.85pt" o:ole="">
            <v:imagedata r:id="rId102" o:title=""/>
          </v:shape>
          <o:OLEObject Type="Embed" ProgID="ACD.ChemSketch.20" ShapeID="_x0000_i1125" DrawAspect="Content" ObjectID="_1581752313" r:id="rId224"/>
        </w:object>
      </w:r>
      <w:r>
        <w:tab/>
      </w:r>
      <w:r>
        <w:tab/>
      </w:r>
      <w:r w:rsidRPr="006D5B88">
        <w:rPr>
          <w:b/>
          <w:color w:val="FF0000"/>
        </w:rPr>
        <w:t>4</w:t>
      </w:r>
      <w:r>
        <w:t>-Methylheptan</w:t>
      </w:r>
    </w:p>
    <w:p w:rsidR="004018DA" w:rsidRDefault="004018DA" w:rsidP="004018DA">
      <w:pPr>
        <w:spacing w:line="240" w:lineRule="exact"/>
      </w:pPr>
    </w:p>
    <w:p w:rsidR="004018DA" w:rsidRDefault="004018DA" w:rsidP="004018DA">
      <w:pPr>
        <w:spacing w:line="240" w:lineRule="exact"/>
      </w:pPr>
    </w:p>
    <w:p w:rsidR="004018DA" w:rsidRDefault="004018DA" w:rsidP="004018DA">
      <w:pPr>
        <w:spacing w:line="240" w:lineRule="exact"/>
      </w:pPr>
    </w:p>
    <w:p w:rsidR="004018DA" w:rsidRDefault="004018DA" w:rsidP="004018DA">
      <w:pPr>
        <w:spacing w:line="240" w:lineRule="exact"/>
      </w:pPr>
      <w:r>
        <w:rPr>
          <w:noProof/>
          <w:lang w:eastAsia="de-DE"/>
        </w:rPr>
        <mc:AlternateContent>
          <mc:Choice Requires="wps">
            <w:drawing>
              <wp:anchor distT="0" distB="0" distL="114300" distR="114300" simplePos="0" relativeHeight="251871232" behindDoc="1" locked="0" layoutInCell="1" allowOverlap="1" wp14:anchorId="0C48E6C8" wp14:editId="63CA2CDE">
                <wp:simplePos x="0" y="0"/>
                <wp:positionH relativeFrom="column">
                  <wp:posOffset>-42757</wp:posOffset>
                </wp:positionH>
                <wp:positionV relativeFrom="paragraph">
                  <wp:posOffset>55033</wp:posOffset>
                </wp:positionV>
                <wp:extent cx="4758267" cy="1104406"/>
                <wp:effectExtent l="0" t="0" r="23495" b="19685"/>
                <wp:wrapNone/>
                <wp:docPr id="1332" name="Rechteck 1332"/>
                <wp:cNvGraphicFramePr/>
                <a:graphic xmlns:a="http://schemas.openxmlformats.org/drawingml/2006/main">
                  <a:graphicData uri="http://schemas.microsoft.com/office/word/2010/wordprocessingShape">
                    <wps:wsp>
                      <wps:cNvSpPr/>
                      <wps:spPr>
                        <a:xfrm>
                          <a:off x="0" y="0"/>
                          <a:ext cx="4758267" cy="11044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2" o:spid="_x0000_s1026" style="position:absolute;margin-left:-3.35pt;margin-top:4.35pt;width:374.65pt;height:86.9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" filled="f" strokecolor="black [3213]" strokeweight="2pt"/>
            </w:pict>
          </mc:Fallback>
        </mc:AlternateContent>
      </w:r>
    </w:p>
    <w:p w:rsidR="004018DA" w:rsidRDefault="004018DA" w:rsidP="004018DA">
      <w:pPr>
        <w:spacing w:line="240" w:lineRule="exact"/>
      </w:pPr>
      <w:r>
        <w:t>Regel (W</w:t>
      </w:r>
      <w:r w:rsidR="004344A2">
        <w:t>elche</w:t>
      </w:r>
      <w:r>
        <w:t xml:space="preserve"> </w:t>
      </w:r>
      <w:r w:rsidR="004344A2">
        <w:t>V</w:t>
      </w:r>
      <w:r>
        <w:t>eränder</w:t>
      </w:r>
      <w:r w:rsidR="004344A2">
        <w:t>ung</w:t>
      </w:r>
      <w:r>
        <w:t xml:space="preserve"> an den obigen Strukturformeln</w:t>
      </w:r>
      <w:r w:rsidR="004344A2">
        <w:t xml:space="preserve"> können Sie erkennen</w:t>
      </w:r>
      <w:r>
        <w:t>?)</w:t>
      </w:r>
    </w:p>
    <w:p w:rsidR="004018DA" w:rsidRDefault="004018DA" w:rsidP="004018DA">
      <w:pPr>
        <w:spacing w:line="240" w:lineRule="exact"/>
      </w:pPr>
    </w:p>
    <w:p w:rsidR="004018DA" w:rsidRDefault="004018DA" w:rsidP="007A3DBD">
      <w:pPr>
        <w:pStyle w:val="Listenabsatz"/>
        <w:numPr>
          <w:ilvl w:val="0"/>
          <w:numId w:val="35"/>
        </w:numPr>
        <w:spacing w:before="240" w:line="240" w:lineRule="exact"/>
        <w:ind w:left="426"/>
      </w:pPr>
      <w:r>
        <w:t xml:space="preserve">Mit der </w:t>
      </w:r>
      <w:r w:rsidRPr="008472F7">
        <w:rPr>
          <w:b/>
          <w:color w:val="FF0000"/>
        </w:rPr>
        <w:t>Zahl</w:t>
      </w:r>
      <w:r>
        <w:t xml:space="preserve"> vor der Seitenkette wird _________________________ der Seitenkette in der Hauptkette angegeben.</w:t>
      </w:r>
    </w:p>
    <w:p w:rsidR="004018DA" w:rsidRDefault="004018DA" w:rsidP="004018DA">
      <w:pPr>
        <w:spacing w:line="240" w:lineRule="exact"/>
      </w:pPr>
    </w:p>
    <w:p w:rsidR="004018DA" w:rsidRDefault="004018DA" w:rsidP="004018DA">
      <w:pPr>
        <w:spacing w:line="240" w:lineRule="exact"/>
      </w:pPr>
    </w:p>
    <w:p w:rsidR="000D0E27" w:rsidRDefault="000D0E27" w:rsidP="000D0E27">
      <w:pPr>
        <w:spacing w:line="240" w:lineRule="exact"/>
      </w:pPr>
    </w:p>
    <w:p w:rsidR="000D0E27" w:rsidRDefault="000D0E27" w:rsidP="000D0E27">
      <w:pPr>
        <w:spacing w:line="240" w:lineRule="exact"/>
      </w:pPr>
      <w:r>
        <w:t>Aufgabe 1:</w:t>
      </w:r>
    </w:p>
    <w:p w:rsidR="004018DA" w:rsidRPr="00130296" w:rsidRDefault="004018DA" w:rsidP="000D0E27">
      <w:pPr>
        <w:spacing w:line="240" w:lineRule="exact"/>
      </w:pPr>
      <w:r>
        <w:t xml:space="preserve">Kreuzen Sie den richtigen Namen der </w:t>
      </w:r>
      <w:r w:rsidR="00776FCF">
        <w:t xml:space="preserve">folgenden </w:t>
      </w:r>
      <w:r>
        <w:t>Verbindung an:</w:t>
      </w:r>
    </w:p>
    <w:p w:rsidR="004018DA" w:rsidRPr="00130296" w:rsidRDefault="004018DA" w:rsidP="004018DA">
      <w:pPr>
        <w:tabs>
          <w:tab w:val="left" w:pos="1256"/>
        </w:tabs>
      </w:pPr>
    </w:p>
    <w:p w:rsidR="004018DA" w:rsidRPr="00130296" w:rsidRDefault="004018DA" w:rsidP="004018DA">
      <w:r>
        <w:rPr>
          <w:noProof/>
          <w:lang w:eastAsia="de-DE"/>
        </w:rPr>
        <mc:AlternateContent>
          <mc:Choice Requires="wps">
            <w:drawing>
              <wp:anchor distT="0" distB="0" distL="114300" distR="114300" simplePos="0" relativeHeight="251833344" behindDoc="0" locked="0" layoutInCell="1" allowOverlap="1" wp14:anchorId="5E2832EA" wp14:editId="473614EC">
                <wp:simplePos x="0" y="0"/>
                <wp:positionH relativeFrom="column">
                  <wp:posOffset>313055</wp:posOffset>
                </wp:positionH>
                <wp:positionV relativeFrom="paragraph">
                  <wp:posOffset>300990</wp:posOffset>
                </wp:positionV>
                <wp:extent cx="2106295" cy="241300"/>
                <wp:effectExtent l="0" t="0" r="0" b="6350"/>
                <wp:wrapNone/>
                <wp:docPr id="1490" name="Textfeld 1490"/>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90" o:spid="_x0000_s1159" type="#_x0000_t202" style="position:absolute;margin-left:24.65pt;margin-top:23.7pt;width:165.85pt;height: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" filled="f" stroked="f" strokeweight=".5pt">
                <v:textbo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w:t>
                      </w:r>
                    </w:p>
                  </w:txbxContent>
                </v:textbox>
              </v:shape>
            </w:pict>
          </mc:Fallback>
        </mc:AlternateContent>
      </w:r>
      <w:r>
        <w:object w:dxaOrig="4291" w:dyaOrig="1755">
          <v:shape id="_x0000_i1126" type="#_x0000_t75" style="width:151.45pt;height:62.85pt" o:ole="">
            <v:imagedata r:id="rId147" o:title=""/>
          </v:shape>
          <o:OLEObject Type="Embed" ProgID="ACD.ChemSketch.20" ShapeID="_x0000_i1126" DrawAspect="Content" ObjectID="_1581752314" r:id="rId225"/>
        </w:object>
      </w:r>
      <w:r>
        <w:rPr>
          <w:noProof/>
          <w:lang w:eastAsia="de-DE"/>
        </w:rPr>
        <mc:AlternateContent>
          <mc:Choice Requires="wps">
            <w:drawing>
              <wp:anchor distT="0" distB="0" distL="114300" distR="114300" simplePos="0" relativeHeight="251831296" behindDoc="1" locked="0" layoutInCell="1" allowOverlap="1" wp14:anchorId="00CD7A61" wp14:editId="65DC8A24">
                <wp:simplePos x="0" y="0"/>
                <wp:positionH relativeFrom="column">
                  <wp:posOffset>868680</wp:posOffset>
                </wp:positionH>
                <wp:positionV relativeFrom="paragraph">
                  <wp:posOffset>546100</wp:posOffset>
                </wp:positionV>
                <wp:extent cx="321310" cy="233680"/>
                <wp:effectExtent l="0" t="0" r="21590" b="13970"/>
                <wp:wrapNone/>
                <wp:docPr id="1491" name="Ellipse 1491"/>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Default="00B03712" w:rsidP="004018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91" o:spid="_x0000_s1160" style="position:absolute;margin-left:68.4pt;margin-top:43pt;width:25.3pt;height:18.4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" fillcolor="#92d050" strokecolor="#92d050" strokeweight="2pt">
                <v:textbox>
                  <w:txbxContent>
                    <w:p w:rsidR="00B03712" w:rsidRDefault="00B03712" w:rsidP="004018DA">
                      <w:pPr>
                        <w:jc w:val="center"/>
                      </w:pPr>
                    </w:p>
                  </w:txbxContent>
                </v:textbox>
              </v:oval>
            </w:pict>
          </mc:Fallback>
        </mc:AlternateContent>
      </w:r>
      <w:r>
        <w:rPr>
          <w:noProof/>
          <w:lang w:eastAsia="de-DE"/>
        </w:rPr>
        <mc:AlternateContent>
          <mc:Choice Requires="wps">
            <w:drawing>
              <wp:anchor distT="0" distB="0" distL="114300" distR="114300" simplePos="0" relativeHeight="251832320" behindDoc="1" locked="0" layoutInCell="1" allowOverlap="1" wp14:anchorId="58AC7C0B" wp14:editId="6C1F85B0">
                <wp:simplePos x="0" y="0"/>
                <wp:positionH relativeFrom="column">
                  <wp:posOffset>267335</wp:posOffset>
                </wp:positionH>
                <wp:positionV relativeFrom="paragraph">
                  <wp:posOffset>289230</wp:posOffset>
                </wp:positionV>
                <wp:extent cx="1360627" cy="146050"/>
                <wp:effectExtent l="0" t="0" r="11430" b="25400"/>
                <wp:wrapNone/>
                <wp:docPr id="1492" name="Rechteck 1492"/>
                <wp:cNvGraphicFramePr/>
                <a:graphic xmlns:a="http://schemas.openxmlformats.org/drawingml/2006/main">
                  <a:graphicData uri="http://schemas.microsoft.com/office/word/2010/wordprocessingShape">
                    <wps:wsp>
                      <wps:cNvSpPr/>
                      <wps:spPr>
                        <a:xfrm>
                          <a:off x="0" y="0"/>
                          <a:ext cx="1360627" cy="146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492" o:spid="_x0000_s1026" style="position:absolute;margin-left:21.05pt;margin-top:22.75pt;width:107.15pt;height:11.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" fillcolor="#00b0f0" strokecolor="#00b0f0" strokeweight="2pt"/>
            </w:pict>
          </mc:Fallback>
        </mc:AlternateContent>
      </w:r>
    </w:p>
    <w:p w:rsidR="004018DA" w:rsidRDefault="004018DA" w:rsidP="004018DA"/>
    <w:p w:rsidR="004018DA" w:rsidRDefault="004018DA" w:rsidP="007A3DBD">
      <w:pPr>
        <w:pStyle w:val="Listenabsatz"/>
        <w:numPr>
          <w:ilvl w:val="0"/>
          <w:numId w:val="34"/>
        </w:numPr>
        <w:ind w:left="426"/>
      </w:pPr>
      <w:r>
        <w:t>2-Methylpentan</w:t>
      </w:r>
    </w:p>
    <w:p w:rsidR="004018DA" w:rsidRPr="00130296" w:rsidRDefault="00184906" w:rsidP="007A3DBD">
      <w:pPr>
        <w:pStyle w:val="Listenabsatz"/>
        <w:numPr>
          <w:ilvl w:val="0"/>
          <w:numId w:val="34"/>
        </w:numPr>
        <w:ind w:left="426"/>
      </w:pPr>
      <w:r>
        <w:t>2-Methylprop</w:t>
      </w:r>
      <w:r w:rsidR="004018DA">
        <w:t>an</w:t>
      </w:r>
    </w:p>
    <w:p w:rsidR="004018DA" w:rsidRDefault="004018DA" w:rsidP="007A3DBD">
      <w:pPr>
        <w:pStyle w:val="Listenabsatz"/>
        <w:numPr>
          <w:ilvl w:val="0"/>
          <w:numId w:val="34"/>
        </w:numPr>
        <w:ind w:left="426"/>
      </w:pPr>
      <w:r>
        <w:t>3-Methylpentan</w:t>
      </w:r>
    </w:p>
    <w:p w:rsidR="004018DA" w:rsidRDefault="004018DA" w:rsidP="007A3DBD">
      <w:pPr>
        <w:pStyle w:val="Listenabsatz"/>
        <w:numPr>
          <w:ilvl w:val="0"/>
          <w:numId w:val="34"/>
        </w:numPr>
        <w:ind w:left="426"/>
      </w:pPr>
      <w:r>
        <w:t>3-Methylpropan</w:t>
      </w:r>
    </w:p>
    <w:p w:rsidR="004018DA" w:rsidRDefault="004018DA" w:rsidP="004018DA">
      <w:pPr>
        <w:spacing w:line="240" w:lineRule="exact"/>
        <w:rPr>
          <w:rFonts w:ascii="Source Sans Pro Semibold" w:eastAsia="Times New Roman" w:hAnsi="Source Sans Pro Semibold" w:cs="Times New Roman"/>
          <w:bCs/>
          <w:sz w:val="30"/>
          <w:szCs w:val="28"/>
          <w:lang w:eastAsia="de-DE"/>
        </w:rPr>
      </w:pPr>
      <w:r>
        <w:br w:type="page"/>
      </w:r>
    </w:p>
    <w:p w:rsidR="004018DA" w:rsidRDefault="001E5365" w:rsidP="004018DA">
      <w:pPr>
        <w:pStyle w:val="berschrift1"/>
      </w:pPr>
      <w:r>
        <w:lastRenderedPageBreak/>
        <w:t>Regeln zur Benennung einfacher Kohlenwasserstoffe</w:t>
      </w:r>
      <w:r w:rsidR="004018DA">
        <w:t xml:space="preserve"> (Alkane)</w:t>
      </w:r>
    </w:p>
    <w:p w:rsidR="004018DA" w:rsidRPr="00F567C4" w:rsidRDefault="00A47760" w:rsidP="004018DA">
      <w:pPr>
        <w:spacing w:line="240" w:lineRule="exact"/>
        <w:rPr>
          <w:b/>
        </w:rPr>
      </w:pPr>
      <w:r>
        <w:rPr>
          <w:b/>
        </w:rPr>
        <w:t>Schritt</w:t>
      </w:r>
      <w:r w:rsidRPr="00F567C4">
        <w:rPr>
          <w:b/>
        </w:rPr>
        <w:t xml:space="preserve"> </w:t>
      </w:r>
      <w:r w:rsidR="00F80D4D">
        <w:rPr>
          <w:b/>
        </w:rPr>
        <w:t>5</w:t>
      </w:r>
      <w:r w:rsidR="004018DA" w:rsidRPr="00F567C4">
        <w:rPr>
          <w:b/>
        </w:rPr>
        <w:t>:</w:t>
      </w:r>
    </w:p>
    <w:p w:rsidR="004018DA" w:rsidRDefault="004018DA" w:rsidP="00996036">
      <w:pPr>
        <w:spacing w:line="240" w:lineRule="exact"/>
        <w:jc w:val="both"/>
      </w:pPr>
      <w:r>
        <w:t xml:space="preserve">Begründen Sie, warum alle Verbindungen ein und denselben Namen haben. Achten Sie hierbei auf die </w:t>
      </w:r>
      <w:r w:rsidRPr="009A6C00">
        <w:rPr>
          <w:b/>
          <w:color w:val="FF0000"/>
        </w:rPr>
        <w:t>Nummerierung</w:t>
      </w:r>
      <w:r w:rsidRPr="009A6C00">
        <w:rPr>
          <w:color w:val="FF0000"/>
        </w:rPr>
        <w:t xml:space="preserve"> </w:t>
      </w:r>
      <w:r>
        <w:t>der C</w:t>
      </w:r>
      <w:r>
        <w:noBreakHyphen/>
        <w:t>Atome.</w:t>
      </w:r>
    </w:p>
    <w:p w:rsidR="009A6C00" w:rsidRDefault="009A6C00" w:rsidP="00996036">
      <w:pPr>
        <w:pStyle w:val="Listenabsatz"/>
        <w:spacing w:line="240" w:lineRule="exact"/>
        <w:jc w:val="both"/>
      </w:pPr>
    </w:p>
    <w:p w:rsidR="005E47CC" w:rsidRDefault="004018DA" w:rsidP="005E47CC">
      <w:pPr>
        <w:pStyle w:val="Listenabsatz"/>
        <w:spacing w:line="240" w:lineRule="exact"/>
        <w:jc w:val="both"/>
      </w:pPr>
      <w:r w:rsidRPr="009A6C00">
        <w:rPr>
          <w:b/>
        </w:rPr>
        <w:t>Tipp:</w:t>
      </w:r>
      <w:r>
        <w:t xml:space="preserve"> </w:t>
      </w:r>
      <w:r w:rsidR="005E47CC">
        <w:t>Bauen Sie das folgende erste Molekül mit dem Modellbaukasten nach und versuchen Sie</w:t>
      </w:r>
      <w:r w:rsidR="0029111C">
        <w:t>,</w:t>
      </w:r>
      <w:r w:rsidR="005E47CC">
        <w:t xml:space="preserve"> </w:t>
      </w:r>
      <w:r w:rsidR="005E47CC" w:rsidRPr="00BF38B1">
        <w:rPr>
          <w:b/>
          <w:u w:val="single"/>
        </w:rPr>
        <w:t>ohne</w:t>
      </w:r>
      <w:r w:rsidR="005E47CC">
        <w:t xml:space="preserve"> Bindungen zu brechen, allein durch das Drehen der Bindungen alle anderen Moleküle darzustellen.</w:t>
      </w:r>
    </w:p>
    <w:p w:rsidR="004018DA" w:rsidRDefault="004018DA" w:rsidP="004018DA">
      <w:pPr>
        <w:pStyle w:val="Listenabsatz"/>
        <w:spacing w:line="240" w:lineRule="exact"/>
      </w:pPr>
    </w:p>
    <w:p w:rsidR="004018DA" w:rsidRDefault="004018DA" w:rsidP="004018DA">
      <w:r>
        <w:rPr>
          <w:noProof/>
          <w:lang w:eastAsia="de-DE"/>
        </w:rPr>
        <mc:AlternateContent>
          <mc:Choice Requires="wps">
            <w:drawing>
              <wp:anchor distT="0" distB="0" distL="114300" distR="114300" simplePos="0" relativeHeight="251855872" behindDoc="0" locked="0" layoutInCell="1" allowOverlap="1" wp14:anchorId="33CDBE4F" wp14:editId="770A9D8C">
                <wp:simplePos x="0" y="0"/>
                <wp:positionH relativeFrom="column">
                  <wp:posOffset>286055</wp:posOffset>
                </wp:positionH>
                <wp:positionV relativeFrom="paragraph">
                  <wp:posOffset>318135</wp:posOffset>
                </wp:positionV>
                <wp:extent cx="2106295" cy="241300"/>
                <wp:effectExtent l="0" t="0" r="0" b="6350"/>
                <wp:wrapNone/>
                <wp:docPr id="545" name="Textfeld 545"/>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5" o:spid="_x0000_s1161" type="#_x0000_t202" style="position:absolute;margin-left:22.5pt;margin-top:25.05pt;width:165.85pt;height:1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" filled="f" stroked="f" strokeweight=".5pt">
                <v:textbo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w:t>
                      </w:r>
                    </w:p>
                  </w:txbxContent>
                </v:textbox>
              </v:shape>
            </w:pict>
          </mc:Fallback>
        </mc:AlternateContent>
      </w:r>
      <w:r>
        <w:rPr>
          <w:noProof/>
          <w:lang w:eastAsia="de-DE"/>
        </w:rPr>
        <mc:AlternateContent>
          <mc:Choice Requires="wps">
            <w:drawing>
              <wp:anchor distT="0" distB="0" distL="114300" distR="114300" simplePos="0" relativeHeight="251851776" behindDoc="1" locked="0" layoutInCell="1" allowOverlap="1" wp14:anchorId="6D4AF8EF" wp14:editId="703CCEA6">
                <wp:simplePos x="0" y="0"/>
                <wp:positionH relativeFrom="column">
                  <wp:posOffset>252832</wp:posOffset>
                </wp:positionH>
                <wp:positionV relativeFrom="paragraph">
                  <wp:posOffset>304114</wp:posOffset>
                </wp:positionV>
                <wp:extent cx="1389888" cy="153035"/>
                <wp:effectExtent l="0" t="0" r="20320" b="18415"/>
                <wp:wrapNone/>
                <wp:docPr id="546" name="Rechteck 546"/>
                <wp:cNvGraphicFramePr/>
                <a:graphic xmlns:a="http://schemas.openxmlformats.org/drawingml/2006/main">
                  <a:graphicData uri="http://schemas.microsoft.com/office/word/2010/wordprocessingShape">
                    <wps:wsp>
                      <wps:cNvSpPr/>
                      <wps:spPr>
                        <a:xfrm>
                          <a:off x="0" y="0"/>
                          <a:ext cx="1389888"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46" o:spid="_x0000_s1026" style="position:absolute;margin-left:19.9pt;margin-top:23.95pt;width:109.45pt;height:12.05pt;z-index:-2514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" fillcolor="#00b0f0" strokecolor="#00b0f0" strokeweight="2pt"/>
            </w:pict>
          </mc:Fallback>
        </mc:AlternateContent>
      </w:r>
      <w:r>
        <w:rPr>
          <w:noProof/>
          <w:lang w:eastAsia="de-DE"/>
        </w:rPr>
        <mc:AlternateContent>
          <mc:Choice Requires="wps">
            <w:drawing>
              <wp:anchor distT="0" distB="0" distL="114300" distR="114300" simplePos="0" relativeHeight="251847680" behindDoc="1" locked="0" layoutInCell="1" allowOverlap="1" wp14:anchorId="67D0B0CF" wp14:editId="4C1BF4CD">
                <wp:simplePos x="0" y="0"/>
                <wp:positionH relativeFrom="column">
                  <wp:posOffset>544830</wp:posOffset>
                </wp:positionH>
                <wp:positionV relativeFrom="paragraph">
                  <wp:posOffset>603885</wp:posOffset>
                </wp:positionV>
                <wp:extent cx="306705" cy="160655"/>
                <wp:effectExtent l="0" t="0" r="17145" b="10795"/>
                <wp:wrapNone/>
                <wp:docPr id="548" name="Ellipse 548"/>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48" o:spid="_x0000_s1026" style="position:absolute;margin-left:42.9pt;margin-top:47.55pt;width:24.15pt;height:12.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" fillcolor="#92d050" strokecolor="#92d050" strokeweight="2pt"/>
            </w:pict>
          </mc:Fallback>
        </mc:AlternateContent>
      </w:r>
      <w:r>
        <w:object w:dxaOrig="4291" w:dyaOrig="1755">
          <v:shape id="_x0000_i1127" type="#_x0000_t75" style="width:151.45pt;height:62.85pt" o:ole="">
            <v:imagedata r:id="rId149" o:title=""/>
          </v:shape>
          <o:OLEObject Type="Embed" ProgID="ACD.ChemSketch.20" ShapeID="_x0000_i1127" DrawAspect="Content" ObjectID="_1581752315" r:id="rId226"/>
        </w:object>
      </w:r>
      <w:r>
        <w:tab/>
      </w:r>
      <w:r>
        <w:tab/>
      </w:r>
      <w:r w:rsidR="009A6C00">
        <w:t>2-Methylpentan</w:t>
      </w:r>
      <w:r w:rsidR="009A6C00">
        <w:tab/>
      </w:r>
      <w:r>
        <w:tab/>
      </w:r>
      <w:r>
        <w:tab/>
      </w:r>
    </w:p>
    <w:p w:rsidR="004018DA" w:rsidRDefault="004018DA" w:rsidP="004018DA"/>
    <w:p w:rsidR="004018DA" w:rsidRDefault="004018DA" w:rsidP="004018DA">
      <w:r>
        <w:rPr>
          <w:noProof/>
          <w:lang w:eastAsia="de-DE"/>
        </w:rPr>
        <mc:AlternateContent>
          <mc:Choice Requires="wps">
            <w:drawing>
              <wp:anchor distT="0" distB="0" distL="114300" distR="114300" simplePos="0" relativeHeight="251857920" behindDoc="0" locked="0" layoutInCell="1" allowOverlap="1" wp14:anchorId="678B431F" wp14:editId="649AF69E">
                <wp:simplePos x="0" y="0"/>
                <wp:positionH relativeFrom="column">
                  <wp:posOffset>270180</wp:posOffset>
                </wp:positionH>
                <wp:positionV relativeFrom="paragraph">
                  <wp:posOffset>306070</wp:posOffset>
                </wp:positionV>
                <wp:extent cx="2106295" cy="241300"/>
                <wp:effectExtent l="0" t="0" r="0" b="6350"/>
                <wp:wrapNone/>
                <wp:docPr id="549" name="Textfeld 549"/>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Pr>
                                <w:b/>
                                <w:color w:val="FF0000"/>
                                <w:sz w:val="16"/>
                                <w:szCs w:val="16"/>
                              </w:rPr>
                              <w:t xml:space="preserve">5            4            3             2            1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9" o:spid="_x0000_s1162" type="#_x0000_t202" style="position:absolute;margin-left:21.25pt;margin-top:24.1pt;width:165.85pt;height: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" filled="f" stroked="f" strokeweight=".5pt">
                <v:textbox>
                  <w:txbxContent>
                    <w:p w:rsidR="00B03712" w:rsidRPr="000562D5" w:rsidRDefault="00B03712" w:rsidP="004018DA">
                      <w:pPr>
                        <w:rPr>
                          <w:b/>
                          <w:color w:val="FF0000"/>
                          <w:sz w:val="16"/>
                          <w:szCs w:val="16"/>
                        </w:rPr>
                      </w:pPr>
                      <w:r>
                        <w:rPr>
                          <w:b/>
                          <w:color w:val="FF0000"/>
                          <w:sz w:val="16"/>
                          <w:szCs w:val="16"/>
                        </w:rPr>
                        <w:t xml:space="preserve">5            4            3             2            1      </w:t>
                      </w:r>
                    </w:p>
                  </w:txbxContent>
                </v:textbox>
              </v:shape>
            </w:pict>
          </mc:Fallback>
        </mc:AlternateContent>
      </w:r>
      <w:r>
        <w:rPr>
          <w:noProof/>
          <w:lang w:eastAsia="de-DE"/>
        </w:rPr>
        <mc:AlternateContent>
          <mc:Choice Requires="wps">
            <w:drawing>
              <wp:anchor distT="0" distB="0" distL="114300" distR="114300" simplePos="0" relativeHeight="251852800" behindDoc="1" locked="0" layoutInCell="1" allowOverlap="1" wp14:anchorId="27F3FCFE" wp14:editId="563D5DD6">
                <wp:simplePos x="0" y="0"/>
                <wp:positionH relativeFrom="column">
                  <wp:posOffset>251460</wp:posOffset>
                </wp:positionH>
                <wp:positionV relativeFrom="paragraph">
                  <wp:posOffset>298450</wp:posOffset>
                </wp:positionV>
                <wp:extent cx="1389380" cy="153035"/>
                <wp:effectExtent l="0" t="0" r="20320" b="18415"/>
                <wp:wrapNone/>
                <wp:docPr id="550" name="Rechteck 550"/>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50" o:spid="_x0000_s1026" style="position:absolute;margin-left:19.8pt;margin-top:23.5pt;width:109.4pt;height:12.05pt;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" fillcolor="#00b0f0" strokecolor="#00b0f0" strokeweight="2pt"/>
            </w:pict>
          </mc:Fallback>
        </mc:AlternateContent>
      </w:r>
      <w:r>
        <w:rPr>
          <w:noProof/>
          <w:lang w:eastAsia="de-DE"/>
        </w:rPr>
        <mc:AlternateContent>
          <mc:Choice Requires="wps">
            <w:drawing>
              <wp:anchor distT="0" distB="0" distL="114300" distR="114300" simplePos="0" relativeHeight="251848704" behindDoc="1" locked="0" layoutInCell="1" allowOverlap="1" wp14:anchorId="0B45B21D" wp14:editId="0BCEAE12">
                <wp:simplePos x="0" y="0"/>
                <wp:positionH relativeFrom="column">
                  <wp:posOffset>1150620</wp:posOffset>
                </wp:positionH>
                <wp:positionV relativeFrom="paragraph">
                  <wp:posOffset>591185</wp:posOffset>
                </wp:positionV>
                <wp:extent cx="306705" cy="160655"/>
                <wp:effectExtent l="0" t="0" r="17145" b="10795"/>
                <wp:wrapNone/>
                <wp:docPr id="551" name="Ellipse 551"/>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90.6pt;margin-top:46.55pt;width:24.15pt;height:12.6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" fillcolor="#92d050" strokecolor="#92d050" strokeweight="2pt"/>
            </w:pict>
          </mc:Fallback>
        </mc:AlternateContent>
      </w:r>
      <w:r>
        <w:object w:dxaOrig="4291" w:dyaOrig="1755">
          <v:shape id="_x0000_i1128" type="#_x0000_t75" style="width:151.45pt;height:62.85pt" o:ole="">
            <v:imagedata r:id="rId151" o:title=""/>
          </v:shape>
          <o:OLEObject Type="Embed" ProgID="ACD.ChemSketch.20" ShapeID="_x0000_i1128" DrawAspect="Content" ObjectID="_1581752316" r:id="rId227"/>
        </w:object>
      </w:r>
      <w:r>
        <w:tab/>
      </w:r>
      <w:r>
        <w:tab/>
      </w:r>
      <w:r w:rsidR="009A6C00">
        <w:t>2-Methylpentan</w:t>
      </w:r>
      <w:r w:rsidR="009A6C00">
        <w:tab/>
      </w:r>
    </w:p>
    <w:p w:rsidR="004018DA" w:rsidRDefault="004018DA" w:rsidP="004018DA">
      <w:r>
        <w:rPr>
          <w:noProof/>
          <w:lang w:eastAsia="de-DE"/>
        </w:rPr>
        <mc:AlternateContent>
          <mc:Choice Requires="wps">
            <w:drawing>
              <wp:anchor distT="0" distB="0" distL="114300" distR="114300" simplePos="0" relativeHeight="251849728" behindDoc="1" locked="0" layoutInCell="1" allowOverlap="1" wp14:anchorId="12F8B079" wp14:editId="6996D3D1">
                <wp:simplePos x="0" y="0"/>
                <wp:positionH relativeFrom="column">
                  <wp:posOffset>543560</wp:posOffset>
                </wp:positionH>
                <wp:positionV relativeFrom="paragraph">
                  <wp:posOffset>142875</wp:posOffset>
                </wp:positionV>
                <wp:extent cx="306705" cy="160655"/>
                <wp:effectExtent l="0" t="0" r="17145" b="10795"/>
                <wp:wrapNone/>
                <wp:docPr id="552" name="Ellipse 552"/>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2.8pt;margin-top:11.25pt;width:24.15pt;height:12.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" fillcolor="#92d050" strokecolor="#92d050" strokeweight="2pt"/>
            </w:pict>
          </mc:Fallback>
        </mc:AlternateContent>
      </w:r>
    </w:p>
    <w:p w:rsidR="004018DA" w:rsidRDefault="004018DA" w:rsidP="004018DA">
      <w:r>
        <w:rPr>
          <w:noProof/>
          <w:lang w:eastAsia="de-DE"/>
        </w:rPr>
        <mc:AlternateContent>
          <mc:Choice Requires="wps">
            <w:drawing>
              <wp:anchor distT="0" distB="0" distL="114300" distR="114300" simplePos="0" relativeHeight="251856896" behindDoc="0" locked="0" layoutInCell="1" allowOverlap="1" wp14:anchorId="5A48EC2A" wp14:editId="3A98EF09">
                <wp:simplePos x="0" y="0"/>
                <wp:positionH relativeFrom="column">
                  <wp:posOffset>297511</wp:posOffset>
                </wp:positionH>
                <wp:positionV relativeFrom="paragraph">
                  <wp:posOffset>298450</wp:posOffset>
                </wp:positionV>
                <wp:extent cx="2106295" cy="241300"/>
                <wp:effectExtent l="0" t="0" r="0" b="6350"/>
                <wp:wrapNone/>
                <wp:docPr id="553" name="Textfeld 553"/>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3" o:spid="_x0000_s1163" type="#_x0000_t202" style="position:absolute;margin-left:23.45pt;margin-top:23.5pt;width:165.85pt;height:1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" filled="f" stroked="f" strokeweight=".5pt">
                <v:textbox>
                  <w:txbxContent>
                    <w:p w:rsidR="00B03712" w:rsidRPr="000562D5" w:rsidRDefault="00B03712" w:rsidP="004018DA">
                      <w:pPr>
                        <w:rPr>
                          <w:b/>
                          <w:color w:val="FF0000"/>
                          <w:sz w:val="16"/>
                          <w:szCs w:val="16"/>
                        </w:rPr>
                      </w:pPr>
                      <w:r w:rsidRPr="000562D5">
                        <w:rPr>
                          <w:b/>
                          <w:color w:val="FF0000"/>
                          <w:sz w:val="16"/>
                          <w:szCs w:val="16"/>
                        </w:rPr>
                        <w:t>1</w:t>
                      </w:r>
                      <w:r>
                        <w:rPr>
                          <w:b/>
                          <w:color w:val="FF0000"/>
                          <w:sz w:val="16"/>
                          <w:szCs w:val="16"/>
                        </w:rPr>
                        <w:t xml:space="preserve">            2             3            4             5      </w:t>
                      </w:r>
                    </w:p>
                  </w:txbxContent>
                </v:textbox>
              </v:shape>
            </w:pict>
          </mc:Fallback>
        </mc:AlternateContent>
      </w:r>
      <w:r>
        <w:rPr>
          <w:noProof/>
          <w:lang w:eastAsia="de-DE"/>
        </w:rPr>
        <mc:AlternateContent>
          <mc:Choice Requires="wps">
            <w:drawing>
              <wp:anchor distT="0" distB="0" distL="114300" distR="114300" simplePos="0" relativeHeight="251853824" behindDoc="1" locked="0" layoutInCell="1" allowOverlap="1" wp14:anchorId="1816F5B4" wp14:editId="43DCAE2B">
                <wp:simplePos x="0" y="0"/>
                <wp:positionH relativeFrom="column">
                  <wp:posOffset>250190</wp:posOffset>
                </wp:positionH>
                <wp:positionV relativeFrom="paragraph">
                  <wp:posOffset>285750</wp:posOffset>
                </wp:positionV>
                <wp:extent cx="1389380" cy="153035"/>
                <wp:effectExtent l="0" t="0" r="20320" b="18415"/>
                <wp:wrapNone/>
                <wp:docPr id="554" name="Rechteck 554"/>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54" o:spid="_x0000_s1026" style="position:absolute;margin-left:19.7pt;margin-top:22.5pt;width:109.4pt;height:12.05pt;z-index:-25146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" fillcolor="#00b0f0" strokecolor="#00b0f0" strokeweight="2pt"/>
            </w:pict>
          </mc:Fallback>
        </mc:AlternateContent>
      </w:r>
      <w:r>
        <w:object w:dxaOrig="4291" w:dyaOrig="1696">
          <v:shape id="_x0000_i1129" type="#_x0000_t75" style="width:151.45pt;height:60.3pt" o:ole="">
            <v:imagedata r:id="rId153" o:title=""/>
          </v:shape>
          <o:OLEObject Type="Embed" ProgID="ACD.ChemSketch.20" ShapeID="_x0000_i1129" DrawAspect="Content" ObjectID="_1581752317" r:id="rId228"/>
        </w:object>
      </w:r>
      <w:r w:rsidR="009A6C00">
        <w:tab/>
      </w:r>
      <w:r w:rsidR="009A6C00">
        <w:tab/>
        <w:t>2-Methylpentan</w:t>
      </w:r>
      <w:r w:rsidR="009A6C00">
        <w:tab/>
      </w:r>
    </w:p>
    <w:p w:rsidR="004018DA" w:rsidRDefault="004018DA" w:rsidP="004018DA">
      <w:r>
        <w:rPr>
          <w:noProof/>
          <w:lang w:eastAsia="de-DE"/>
        </w:rPr>
        <mc:AlternateContent>
          <mc:Choice Requires="wps">
            <w:drawing>
              <wp:anchor distT="0" distB="0" distL="114300" distR="114300" simplePos="0" relativeHeight="251850752" behindDoc="1" locked="0" layoutInCell="1" allowOverlap="1" wp14:anchorId="04126ECF" wp14:editId="52319DBE">
                <wp:simplePos x="0" y="0"/>
                <wp:positionH relativeFrom="column">
                  <wp:posOffset>1150620</wp:posOffset>
                </wp:positionH>
                <wp:positionV relativeFrom="paragraph">
                  <wp:posOffset>141605</wp:posOffset>
                </wp:positionV>
                <wp:extent cx="306705" cy="160655"/>
                <wp:effectExtent l="0" t="0" r="17145" b="10795"/>
                <wp:wrapNone/>
                <wp:docPr id="555" name="Ellipse 55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55" o:spid="_x0000_s1026" style="position:absolute;margin-left:90.6pt;margin-top:11.15pt;width:24.15pt;height:12.6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" fillcolor="#92d050" strokecolor="#92d050" strokeweight="2pt"/>
            </w:pict>
          </mc:Fallback>
        </mc:AlternateContent>
      </w:r>
    </w:p>
    <w:p w:rsidR="004018DA" w:rsidRPr="00130296" w:rsidRDefault="004018DA" w:rsidP="004018DA">
      <w:r>
        <w:rPr>
          <w:noProof/>
          <w:lang w:eastAsia="de-DE"/>
        </w:rPr>
        <mc:AlternateContent>
          <mc:Choice Requires="wps">
            <w:drawing>
              <wp:anchor distT="0" distB="0" distL="114300" distR="114300" simplePos="0" relativeHeight="251858944" behindDoc="0" locked="0" layoutInCell="1" allowOverlap="1" wp14:anchorId="547D51BF" wp14:editId="66B5F06A">
                <wp:simplePos x="0" y="0"/>
                <wp:positionH relativeFrom="column">
                  <wp:posOffset>293370</wp:posOffset>
                </wp:positionH>
                <wp:positionV relativeFrom="paragraph">
                  <wp:posOffset>307340</wp:posOffset>
                </wp:positionV>
                <wp:extent cx="2106295" cy="241300"/>
                <wp:effectExtent l="0" t="0" r="0" b="6350"/>
                <wp:wrapNone/>
                <wp:docPr id="556" name="Textfeld 556"/>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Pr>
                                <w:b/>
                                <w:color w:val="FF0000"/>
                                <w:sz w:val="16"/>
                                <w:szCs w:val="16"/>
                              </w:rPr>
                              <w:t xml:space="preserve">5            4            3             2            1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6" o:spid="_x0000_s1164" type="#_x0000_t202" style="position:absolute;margin-left:23.1pt;margin-top:24.2pt;width:165.85pt;height:1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" filled="f" stroked="f" strokeweight=".5pt">
                <v:textbox>
                  <w:txbxContent>
                    <w:p w:rsidR="00B03712" w:rsidRPr="000562D5" w:rsidRDefault="00B03712" w:rsidP="004018DA">
                      <w:pPr>
                        <w:rPr>
                          <w:b/>
                          <w:color w:val="FF0000"/>
                          <w:sz w:val="16"/>
                          <w:szCs w:val="16"/>
                        </w:rPr>
                      </w:pPr>
                      <w:r>
                        <w:rPr>
                          <w:b/>
                          <w:color w:val="FF0000"/>
                          <w:sz w:val="16"/>
                          <w:szCs w:val="16"/>
                        </w:rPr>
                        <w:t xml:space="preserve">5            4            3             2            1      </w:t>
                      </w:r>
                    </w:p>
                  </w:txbxContent>
                </v:textbox>
              </v:shape>
            </w:pict>
          </mc:Fallback>
        </mc:AlternateContent>
      </w:r>
      <w:r>
        <w:rPr>
          <w:noProof/>
          <w:lang w:eastAsia="de-DE"/>
        </w:rPr>
        <mc:AlternateContent>
          <mc:Choice Requires="wps">
            <w:drawing>
              <wp:anchor distT="0" distB="0" distL="114300" distR="114300" simplePos="0" relativeHeight="251854848" behindDoc="1" locked="0" layoutInCell="1" allowOverlap="1" wp14:anchorId="6CD4FF27" wp14:editId="424D638B">
                <wp:simplePos x="0" y="0"/>
                <wp:positionH relativeFrom="column">
                  <wp:posOffset>250190</wp:posOffset>
                </wp:positionH>
                <wp:positionV relativeFrom="paragraph">
                  <wp:posOffset>277495</wp:posOffset>
                </wp:positionV>
                <wp:extent cx="1389380" cy="153035"/>
                <wp:effectExtent l="0" t="0" r="20320" b="18415"/>
                <wp:wrapNone/>
                <wp:docPr id="557" name="Rechteck 557"/>
                <wp:cNvGraphicFramePr/>
                <a:graphic xmlns:a="http://schemas.openxmlformats.org/drawingml/2006/main">
                  <a:graphicData uri="http://schemas.microsoft.com/office/word/2010/wordprocessingShape">
                    <wps:wsp>
                      <wps:cNvSpPr/>
                      <wps:spPr>
                        <a:xfrm>
                          <a:off x="0" y="0"/>
                          <a:ext cx="138938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57" o:spid="_x0000_s1026" style="position:absolute;margin-left:19.7pt;margin-top:21.85pt;width:109.4pt;height:12.05pt;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" fillcolor="#00b0f0" strokecolor="#00b0f0" strokeweight="2pt"/>
            </w:pict>
          </mc:Fallback>
        </mc:AlternateContent>
      </w:r>
      <w:r>
        <w:object w:dxaOrig="4291" w:dyaOrig="1696">
          <v:shape id="_x0000_i1130" type="#_x0000_t75" style="width:151.45pt;height:60.3pt" o:ole="">
            <v:imagedata r:id="rId155" o:title=""/>
          </v:shape>
          <o:OLEObject Type="Embed" ProgID="ACD.ChemSketch.20" ShapeID="_x0000_i1130" DrawAspect="Content" ObjectID="_1581752318" r:id="rId229"/>
        </w:object>
      </w:r>
      <w:r w:rsidR="009A6C00">
        <w:tab/>
      </w:r>
      <w:r w:rsidR="009A6C00">
        <w:tab/>
        <w:t>2-Methylpentan</w:t>
      </w:r>
      <w:r w:rsidR="009A6C00">
        <w:tab/>
      </w:r>
    </w:p>
    <w:p w:rsidR="004018DA" w:rsidRDefault="004018DA" w:rsidP="004018DA"/>
    <w:p w:rsidR="004018DA" w:rsidRDefault="004018DA" w:rsidP="004018DA">
      <w:pPr>
        <w:spacing w:line="240" w:lineRule="exact"/>
      </w:pPr>
    </w:p>
    <w:p w:rsidR="004018DA" w:rsidRDefault="004018DA" w:rsidP="004018DA">
      <w:pPr>
        <w:spacing w:line="240" w:lineRule="exact"/>
      </w:pPr>
      <w:r>
        <w:rPr>
          <w:noProof/>
          <w:lang w:eastAsia="de-DE"/>
        </w:rPr>
        <mc:AlternateContent>
          <mc:Choice Requires="wps">
            <w:drawing>
              <wp:anchor distT="0" distB="0" distL="114300" distR="114300" simplePos="0" relativeHeight="251873280" behindDoc="1" locked="0" layoutInCell="1" allowOverlap="1" wp14:anchorId="2DF0A663" wp14:editId="042BE41C">
                <wp:simplePos x="0" y="0"/>
                <wp:positionH relativeFrom="column">
                  <wp:posOffset>-42756</wp:posOffset>
                </wp:positionH>
                <wp:positionV relativeFrom="paragraph">
                  <wp:posOffset>53128</wp:posOffset>
                </wp:positionV>
                <wp:extent cx="4715934" cy="1375410"/>
                <wp:effectExtent l="0" t="0" r="27940" b="15240"/>
                <wp:wrapNone/>
                <wp:docPr id="1334" name="Rechteck 1334"/>
                <wp:cNvGraphicFramePr/>
                <a:graphic xmlns:a="http://schemas.openxmlformats.org/drawingml/2006/main">
                  <a:graphicData uri="http://schemas.microsoft.com/office/word/2010/wordprocessingShape">
                    <wps:wsp>
                      <wps:cNvSpPr/>
                      <wps:spPr>
                        <a:xfrm>
                          <a:off x="0" y="0"/>
                          <a:ext cx="4715934" cy="1375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4" o:spid="_x0000_s1026" style="position:absolute;margin-left:-3.35pt;margin-top:4.2pt;width:371.35pt;height:108.3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" filled="f" strokecolor="black [3213]" strokeweight="2pt"/>
            </w:pict>
          </mc:Fallback>
        </mc:AlternateContent>
      </w:r>
    </w:p>
    <w:p w:rsidR="004018DA" w:rsidRDefault="004018DA" w:rsidP="004018DA">
      <w:pPr>
        <w:spacing w:line="240" w:lineRule="exact"/>
      </w:pPr>
      <w:r>
        <w:t xml:space="preserve">Regel </w:t>
      </w:r>
    </w:p>
    <w:p w:rsidR="004018DA" w:rsidRDefault="004018DA" w:rsidP="004018DA">
      <w:pPr>
        <w:pStyle w:val="Listenabsatz"/>
        <w:numPr>
          <w:ilvl w:val="0"/>
          <w:numId w:val="35"/>
        </w:numPr>
        <w:spacing w:before="240" w:line="240" w:lineRule="exact"/>
        <w:ind w:left="426"/>
      </w:pPr>
      <w:r>
        <w:t xml:space="preserve">Die Nummerierung kann von links nach rechts oder von rechts nach links gehen. </w:t>
      </w:r>
      <w:r w:rsidR="007E1FA4">
        <w:br/>
      </w:r>
      <w:r>
        <w:t>Je</w:t>
      </w:r>
      <w:r w:rsidR="007E1FA4">
        <w:t xml:space="preserve"> </w:t>
      </w:r>
      <w:r>
        <w:t>nachdem _________________________________________________</w:t>
      </w:r>
      <w:r w:rsidR="00C17C4F">
        <w:t xml:space="preserve"> sich die </w:t>
      </w:r>
      <w:r>
        <w:t>Seitenket</w:t>
      </w:r>
      <w:r w:rsidR="00C17C4F">
        <w:t>te befindet</w:t>
      </w:r>
      <w:r>
        <w:t xml:space="preserve">. </w:t>
      </w:r>
    </w:p>
    <w:p w:rsidR="004018DA" w:rsidRDefault="004018DA" w:rsidP="004018DA">
      <w:pPr>
        <w:pStyle w:val="Listenabsatz"/>
        <w:spacing w:before="240" w:line="240" w:lineRule="exact"/>
        <w:ind w:left="426"/>
      </w:pPr>
    </w:p>
    <w:p w:rsidR="004018DA" w:rsidRDefault="004018DA" w:rsidP="004018DA">
      <w:pPr>
        <w:pStyle w:val="Listenabsatz"/>
        <w:spacing w:before="240" w:line="240" w:lineRule="exact"/>
        <w:ind w:left="426"/>
      </w:pPr>
      <w:r>
        <w:t>Die Zahl muss möglichst __________________________________ sein.</w:t>
      </w:r>
    </w:p>
    <w:p w:rsidR="004018DA" w:rsidRDefault="004018DA" w:rsidP="004018DA">
      <w:pPr>
        <w:spacing w:line="240" w:lineRule="exact"/>
      </w:pPr>
    </w:p>
    <w:p w:rsidR="004018DA" w:rsidRDefault="004018DA" w:rsidP="004018DA">
      <w:pPr>
        <w:spacing w:line="240" w:lineRule="exact"/>
      </w:pPr>
    </w:p>
    <w:p w:rsidR="004018DA" w:rsidRDefault="004018DA" w:rsidP="004018DA">
      <w:pPr>
        <w:spacing w:line="240" w:lineRule="exact"/>
      </w:pPr>
    </w:p>
    <w:p w:rsidR="009A6C00" w:rsidRDefault="009A6C00" w:rsidP="009A6C00">
      <w:pPr>
        <w:spacing w:line="240" w:lineRule="exact"/>
      </w:pPr>
      <w:r>
        <w:t xml:space="preserve">Aufgabe 1: </w:t>
      </w:r>
    </w:p>
    <w:p w:rsidR="004018DA" w:rsidRPr="00130296" w:rsidRDefault="004018DA" w:rsidP="009A6C00">
      <w:pPr>
        <w:spacing w:line="240" w:lineRule="exact"/>
      </w:pPr>
      <w:r>
        <w:t>Geben Sie der folgenden</w:t>
      </w:r>
      <w:r w:rsidR="00776FCF">
        <w:t xml:space="preserve"> Verbindung den richtigen Namen:</w:t>
      </w:r>
    </w:p>
    <w:p w:rsidR="004018DA" w:rsidRPr="00130296" w:rsidRDefault="004018DA" w:rsidP="004018DA">
      <w:pPr>
        <w:spacing w:line="240" w:lineRule="exact"/>
        <w:ind w:left="360"/>
      </w:pPr>
    </w:p>
    <w:p w:rsidR="004018DA" w:rsidRPr="00130296" w:rsidRDefault="009A6C00" w:rsidP="004018DA">
      <w:pPr>
        <w:tabs>
          <w:tab w:val="left" w:pos="1256"/>
        </w:tabs>
      </w:pPr>
      <w:r>
        <w:rPr>
          <w:rFonts w:ascii="Source Sans Pro Semibold" w:eastAsia="Times New Roman" w:hAnsi="Source Sans Pro Semibold" w:cs="Times New Roman"/>
          <w:bCs/>
          <w:noProof/>
          <w:sz w:val="30"/>
          <w:szCs w:val="28"/>
          <w:lang w:eastAsia="de-DE"/>
        </w:rPr>
        <mc:AlternateContent>
          <mc:Choice Requires="wpg">
            <w:drawing>
              <wp:anchor distT="0" distB="0" distL="114300" distR="114300" simplePos="0" relativeHeight="251870208" behindDoc="0" locked="0" layoutInCell="1" allowOverlap="1" wp14:anchorId="22DAA5DE" wp14:editId="391A091F">
                <wp:simplePos x="0" y="0"/>
                <wp:positionH relativeFrom="column">
                  <wp:posOffset>2109259</wp:posOffset>
                </wp:positionH>
                <wp:positionV relativeFrom="paragraph">
                  <wp:posOffset>539115</wp:posOffset>
                </wp:positionV>
                <wp:extent cx="3128809" cy="397239"/>
                <wp:effectExtent l="0" t="0" r="14605" b="22225"/>
                <wp:wrapNone/>
                <wp:docPr id="562" name="Gruppieren 562"/>
                <wp:cNvGraphicFramePr/>
                <a:graphic xmlns:a="http://schemas.openxmlformats.org/drawingml/2006/main">
                  <a:graphicData uri="http://schemas.microsoft.com/office/word/2010/wordprocessingGroup">
                    <wpg:wgp>
                      <wpg:cNvGrpSpPr/>
                      <wpg:grpSpPr>
                        <a:xfrm>
                          <a:off x="0" y="0"/>
                          <a:ext cx="3128809" cy="397239"/>
                          <a:chOff x="0" y="0"/>
                          <a:chExt cx="4577080" cy="581025"/>
                        </a:xfrm>
                      </wpg:grpSpPr>
                      <wps:wsp>
                        <wps:cNvPr id="563" name="Rechteck 563"/>
                        <wps:cNvSpPr/>
                        <wps:spPr>
                          <a:xfrm>
                            <a:off x="2219325" y="28575"/>
                            <a:ext cx="235775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Ellipse 564"/>
                        <wps:cNvSpPr/>
                        <wps:spPr>
                          <a:xfrm>
                            <a:off x="866775" y="0"/>
                            <a:ext cx="1324610" cy="58102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Gerade Verbindung 565"/>
                        <wps:cNvCnPr/>
                        <wps:spPr>
                          <a:xfrm flipH="1">
                            <a:off x="0" y="504825"/>
                            <a:ext cx="8591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562" o:spid="_x0000_s1026" style="position:absolute;margin-left:166.1pt;margin-top:42.45pt;width:246.35pt;height:31.3pt;z-index:251870208;mso-width-relative:margin;mso-height-relative:margin" coordsize="4577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">
                <v:rect id="Rechteck 563" o:spid="_x0000_s1027" style="position:absolute;left:22193;top:285;width:2357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NnsYA&#10;AADcAAAADwAAAGRycy9kb3ducmV2LnhtbESPQWvCQBSE74X+h+UVetONDUkluopIS4t40XrQ2yP7&#10;TGKyb0N21fjvXUHocZiZb5jpvDeNuFDnKssKRsMIBHFudcWFgt3f92AMwnlkjY1lUnAjB/PZ68sU&#10;M22vvKHL1hciQNhlqKD0vs2kdHlJBt3QtsTBO9rOoA+yK6Tu8BrgppEfUZRKgxWHhRJbWpaU19uz&#10;UXDaJ4cmPn/V61V9TH5in5rT50qp97d+MQHhqff/4Wf7VytI0h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VNnsYAAADcAAAADwAAAAAAAAAAAAAAAACYAgAAZHJz&#10;L2Rvd25yZXYueG1sUEsFBgAAAAAEAAQA9QAAAIsDAAAAAA==&#10;" fillcolor="#00b0f0" strokecolor="#00b0f0" strokeweight="2pt"/>
                <v:oval id="Ellipse 564" o:spid="_x0000_s1028" style="position:absolute;left:8667;width:1324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unMQA&#10;AADdAAAADwAAAGRycy9kb3ducmV2LnhtbERPTWvCQBC9F/wPyxS81U2r2BJdRaSWYryohV7H7DQJ&#10;zc4mu2uM/94VCr3N433OfNmbWnTkfGVZwfMoAUGcW11xoeDruHl6A+EDssbaMim4koflYvAwx1Tb&#10;C++pO4RCxBD2KSooQ2hSKX1ekkE/sg1x5H6sMxgidIXUDi8x3NTyJUmm0mDFsaHEhtYl5b+Hs1Fw&#10;arN2u9u6SdO+Y9Z9fK8zeayUGj72qxmIQH34F/+5P3WcP36d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LpzEAAAA3QAAAA8AAAAAAAAAAAAAAAAAmAIAAGRycy9k&#10;b3ducmV2LnhtbFBLBQYAAAAABAAEAPUAAACJAwAAAAA=&#10;" fillcolor="#92d050" strokecolor="#92d050" strokeweight="2pt"/>
                <v:line id="Gerade Verbindung 565" o:spid="_x0000_s1029" style="position:absolute;flip:x;visibility:visible;mso-wrap-style:square" from="0,5048" to="859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k8IAAADdAAAADwAAAGRycy9kb3ducmV2LnhtbERP24rCMBB9X/Afwgi+LJqoeKtGEUWR&#10;ZUG8fMDQjG2xmZQmav37zcLCvs3hXGexamwpnlT7wrGGfk+BIE6dKTjTcL3sulMQPiAbLB2Thjd5&#10;WC1bHwtMjHvxiZ7nkIkYwj5BDXkIVSKlT3Oy6HuuIo7czdUWQ4R1Jk2NrxhuSzlQaiwtFhwbcqxo&#10;k1N6Pz+sBnmUs69M7exnWh7f+73yo++t17rTbtZzEIGa8C/+cx9MnD+cTOD3m3i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Hk8IAAADdAAAADwAAAAAAAAAAAAAA&#10;AAChAgAAZHJzL2Rvd25yZXYueG1sUEsFBgAAAAAEAAQA+QAAAJADAAAAAA==&#10;" strokecolor="red" strokeweight="2.25pt"/>
              </v:group>
            </w:pict>
          </mc:Fallback>
        </mc:AlternateContent>
      </w:r>
      <w:r w:rsidR="004018DA">
        <w:rPr>
          <w:noProof/>
          <w:lang w:eastAsia="de-DE"/>
        </w:rPr>
        <mc:AlternateContent>
          <mc:Choice Requires="wps">
            <w:drawing>
              <wp:anchor distT="0" distB="0" distL="114300" distR="114300" simplePos="0" relativeHeight="251859968" behindDoc="0" locked="0" layoutInCell="1" allowOverlap="1" wp14:anchorId="36DCAB13" wp14:editId="4A9BD650">
                <wp:simplePos x="0" y="0"/>
                <wp:positionH relativeFrom="column">
                  <wp:posOffset>291135</wp:posOffset>
                </wp:positionH>
                <wp:positionV relativeFrom="paragraph">
                  <wp:posOffset>300355</wp:posOffset>
                </wp:positionV>
                <wp:extent cx="2106295" cy="241300"/>
                <wp:effectExtent l="0" t="0" r="0" b="6350"/>
                <wp:wrapNone/>
                <wp:docPr id="559" name="Textfeld 559"/>
                <wp:cNvGraphicFramePr/>
                <a:graphic xmlns:a="http://schemas.openxmlformats.org/drawingml/2006/main">
                  <a:graphicData uri="http://schemas.microsoft.com/office/word/2010/wordprocessingShape">
                    <wps:wsp>
                      <wps:cNvSpPr txBox="1"/>
                      <wps:spPr>
                        <a:xfrm>
                          <a:off x="0" y="0"/>
                          <a:ext cx="210629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12" w:rsidRPr="000562D5" w:rsidRDefault="00B03712" w:rsidP="004018DA">
                            <w:pPr>
                              <w:rPr>
                                <w:b/>
                                <w:color w:val="FF0000"/>
                                <w:sz w:val="16"/>
                                <w:szCs w:val="16"/>
                              </w:rPr>
                            </w:pPr>
                            <w:r>
                              <w:rPr>
                                <w:b/>
                                <w:color w:val="FF0000"/>
                                <w:sz w:val="16"/>
                                <w:szCs w:val="16"/>
                              </w:rPr>
                              <w:t xml:space="preserve">6            5            4            3            2            1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9" o:spid="_x0000_s1165" type="#_x0000_t202" style="position:absolute;margin-left:22.9pt;margin-top:23.65pt;width:165.85pt;height: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" filled="f" stroked="f" strokeweight=".5pt">
                <v:textbox>
                  <w:txbxContent>
                    <w:p w:rsidR="00B03712" w:rsidRPr="000562D5" w:rsidRDefault="00B03712" w:rsidP="004018DA">
                      <w:pPr>
                        <w:rPr>
                          <w:b/>
                          <w:color w:val="FF0000"/>
                          <w:sz w:val="16"/>
                          <w:szCs w:val="16"/>
                        </w:rPr>
                      </w:pPr>
                      <w:r>
                        <w:rPr>
                          <w:b/>
                          <w:color w:val="FF0000"/>
                          <w:sz w:val="16"/>
                          <w:szCs w:val="16"/>
                        </w:rPr>
                        <w:t xml:space="preserve">6            5            4            3            2            1      </w:t>
                      </w:r>
                    </w:p>
                  </w:txbxContent>
                </v:textbox>
              </v:shape>
            </w:pict>
          </mc:Fallback>
        </mc:AlternateContent>
      </w:r>
      <w:r w:rsidR="004018DA">
        <w:rPr>
          <w:noProof/>
          <w:lang w:eastAsia="de-DE"/>
        </w:rPr>
        <mc:AlternateContent>
          <mc:Choice Requires="wps">
            <w:drawing>
              <wp:anchor distT="0" distB="0" distL="114300" distR="114300" simplePos="0" relativeHeight="251838464" behindDoc="1" locked="0" layoutInCell="1" allowOverlap="1" wp14:anchorId="57798FCE" wp14:editId="6D8EBC62">
                <wp:simplePos x="0" y="0"/>
                <wp:positionH relativeFrom="column">
                  <wp:posOffset>1481455</wp:posOffset>
                </wp:positionH>
                <wp:positionV relativeFrom="paragraph">
                  <wp:posOffset>593395</wp:posOffset>
                </wp:positionV>
                <wp:extent cx="306705" cy="160655"/>
                <wp:effectExtent l="0" t="0" r="17145" b="10795"/>
                <wp:wrapNone/>
                <wp:docPr id="560" name="Ellipse 560"/>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712" w:rsidRDefault="00B03712" w:rsidP="004018DA">
                            <w:pPr>
                              <w:jc w:val="center"/>
                            </w:pPr>
                            <w:r>
                              <w:object w:dxaOrig="5011" w:dyaOrig="1755">
                                <v:shape id="_x0000_i1132" type="#_x0000_t75" style="width:250.3pt;height:87.05pt" o:ole="">
                                  <v:imagedata r:id="rId230" o:title=""/>
                                </v:shape>
                                <o:OLEObject Type="Embed" ProgID="ACD.ChemSketch.20" ShapeID="_x0000_i1132" DrawAspect="Content" ObjectID="_1581752339" r:id="rId23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60" o:spid="_x0000_s1166" style="position:absolute;margin-left:116.65pt;margin-top:46.7pt;width:24.15pt;height:12.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" fillcolor="#92d050" strokecolor="#92d050" strokeweight="2pt">
                <v:textbox>
                  <w:txbxContent>
                    <w:p w:rsidR="00B03712" w:rsidRDefault="00B03712" w:rsidP="004018DA">
                      <w:pPr>
                        <w:jc w:val="center"/>
                      </w:pPr>
                      <w:r>
                        <w:object w:dxaOrig="5011" w:dyaOrig="1755">
                          <v:shape id="_x0000_i1132" type="#_x0000_t75" style="width:250.3pt;height:87.05pt" o:ole="">
                            <v:imagedata r:id="rId232" o:title=""/>
                          </v:shape>
                          <o:OLEObject Type="Embed" ProgID="ACD.ChemSketch.20" ShapeID="_x0000_i1132" DrawAspect="Content" ObjectID="_1567836839" r:id="rId234"/>
                        </w:object>
                      </w:r>
                    </w:p>
                  </w:txbxContent>
                </v:textbox>
              </v:oval>
            </w:pict>
          </mc:Fallback>
        </mc:AlternateContent>
      </w:r>
      <w:r w:rsidR="004018DA">
        <w:rPr>
          <w:noProof/>
          <w:lang w:eastAsia="de-DE"/>
        </w:rPr>
        <mc:AlternateContent>
          <mc:Choice Requires="wps">
            <w:drawing>
              <wp:anchor distT="0" distB="0" distL="114300" distR="114300" simplePos="0" relativeHeight="251837440" behindDoc="1" locked="0" layoutInCell="1" allowOverlap="1" wp14:anchorId="17DDE0AF" wp14:editId="36014E66">
                <wp:simplePos x="0" y="0"/>
                <wp:positionH relativeFrom="column">
                  <wp:posOffset>266700</wp:posOffset>
                </wp:positionH>
                <wp:positionV relativeFrom="paragraph">
                  <wp:posOffset>302260</wp:posOffset>
                </wp:positionV>
                <wp:extent cx="1667510" cy="153035"/>
                <wp:effectExtent l="0" t="0" r="27940" b="18415"/>
                <wp:wrapNone/>
                <wp:docPr id="561" name="Rechteck 561"/>
                <wp:cNvGraphicFramePr/>
                <a:graphic xmlns:a="http://schemas.openxmlformats.org/drawingml/2006/main">
                  <a:graphicData uri="http://schemas.microsoft.com/office/word/2010/wordprocessingShape">
                    <wps:wsp>
                      <wps:cNvSpPr/>
                      <wps:spPr>
                        <a:xfrm>
                          <a:off x="0" y="0"/>
                          <a:ext cx="1667510" cy="15303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61" o:spid="_x0000_s1026" style="position:absolute;margin-left:21pt;margin-top:23.8pt;width:131.3pt;height:12.05pt;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" fillcolor="#00b0f0" strokecolor="#00b0f0" strokeweight="2pt"/>
            </w:pict>
          </mc:Fallback>
        </mc:AlternateContent>
      </w:r>
      <w:r w:rsidR="004018DA">
        <w:object w:dxaOrig="5011" w:dyaOrig="1755">
          <v:shape id="_x0000_i1133" type="#_x0000_t75" style="width:174.15pt;height:62.85pt" o:ole="">
            <v:imagedata r:id="rId230" o:title=""/>
          </v:shape>
          <o:OLEObject Type="Embed" ProgID="ACD.ChemSketch.20" ShapeID="_x0000_i1133" DrawAspect="Content" ObjectID="_1581752319" r:id="rId235"/>
        </w:object>
      </w:r>
    </w:p>
    <w:p w:rsidR="005A754D" w:rsidRDefault="005A754D">
      <w:pPr>
        <w:spacing w:line="240" w:lineRule="exact"/>
        <w:rPr>
          <w:rFonts w:ascii="Source Sans Pro Semibold" w:eastAsia="Times New Roman" w:hAnsi="Source Sans Pro Semibold" w:cs="Times New Roman"/>
          <w:bCs/>
          <w:sz w:val="30"/>
          <w:szCs w:val="28"/>
          <w:lang w:eastAsia="de-DE"/>
        </w:rPr>
      </w:pPr>
      <w:r>
        <w:br w:type="page"/>
      </w:r>
    </w:p>
    <w:p w:rsidR="00B73FB6" w:rsidRDefault="00B73FB6" w:rsidP="00B73FB6">
      <w:pPr>
        <w:pStyle w:val="berschrift1"/>
        <w:spacing w:before="0"/>
      </w:pPr>
      <w:r>
        <w:lastRenderedPageBreak/>
        <w:t>Regeln zur Benennung einfacher Kohlenwasserstoffe (Alkane)</w:t>
      </w:r>
    </w:p>
    <w:p w:rsidR="00B73FB6" w:rsidRPr="00F567C4" w:rsidRDefault="00B73FB6" w:rsidP="00B73FB6">
      <w:pPr>
        <w:spacing w:line="240" w:lineRule="exact"/>
        <w:rPr>
          <w:b/>
        </w:rPr>
      </w:pPr>
      <w:r>
        <w:rPr>
          <w:b/>
        </w:rPr>
        <w:t>Schritt</w:t>
      </w:r>
      <w:r w:rsidRPr="00F567C4">
        <w:rPr>
          <w:b/>
        </w:rPr>
        <w:t xml:space="preserve"> </w:t>
      </w:r>
      <w:r>
        <w:rPr>
          <w:b/>
        </w:rPr>
        <w:t>6</w:t>
      </w:r>
      <w:r w:rsidRPr="00F567C4">
        <w:rPr>
          <w:b/>
        </w:rPr>
        <w:t>:</w:t>
      </w:r>
    </w:p>
    <w:p w:rsidR="00B73FB6" w:rsidRDefault="00B73FB6" w:rsidP="00B73FB6">
      <w:pPr>
        <w:pStyle w:val="Listenabsatz"/>
        <w:numPr>
          <w:ilvl w:val="0"/>
          <w:numId w:val="40"/>
        </w:numPr>
        <w:spacing w:line="240" w:lineRule="exact"/>
        <w:jc w:val="both"/>
      </w:pPr>
      <w:r>
        <w:t>Nummerieren Sie die C-Atome in der Hauptkette durch. Achten Sie darauf, dass die Zahlen der Seitenketten möglichst klein sind.</w:t>
      </w:r>
    </w:p>
    <w:p w:rsidR="00B73FB6" w:rsidRDefault="00B73FB6" w:rsidP="00B73FB6">
      <w:pPr>
        <w:pStyle w:val="Listenabsatz"/>
        <w:numPr>
          <w:ilvl w:val="0"/>
          <w:numId w:val="40"/>
        </w:numPr>
        <w:spacing w:line="240" w:lineRule="exact"/>
        <w:jc w:val="both"/>
      </w:pPr>
      <w:r>
        <w:t>Formulieren Sie anhand der Beispiele Regeln, nach denen Alkane bezeichnet werden.</w:t>
      </w:r>
      <w:r w:rsidRPr="000562D5">
        <w:rPr>
          <w:noProof/>
          <w:sz w:val="24"/>
        </w:rPr>
        <w:t xml:space="preserve"> </w:t>
      </w:r>
    </w:p>
    <w:p w:rsidR="00B73FB6" w:rsidRDefault="00B73FB6" w:rsidP="00B73FB6">
      <w:pPr>
        <w:pStyle w:val="Listenabsatz"/>
        <w:spacing w:line="240" w:lineRule="exact"/>
      </w:pPr>
    </w:p>
    <w:p w:rsidR="00B73FB6" w:rsidRDefault="00B73FB6" w:rsidP="00B73FB6">
      <w:pPr>
        <w:tabs>
          <w:tab w:val="left" w:pos="5245"/>
        </w:tabs>
      </w:pPr>
      <w:r>
        <w:rPr>
          <w:noProof/>
          <w:lang w:eastAsia="de-DE"/>
        </w:rPr>
        <mc:AlternateContent>
          <mc:Choice Requires="wps">
            <w:drawing>
              <wp:anchor distT="0" distB="0" distL="114300" distR="114300" simplePos="0" relativeHeight="252316672" behindDoc="1" locked="0" layoutInCell="1" allowOverlap="1" wp14:anchorId="0211E116" wp14:editId="02F4C2FE">
                <wp:simplePos x="0" y="0"/>
                <wp:positionH relativeFrom="column">
                  <wp:posOffset>3499485</wp:posOffset>
                </wp:positionH>
                <wp:positionV relativeFrom="paragraph">
                  <wp:posOffset>617220</wp:posOffset>
                </wp:positionV>
                <wp:extent cx="190500" cy="247650"/>
                <wp:effectExtent l="0" t="0" r="0" b="0"/>
                <wp:wrapNone/>
                <wp:docPr id="1452" name="Gleichschenkliges Dreieck 1452"/>
                <wp:cNvGraphicFramePr/>
                <a:graphic xmlns:a="http://schemas.openxmlformats.org/drawingml/2006/main">
                  <a:graphicData uri="http://schemas.microsoft.com/office/word/2010/wordprocessingShape">
                    <wps:wsp>
                      <wps:cNvSpPr/>
                      <wps:spPr>
                        <a:xfrm>
                          <a:off x="0" y="0"/>
                          <a:ext cx="190500" cy="247650"/>
                        </a:xfrm>
                        <a:prstGeom prst="triangle">
                          <a:avLst/>
                        </a:prstGeom>
                        <a:solidFill>
                          <a:srgbClr val="FF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452" o:spid="_x0000_s1026" type="#_x0000_t5" style="position:absolute;margin-left:275.55pt;margin-top:48.6pt;width:15pt;height:19.5pt;z-index:-25099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" fillcolor="#f39" stroked="f" strokeweight="2pt"/>
            </w:pict>
          </mc:Fallback>
        </mc:AlternateContent>
      </w:r>
      <w:r>
        <w:rPr>
          <w:noProof/>
          <w:lang w:eastAsia="de-DE"/>
        </w:rPr>
        <mc:AlternateContent>
          <mc:Choice Requires="wps">
            <w:drawing>
              <wp:anchor distT="0" distB="0" distL="114300" distR="114300" simplePos="0" relativeHeight="252305408" behindDoc="1" locked="0" layoutInCell="1" allowOverlap="1" wp14:anchorId="02E92E05" wp14:editId="46973294">
                <wp:simplePos x="0" y="0"/>
                <wp:positionH relativeFrom="column">
                  <wp:posOffset>569188</wp:posOffset>
                </wp:positionH>
                <wp:positionV relativeFrom="paragraph">
                  <wp:posOffset>592988</wp:posOffset>
                </wp:positionV>
                <wp:extent cx="306705" cy="160655"/>
                <wp:effectExtent l="0" t="0" r="17145" b="10795"/>
                <wp:wrapNone/>
                <wp:docPr id="1532" name="Ellipse 1532"/>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532" o:spid="_x0000_s1026" style="position:absolute;margin-left:44.8pt;margin-top:46.7pt;width:24.15pt;height:12.6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" fillcolor="#92d050" strokecolor="#92d050" strokeweight="2pt"/>
            </w:pict>
          </mc:Fallback>
        </mc:AlternateContent>
      </w:r>
      <w:r>
        <w:rPr>
          <w:noProof/>
          <w:lang w:eastAsia="de-DE"/>
        </w:rPr>
        <mc:AlternateContent>
          <mc:Choice Requires="wps">
            <w:drawing>
              <wp:anchor distT="0" distB="0" distL="114300" distR="114300" simplePos="0" relativeHeight="252303360" behindDoc="1" locked="0" layoutInCell="1" allowOverlap="1" wp14:anchorId="317C35E5" wp14:editId="052C528F">
                <wp:simplePos x="0" y="0"/>
                <wp:positionH relativeFrom="column">
                  <wp:posOffset>1477010</wp:posOffset>
                </wp:positionH>
                <wp:positionV relativeFrom="paragraph">
                  <wp:posOffset>594055</wp:posOffset>
                </wp:positionV>
                <wp:extent cx="306705" cy="160655"/>
                <wp:effectExtent l="0" t="0" r="17145" b="10795"/>
                <wp:wrapNone/>
                <wp:docPr id="1535" name="Ellipse 1535"/>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535" o:spid="_x0000_s1026" style="position:absolute;margin-left:116.3pt;margin-top:46.8pt;width:24.15pt;height:12.6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" fillcolor="#92d050" strokecolor="#92d050" strokeweight="2pt"/>
            </w:pict>
          </mc:Fallback>
        </mc:AlternateContent>
      </w:r>
      <w:r>
        <w:rPr>
          <w:noProof/>
          <w:lang w:eastAsia="de-DE"/>
        </w:rPr>
        <mc:AlternateContent>
          <mc:Choice Requires="wps">
            <w:drawing>
              <wp:anchor distT="0" distB="0" distL="114300" distR="114300" simplePos="0" relativeHeight="252304384" behindDoc="1" locked="0" layoutInCell="1" allowOverlap="1" wp14:anchorId="1067EC8D" wp14:editId="7DEAA453">
                <wp:simplePos x="0" y="0"/>
                <wp:positionH relativeFrom="column">
                  <wp:posOffset>267461</wp:posOffset>
                </wp:positionH>
                <wp:positionV relativeFrom="paragraph">
                  <wp:posOffset>298018</wp:posOffset>
                </wp:positionV>
                <wp:extent cx="2589581" cy="153035"/>
                <wp:effectExtent l="0" t="0" r="20320" b="18415"/>
                <wp:wrapNone/>
                <wp:docPr id="197" name="Rechteck 197"/>
                <wp:cNvGraphicFramePr/>
                <a:graphic xmlns:a="http://schemas.openxmlformats.org/drawingml/2006/main">
                  <a:graphicData uri="http://schemas.microsoft.com/office/word/2010/wordprocessingShape">
                    <wps:wsp>
                      <wps:cNvSpPr/>
                      <wps:spPr>
                        <a:xfrm>
                          <a:off x="0" y="0"/>
                          <a:ext cx="2589581" cy="153035"/>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97" o:spid="_x0000_s1026" style="position:absolute;margin-left:21.05pt;margin-top:23.45pt;width:203.9pt;height:12.05pt;z-index:-25101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" fillcolor="#00b0f0" strokecolor="#00b0f0" strokeweight="2pt"/>
            </w:pict>
          </mc:Fallback>
        </mc:AlternateContent>
      </w:r>
      <w:r>
        <w:object w:dxaOrig="6990" w:dyaOrig="1785">
          <v:shape id="_x0000_i1134" type="#_x0000_t75" style="width:246.05pt;height:64.45pt" o:ole="">
            <v:imagedata r:id="rId98" o:title=""/>
          </v:shape>
          <o:OLEObject Type="Embed" ProgID="ACD.ChemSketch.20" ShapeID="_x0000_i1134" DrawAspect="Content" ObjectID="_1581752320" r:id="rId236"/>
        </w:object>
      </w:r>
      <w:r>
        <w:tab/>
        <w:t>2,5-Dimethylnonan</w:t>
      </w:r>
      <w:r>
        <w:tab/>
      </w:r>
      <w:r>
        <w:tab/>
      </w:r>
      <w:r>
        <w:tab/>
      </w:r>
    </w:p>
    <w:p w:rsidR="00B73FB6" w:rsidRDefault="00B73FB6" w:rsidP="00B73FB6"/>
    <w:p w:rsidR="00B73FB6" w:rsidRDefault="00B73FB6" w:rsidP="00B73FB6">
      <w:pPr>
        <w:tabs>
          <w:tab w:val="left" w:pos="5245"/>
        </w:tabs>
      </w:pPr>
      <w:r>
        <w:rPr>
          <w:noProof/>
          <w:lang w:eastAsia="de-DE"/>
        </w:rPr>
        <mc:AlternateContent>
          <mc:Choice Requires="wps">
            <w:drawing>
              <wp:anchor distT="0" distB="0" distL="114300" distR="114300" simplePos="0" relativeHeight="252314624" behindDoc="1" locked="0" layoutInCell="1" allowOverlap="1" wp14:anchorId="2DAF12D1" wp14:editId="3071AFC6">
                <wp:simplePos x="0" y="0"/>
                <wp:positionH relativeFrom="column">
                  <wp:posOffset>3613785</wp:posOffset>
                </wp:positionH>
                <wp:positionV relativeFrom="paragraph">
                  <wp:posOffset>626110</wp:posOffset>
                </wp:positionV>
                <wp:extent cx="190500" cy="247650"/>
                <wp:effectExtent l="0" t="0" r="0" b="0"/>
                <wp:wrapNone/>
                <wp:docPr id="198" name="Gleichschenkliges Dreieck 198"/>
                <wp:cNvGraphicFramePr/>
                <a:graphic xmlns:a="http://schemas.openxmlformats.org/drawingml/2006/main">
                  <a:graphicData uri="http://schemas.microsoft.com/office/word/2010/wordprocessingShape">
                    <wps:wsp>
                      <wps:cNvSpPr/>
                      <wps:spPr>
                        <a:xfrm>
                          <a:off x="0" y="0"/>
                          <a:ext cx="190500" cy="247650"/>
                        </a:xfrm>
                        <a:prstGeom prst="triangle">
                          <a:avLst/>
                        </a:prstGeom>
                        <a:solidFill>
                          <a:srgbClr val="FF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98" o:spid="_x0000_s1026" type="#_x0000_t5" style="position:absolute;margin-left:284.55pt;margin-top:49.3pt;width:15pt;height:19.5pt;z-index:-25100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" fillcolor="#f39" stroked="f" strokeweight="2pt"/>
            </w:pict>
          </mc:Fallback>
        </mc:AlternateContent>
      </w:r>
      <w:r>
        <w:rPr>
          <w:noProof/>
          <w:lang w:eastAsia="de-DE"/>
        </w:rPr>
        <mc:AlternateContent>
          <mc:Choice Requires="wps">
            <w:drawing>
              <wp:anchor distT="0" distB="0" distL="114300" distR="114300" simplePos="0" relativeHeight="252311552" behindDoc="1" locked="0" layoutInCell="1" allowOverlap="1" wp14:anchorId="1470FC39" wp14:editId="4D88E083">
                <wp:simplePos x="0" y="0"/>
                <wp:positionH relativeFrom="column">
                  <wp:posOffset>267462</wp:posOffset>
                </wp:positionH>
                <wp:positionV relativeFrom="paragraph">
                  <wp:posOffset>300634</wp:posOffset>
                </wp:positionV>
                <wp:extent cx="2589530" cy="153035"/>
                <wp:effectExtent l="0" t="0" r="20320" b="18415"/>
                <wp:wrapNone/>
                <wp:docPr id="199" name="Rechteck 199"/>
                <wp:cNvGraphicFramePr/>
                <a:graphic xmlns:a="http://schemas.openxmlformats.org/drawingml/2006/main">
                  <a:graphicData uri="http://schemas.microsoft.com/office/word/2010/wordprocessingShape">
                    <wps:wsp>
                      <wps:cNvSpPr/>
                      <wps:spPr>
                        <a:xfrm>
                          <a:off x="0" y="0"/>
                          <a:ext cx="2589530" cy="153035"/>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99" o:spid="_x0000_s1026" style="position:absolute;margin-left:21.05pt;margin-top:23.65pt;width:203.9pt;height:12.05pt;z-index:-25100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" fillcolor="#00b0f0" strokecolor="#00b0f0" strokeweight="2pt"/>
            </w:pict>
          </mc:Fallback>
        </mc:AlternateContent>
      </w:r>
      <w:r>
        <w:rPr>
          <w:noProof/>
          <w:lang w:eastAsia="de-DE"/>
        </w:rPr>
        <mc:AlternateContent>
          <mc:Choice Requires="wps">
            <w:drawing>
              <wp:anchor distT="0" distB="0" distL="114300" distR="114300" simplePos="0" relativeHeight="252309504" behindDoc="1" locked="0" layoutInCell="1" allowOverlap="1" wp14:anchorId="1719D836" wp14:editId="55884231">
                <wp:simplePos x="0" y="0"/>
                <wp:positionH relativeFrom="column">
                  <wp:posOffset>1470711</wp:posOffset>
                </wp:positionH>
                <wp:positionV relativeFrom="paragraph">
                  <wp:posOffset>597916</wp:posOffset>
                </wp:positionV>
                <wp:extent cx="306705" cy="160655"/>
                <wp:effectExtent l="0" t="0" r="17145" b="10795"/>
                <wp:wrapNone/>
                <wp:docPr id="200" name="Ellipse 200"/>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00" o:spid="_x0000_s1026" style="position:absolute;margin-left:115.8pt;margin-top:47.1pt;width:24.15pt;height:12.6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" fillcolor="#92d050" strokecolor="#92d050" strokeweight="2pt"/>
            </w:pict>
          </mc:Fallback>
        </mc:AlternateContent>
      </w:r>
      <w:r>
        <w:rPr>
          <w:noProof/>
          <w:lang w:eastAsia="de-DE"/>
        </w:rPr>
        <mc:AlternateContent>
          <mc:Choice Requires="wps">
            <w:drawing>
              <wp:anchor distT="0" distB="0" distL="114300" distR="114300" simplePos="0" relativeHeight="252308480" behindDoc="1" locked="0" layoutInCell="1" allowOverlap="1" wp14:anchorId="676042F1" wp14:editId="72F4FC07">
                <wp:simplePos x="0" y="0"/>
                <wp:positionH relativeFrom="column">
                  <wp:posOffset>1165631</wp:posOffset>
                </wp:positionH>
                <wp:positionV relativeFrom="paragraph">
                  <wp:posOffset>591820</wp:posOffset>
                </wp:positionV>
                <wp:extent cx="306705" cy="160655"/>
                <wp:effectExtent l="0" t="0" r="17145" b="10795"/>
                <wp:wrapNone/>
                <wp:docPr id="201" name="Ellipse 201"/>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01" o:spid="_x0000_s1026" style="position:absolute;margin-left:91.8pt;margin-top:46.6pt;width:24.15pt;height:12.6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" fillcolor="#92d050" strokecolor="#92d050" strokeweight="2pt"/>
            </w:pict>
          </mc:Fallback>
        </mc:AlternateContent>
      </w:r>
      <w:r>
        <w:rPr>
          <w:noProof/>
          <w:lang w:eastAsia="de-DE"/>
        </w:rPr>
        <mc:AlternateContent>
          <mc:Choice Requires="wps">
            <w:drawing>
              <wp:anchor distT="0" distB="0" distL="114300" distR="114300" simplePos="0" relativeHeight="252307456" behindDoc="1" locked="0" layoutInCell="1" allowOverlap="1" wp14:anchorId="3B7588A3" wp14:editId="2707A4DE">
                <wp:simplePos x="0" y="0"/>
                <wp:positionH relativeFrom="column">
                  <wp:posOffset>566420</wp:posOffset>
                </wp:positionH>
                <wp:positionV relativeFrom="paragraph">
                  <wp:posOffset>600075</wp:posOffset>
                </wp:positionV>
                <wp:extent cx="306705" cy="160655"/>
                <wp:effectExtent l="0" t="0" r="17145" b="10795"/>
                <wp:wrapNone/>
                <wp:docPr id="202" name="Ellipse 202"/>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02" o:spid="_x0000_s1026" style="position:absolute;margin-left:44.6pt;margin-top:47.25pt;width:24.15pt;height:12.6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" fillcolor="#92d050" strokecolor="#92d050" strokeweight="2pt"/>
            </w:pict>
          </mc:Fallback>
        </mc:AlternateContent>
      </w:r>
      <w:r>
        <w:object w:dxaOrig="6990" w:dyaOrig="1785">
          <v:shape id="_x0000_i1135" type="#_x0000_t75" style="width:246.05pt;height:64.45pt" o:ole="">
            <v:imagedata r:id="rId160" o:title=""/>
          </v:shape>
          <o:OLEObject Type="Embed" ProgID="ACD.ChemSketch.20" ShapeID="_x0000_i1135" DrawAspect="Content" ObjectID="_1581752321" r:id="rId237"/>
        </w:object>
      </w:r>
      <w:r>
        <w:tab/>
        <w:t>2,4,5-Trimethylnonan</w:t>
      </w:r>
    </w:p>
    <w:p w:rsidR="00B73FB6" w:rsidRDefault="00B73FB6" w:rsidP="00B73FB6"/>
    <w:p w:rsidR="00B73FB6" w:rsidRPr="00130296" w:rsidRDefault="00B73FB6" w:rsidP="00B73FB6">
      <w:pPr>
        <w:tabs>
          <w:tab w:val="left" w:pos="5245"/>
        </w:tabs>
        <w:jc w:val="both"/>
      </w:pPr>
      <w:r>
        <w:rPr>
          <w:noProof/>
          <w:lang w:eastAsia="de-DE"/>
        </w:rPr>
        <mc:AlternateContent>
          <mc:Choice Requires="wps">
            <w:drawing>
              <wp:anchor distT="0" distB="0" distL="114300" distR="114300" simplePos="0" relativeHeight="252315648" behindDoc="1" locked="0" layoutInCell="1" allowOverlap="1" wp14:anchorId="6B4C8F58" wp14:editId="732413BC">
                <wp:simplePos x="0" y="0"/>
                <wp:positionH relativeFrom="column">
                  <wp:posOffset>3480435</wp:posOffset>
                </wp:positionH>
                <wp:positionV relativeFrom="paragraph">
                  <wp:posOffset>619125</wp:posOffset>
                </wp:positionV>
                <wp:extent cx="190500" cy="247650"/>
                <wp:effectExtent l="0" t="0" r="0" b="0"/>
                <wp:wrapNone/>
                <wp:docPr id="207" name="Gleichschenkliges Dreieck 207"/>
                <wp:cNvGraphicFramePr/>
                <a:graphic xmlns:a="http://schemas.openxmlformats.org/drawingml/2006/main">
                  <a:graphicData uri="http://schemas.microsoft.com/office/word/2010/wordprocessingShape">
                    <wps:wsp>
                      <wps:cNvSpPr/>
                      <wps:spPr>
                        <a:xfrm>
                          <a:off x="0" y="0"/>
                          <a:ext cx="190500" cy="247650"/>
                        </a:xfrm>
                        <a:prstGeom prst="triangle">
                          <a:avLst/>
                        </a:prstGeom>
                        <a:solidFill>
                          <a:srgbClr val="FF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207" o:spid="_x0000_s1026" type="#_x0000_t5" style="position:absolute;margin-left:274.05pt;margin-top:48.75pt;width:15pt;height:19.5pt;z-index:-25100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" fillcolor="#f39" stroked="f" strokeweight="2pt"/>
            </w:pict>
          </mc:Fallback>
        </mc:AlternateContent>
      </w:r>
      <w:r>
        <w:rPr>
          <w:noProof/>
          <w:lang w:eastAsia="de-DE"/>
        </w:rPr>
        <mc:AlternateContent>
          <mc:Choice Requires="wps">
            <w:drawing>
              <wp:anchor distT="0" distB="0" distL="114300" distR="114300" simplePos="0" relativeHeight="252312576" behindDoc="1" locked="0" layoutInCell="1" allowOverlap="1" wp14:anchorId="4A15FB5F" wp14:editId="485950E4">
                <wp:simplePos x="0" y="0"/>
                <wp:positionH relativeFrom="column">
                  <wp:posOffset>267462</wp:posOffset>
                </wp:positionH>
                <wp:positionV relativeFrom="paragraph">
                  <wp:posOffset>304571</wp:posOffset>
                </wp:positionV>
                <wp:extent cx="2589530" cy="153035"/>
                <wp:effectExtent l="0" t="0" r="20320" b="18415"/>
                <wp:wrapNone/>
                <wp:docPr id="208" name="Rechteck 208"/>
                <wp:cNvGraphicFramePr/>
                <a:graphic xmlns:a="http://schemas.openxmlformats.org/drawingml/2006/main">
                  <a:graphicData uri="http://schemas.microsoft.com/office/word/2010/wordprocessingShape">
                    <wps:wsp>
                      <wps:cNvSpPr/>
                      <wps:spPr>
                        <a:xfrm>
                          <a:off x="0" y="0"/>
                          <a:ext cx="2589530" cy="153035"/>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208" o:spid="_x0000_s1026" style="position:absolute;margin-left:21.05pt;margin-top:24pt;width:203.9pt;height:12.05pt;z-index:-25100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" fillcolor="#00b0f0" strokecolor="#00b0f0" strokeweight="2pt"/>
            </w:pict>
          </mc:Fallback>
        </mc:AlternateContent>
      </w:r>
      <w:r>
        <w:rPr>
          <w:noProof/>
          <w:lang w:eastAsia="de-DE"/>
        </w:rPr>
        <mc:AlternateContent>
          <mc:Choice Requires="wps">
            <w:drawing>
              <wp:anchor distT="0" distB="0" distL="114300" distR="114300" simplePos="0" relativeHeight="252310528" behindDoc="1" locked="0" layoutInCell="1" allowOverlap="1" wp14:anchorId="25810B74" wp14:editId="62A125B3">
                <wp:simplePos x="0" y="0"/>
                <wp:positionH relativeFrom="column">
                  <wp:posOffset>1444041</wp:posOffset>
                </wp:positionH>
                <wp:positionV relativeFrom="paragraph">
                  <wp:posOffset>-2921</wp:posOffset>
                </wp:positionV>
                <wp:extent cx="306705" cy="160655"/>
                <wp:effectExtent l="0" t="0" r="17145" b="10795"/>
                <wp:wrapNone/>
                <wp:docPr id="209" name="Ellipse 209"/>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09" o:spid="_x0000_s1026" style="position:absolute;margin-left:113.7pt;margin-top:-.25pt;width:24.15pt;height:12.6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" fillcolor="#92d050" strokecolor="#92d050" strokeweight="2pt"/>
            </w:pict>
          </mc:Fallback>
        </mc:AlternateContent>
      </w:r>
      <w:r>
        <w:rPr>
          <w:noProof/>
          <w:lang w:eastAsia="de-DE"/>
        </w:rPr>
        <mc:AlternateContent>
          <mc:Choice Requires="wps">
            <w:drawing>
              <wp:anchor distT="0" distB="0" distL="114300" distR="114300" simplePos="0" relativeHeight="252306432" behindDoc="1" locked="0" layoutInCell="1" allowOverlap="1" wp14:anchorId="5B302595" wp14:editId="611EB1FF">
                <wp:simplePos x="0" y="0"/>
                <wp:positionH relativeFrom="column">
                  <wp:posOffset>1445260</wp:posOffset>
                </wp:positionH>
                <wp:positionV relativeFrom="paragraph">
                  <wp:posOffset>612775</wp:posOffset>
                </wp:positionV>
                <wp:extent cx="306705" cy="160655"/>
                <wp:effectExtent l="0" t="0" r="17145" b="10795"/>
                <wp:wrapNone/>
                <wp:docPr id="211" name="Ellipse 211"/>
                <wp:cNvGraphicFramePr/>
                <a:graphic xmlns:a="http://schemas.openxmlformats.org/drawingml/2006/main">
                  <a:graphicData uri="http://schemas.microsoft.com/office/word/2010/wordprocessingShape">
                    <wps:wsp>
                      <wps:cNvSpPr/>
                      <wps:spPr>
                        <a:xfrm>
                          <a:off x="0" y="0"/>
                          <a:ext cx="30670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11" o:spid="_x0000_s1026" style="position:absolute;margin-left:113.8pt;margin-top:48.25pt;width:24.15pt;height:12.6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" fillcolor="#92d050" strokecolor="#92d050" strokeweight="2pt"/>
            </w:pict>
          </mc:Fallback>
        </mc:AlternateContent>
      </w:r>
      <w:r>
        <w:object w:dxaOrig="6990" w:dyaOrig="1785">
          <v:shape id="_x0000_i1136" type="#_x0000_t75" style="width:246.05pt;height:64.45pt" o:ole="">
            <v:imagedata r:id="rId162" o:title=""/>
          </v:shape>
          <o:OLEObject Type="Embed" ProgID="ACD.ChemSketch.20" ShapeID="_x0000_i1136" DrawAspect="Content" ObjectID="_1581752322" r:id="rId238"/>
        </w:object>
      </w:r>
      <w:r>
        <w:tab/>
        <w:t>5,5-Dimethylnonan</w:t>
      </w:r>
    </w:p>
    <w:p w:rsidR="00B73FB6" w:rsidRDefault="00B73FB6" w:rsidP="00B73FB6">
      <w:pPr>
        <w:spacing w:line="240" w:lineRule="exact"/>
      </w:pPr>
      <w:r>
        <w:rPr>
          <w:noProof/>
          <w:lang w:eastAsia="de-DE"/>
        </w:rPr>
        <mc:AlternateContent>
          <mc:Choice Requires="wps">
            <w:drawing>
              <wp:anchor distT="0" distB="0" distL="114300" distR="114300" simplePos="0" relativeHeight="252313600" behindDoc="1" locked="0" layoutInCell="1" allowOverlap="1" wp14:anchorId="719F80EA" wp14:editId="0F2185D3">
                <wp:simplePos x="0" y="0"/>
                <wp:positionH relativeFrom="column">
                  <wp:posOffset>-42756</wp:posOffset>
                </wp:positionH>
                <wp:positionV relativeFrom="paragraph">
                  <wp:posOffset>54822</wp:posOffset>
                </wp:positionV>
                <wp:extent cx="4749800" cy="1674421"/>
                <wp:effectExtent l="0" t="0" r="12700" b="21590"/>
                <wp:wrapNone/>
                <wp:docPr id="212" name="Rechteck 212"/>
                <wp:cNvGraphicFramePr/>
                <a:graphic xmlns:a="http://schemas.openxmlformats.org/drawingml/2006/main">
                  <a:graphicData uri="http://schemas.microsoft.com/office/word/2010/wordprocessingShape">
                    <wps:wsp>
                      <wps:cNvSpPr/>
                      <wps:spPr>
                        <a:xfrm>
                          <a:off x="0" y="0"/>
                          <a:ext cx="4749800" cy="167442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2" o:spid="_x0000_s1026" style="position:absolute;margin-left:-3.35pt;margin-top:4.3pt;width:374pt;height:131.8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" filled="f" strokecolor="windowText" strokeweight="2pt"/>
            </w:pict>
          </mc:Fallback>
        </mc:AlternateContent>
      </w:r>
    </w:p>
    <w:p w:rsidR="00B73FB6" w:rsidRDefault="00B73FB6" w:rsidP="00B73FB6">
      <w:pPr>
        <w:spacing w:line="240" w:lineRule="exact"/>
      </w:pPr>
      <w:r>
        <w:t xml:space="preserve">Regel </w:t>
      </w:r>
    </w:p>
    <w:tbl>
      <w:tblPr>
        <w:tblStyle w:val="Tabellenraster"/>
        <w:tblW w:w="0" w:type="auto"/>
        <w:tblInd w:w="426" w:type="dxa"/>
        <w:tblLook w:val="04A0" w:firstRow="1" w:lastRow="0" w:firstColumn="1" w:lastColumn="0" w:noHBand="0" w:noVBand="1"/>
      </w:tblPr>
      <w:tblGrid>
        <w:gridCol w:w="3589"/>
        <w:gridCol w:w="3464"/>
      </w:tblGrid>
      <w:tr w:rsidR="00B73FB6" w:rsidTr="00B03712">
        <w:trPr>
          <w:trHeight w:val="454"/>
        </w:trPr>
        <w:tc>
          <w:tcPr>
            <w:tcW w:w="3589" w:type="dxa"/>
            <w:shd w:val="clear" w:color="auto" w:fill="BFBFBF" w:themeFill="background1" w:themeFillShade="BF"/>
            <w:vAlign w:val="center"/>
          </w:tcPr>
          <w:p w:rsidR="00B73FB6" w:rsidRDefault="00B73FB6" w:rsidP="00B03712">
            <w:pPr>
              <w:pStyle w:val="Listenabsatz"/>
              <w:spacing w:line="240" w:lineRule="exact"/>
              <w:ind w:left="0"/>
              <w:jc w:val="center"/>
            </w:pPr>
            <w:r>
              <w:t>Anzahl der gleichen Seitenkette in e</w:t>
            </w:r>
            <w:r>
              <w:t>i</w:t>
            </w:r>
            <w:r>
              <w:t>nem Molekül</w:t>
            </w:r>
          </w:p>
        </w:tc>
        <w:tc>
          <w:tcPr>
            <w:tcW w:w="3464" w:type="dxa"/>
            <w:shd w:val="clear" w:color="auto" w:fill="BFBFBF" w:themeFill="background1" w:themeFillShade="BF"/>
            <w:vAlign w:val="center"/>
          </w:tcPr>
          <w:p w:rsidR="00B73FB6" w:rsidRDefault="00B73FB6" w:rsidP="00B03712">
            <w:pPr>
              <w:pStyle w:val="Listenabsatz"/>
              <w:spacing w:line="240" w:lineRule="exact"/>
              <w:ind w:left="0"/>
              <w:jc w:val="center"/>
            </w:pPr>
            <w:r>
              <w:t>Vorsilbe</w:t>
            </w:r>
          </w:p>
        </w:tc>
      </w:tr>
      <w:tr w:rsidR="00B73FB6" w:rsidTr="00B03712">
        <w:trPr>
          <w:trHeight w:val="454"/>
        </w:trPr>
        <w:tc>
          <w:tcPr>
            <w:tcW w:w="3589" w:type="dxa"/>
            <w:vAlign w:val="center"/>
          </w:tcPr>
          <w:p w:rsidR="00B73FB6" w:rsidRDefault="00B73FB6" w:rsidP="00B03712">
            <w:pPr>
              <w:pStyle w:val="Listenabsatz"/>
              <w:spacing w:line="240" w:lineRule="exact"/>
              <w:ind w:left="0"/>
              <w:jc w:val="center"/>
            </w:pPr>
            <w:r>
              <w:t>2</w:t>
            </w:r>
          </w:p>
        </w:tc>
        <w:tc>
          <w:tcPr>
            <w:tcW w:w="3464" w:type="dxa"/>
            <w:vAlign w:val="center"/>
          </w:tcPr>
          <w:p w:rsidR="00B73FB6" w:rsidRDefault="00B73FB6" w:rsidP="00B03712">
            <w:pPr>
              <w:pStyle w:val="Listenabsatz"/>
              <w:spacing w:line="240" w:lineRule="exact"/>
              <w:ind w:left="0"/>
              <w:jc w:val="center"/>
            </w:pPr>
            <w:r>
              <w:t>di</w:t>
            </w:r>
          </w:p>
        </w:tc>
      </w:tr>
      <w:tr w:rsidR="00B73FB6" w:rsidTr="00B03712">
        <w:trPr>
          <w:trHeight w:val="454"/>
        </w:trPr>
        <w:tc>
          <w:tcPr>
            <w:tcW w:w="3589" w:type="dxa"/>
            <w:vAlign w:val="center"/>
          </w:tcPr>
          <w:p w:rsidR="00B73FB6" w:rsidRDefault="00B73FB6" w:rsidP="00B03712">
            <w:pPr>
              <w:pStyle w:val="Listenabsatz"/>
              <w:spacing w:line="240" w:lineRule="exact"/>
              <w:ind w:left="0"/>
              <w:jc w:val="center"/>
            </w:pPr>
            <w:r>
              <w:t>3</w:t>
            </w:r>
          </w:p>
        </w:tc>
        <w:tc>
          <w:tcPr>
            <w:tcW w:w="3464" w:type="dxa"/>
            <w:vAlign w:val="center"/>
          </w:tcPr>
          <w:p w:rsidR="00B73FB6" w:rsidRDefault="00B73FB6" w:rsidP="00B03712">
            <w:pPr>
              <w:pStyle w:val="Listenabsatz"/>
              <w:spacing w:line="240" w:lineRule="exact"/>
              <w:ind w:left="0"/>
              <w:jc w:val="center"/>
            </w:pPr>
            <w:proofErr w:type="spellStart"/>
            <w:r>
              <w:t>tri</w:t>
            </w:r>
            <w:proofErr w:type="spellEnd"/>
          </w:p>
        </w:tc>
      </w:tr>
    </w:tbl>
    <w:p w:rsidR="00B73FB6" w:rsidRDefault="00B73FB6" w:rsidP="00B73FB6">
      <w:pPr>
        <w:pStyle w:val="Listenabsatz"/>
        <w:spacing w:line="240" w:lineRule="exact"/>
        <w:ind w:left="426"/>
      </w:pPr>
    </w:p>
    <w:p w:rsidR="00B73FB6" w:rsidRDefault="00B73FB6" w:rsidP="00B73FB6">
      <w:pPr>
        <w:pStyle w:val="Listenabsatz"/>
        <w:numPr>
          <w:ilvl w:val="0"/>
          <w:numId w:val="35"/>
        </w:numPr>
        <w:spacing w:line="240" w:lineRule="exact"/>
        <w:ind w:left="426"/>
      </w:pPr>
      <w:r>
        <w:t>Die Zahlen der gleichen Seitenkette werden mit __________________ voneinander getrennt.</w:t>
      </w:r>
    </w:p>
    <w:p w:rsidR="00B73FB6" w:rsidRDefault="00B73FB6" w:rsidP="00B73FB6">
      <w:pPr>
        <w:spacing w:line="240" w:lineRule="exact"/>
      </w:pPr>
    </w:p>
    <w:p w:rsidR="00B73FB6" w:rsidRDefault="00B73FB6" w:rsidP="00B73FB6">
      <w:pPr>
        <w:spacing w:line="240" w:lineRule="exact"/>
      </w:pPr>
      <w:r>
        <w:t>Aufgabe 1:</w:t>
      </w:r>
    </w:p>
    <w:p w:rsidR="00B73FB6" w:rsidRDefault="00B73FB6" w:rsidP="00B73FB6">
      <w:pPr>
        <w:pStyle w:val="Listenabsatz"/>
        <w:numPr>
          <w:ilvl w:val="0"/>
          <w:numId w:val="61"/>
        </w:numPr>
        <w:spacing w:line="240" w:lineRule="exact"/>
        <w:jc w:val="both"/>
      </w:pPr>
      <w:r>
        <w:t>Markieren Sie die Hauptkette sowie die Seitenketten.</w:t>
      </w:r>
    </w:p>
    <w:p w:rsidR="00B73FB6" w:rsidRDefault="00B73FB6" w:rsidP="00B73FB6">
      <w:pPr>
        <w:pStyle w:val="Listenabsatz"/>
        <w:numPr>
          <w:ilvl w:val="0"/>
          <w:numId w:val="61"/>
        </w:numPr>
        <w:spacing w:line="240" w:lineRule="exact"/>
        <w:jc w:val="both"/>
      </w:pPr>
      <w:r>
        <w:t>Nummerieren Sie die C-Atome in der Hauptkette durch. Achten Sie darauf, dass die Zahlen der Seitenketten möglichst klein sind.</w:t>
      </w:r>
    </w:p>
    <w:p w:rsidR="00B73FB6" w:rsidRPr="00130296" w:rsidRDefault="00B73FB6" w:rsidP="00B73FB6">
      <w:pPr>
        <w:pStyle w:val="Listenabsatz"/>
        <w:numPr>
          <w:ilvl w:val="0"/>
          <w:numId w:val="61"/>
        </w:numPr>
        <w:spacing w:line="240" w:lineRule="exact"/>
        <w:jc w:val="both"/>
      </w:pPr>
      <w:r>
        <w:t>Kreuzen Sie den richtigen Namen für die folgende Verbindung an:</w:t>
      </w:r>
    </w:p>
    <w:p w:rsidR="00B73FB6" w:rsidRPr="00130296" w:rsidRDefault="00B73FB6" w:rsidP="00B73FB6">
      <w:pPr>
        <w:tabs>
          <w:tab w:val="left" w:pos="1256"/>
        </w:tabs>
      </w:pPr>
    </w:p>
    <w:p w:rsidR="00B73FB6" w:rsidRPr="00130296" w:rsidRDefault="00B73FB6" w:rsidP="00B73FB6">
      <w:r>
        <w:object w:dxaOrig="6301" w:dyaOrig="1771">
          <v:shape id="_x0000_i1137" type="#_x0000_t75" style="width:221.8pt;height:62.8pt" o:ole="">
            <v:imagedata r:id="rId164" o:title=""/>
          </v:shape>
          <o:OLEObject Type="Embed" ProgID="ACD.ChemSketch.20" ShapeID="_x0000_i1137" DrawAspect="Content" ObjectID="_1581752323" r:id="rId239"/>
        </w:object>
      </w:r>
      <w:r>
        <w:rPr>
          <w:noProof/>
          <w:lang w:eastAsia="de-DE"/>
        </w:rPr>
        <mc:AlternateContent>
          <mc:Choice Requires="wps">
            <w:drawing>
              <wp:inline distT="0" distB="0" distL="0" distR="0" wp14:anchorId="1417AA06" wp14:editId="6AE26EC3">
                <wp:extent cx="313690" cy="0"/>
                <wp:effectExtent l="0" t="19050" r="10160" b="19050"/>
                <wp:docPr id="214" name="Gerade Verbindung 214"/>
                <wp:cNvGraphicFramePr/>
                <a:graphic xmlns:a="http://schemas.openxmlformats.org/drawingml/2006/main">
                  <a:graphicData uri="http://schemas.microsoft.com/office/word/2010/wordprocessingShape">
                    <wps:wsp>
                      <wps:cNvCnPr/>
                      <wps:spPr>
                        <a:xfrm flipH="1">
                          <a:off x="0" y="0"/>
                          <a:ext cx="313690" cy="0"/>
                        </a:xfrm>
                        <a:prstGeom prst="line">
                          <a:avLst/>
                        </a:prstGeom>
                        <a:noFill/>
                        <a:ln w="28575" cap="flat" cmpd="sng" algn="ctr">
                          <a:solidFill>
                            <a:srgbClr val="FF0000"/>
                          </a:solidFill>
                          <a:prstDash val="solid"/>
                        </a:ln>
                        <a:effectLst/>
                      </wps:spPr>
                      <wps:bodyPr/>
                    </wps:wsp>
                  </a:graphicData>
                </a:graphic>
              </wp:inline>
            </w:drawing>
          </mc:Choice>
          <mc:Fallback>
            <w:pict>
              <v:line id="Gerade Verbindung 214" o:spid="_x0000_s1026" style="flip:x;visibility:visible;mso-wrap-style:square;mso-left-percent:-10001;mso-top-percent:-10001;mso-position-horizontal:absolute;mso-position-horizontal-relative:char;mso-position-vertical:absolute;mso-position-vertical-relative:line;mso-left-percent:-10001;mso-top-percent:-10001" from="0,0" to="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" strokecolor="red" strokeweight="2.25pt">
                <w10:anchorlock/>
              </v:line>
            </w:pict>
          </mc:Fallback>
        </mc:AlternateContent>
      </w:r>
      <w:r>
        <w:rPr>
          <w:noProof/>
          <w:lang w:eastAsia="de-DE"/>
        </w:rPr>
        <mc:AlternateContent>
          <mc:Choice Requires="wps">
            <w:drawing>
              <wp:inline distT="0" distB="0" distL="0" distR="0" wp14:anchorId="0BC00CBA" wp14:editId="61B505F9">
                <wp:extent cx="190500" cy="247650"/>
                <wp:effectExtent l="0" t="0" r="0" b="0"/>
                <wp:docPr id="215" name="Gleichschenkliges Dreieck 215"/>
                <wp:cNvGraphicFramePr/>
                <a:graphic xmlns:a="http://schemas.openxmlformats.org/drawingml/2006/main">
                  <a:graphicData uri="http://schemas.microsoft.com/office/word/2010/wordprocessingShape">
                    <wps:wsp>
                      <wps:cNvSpPr/>
                      <wps:spPr>
                        <a:xfrm>
                          <a:off x="0" y="0"/>
                          <a:ext cx="190500" cy="247650"/>
                        </a:xfrm>
                        <a:prstGeom prst="triangle">
                          <a:avLst/>
                        </a:prstGeom>
                        <a:solidFill>
                          <a:srgbClr val="FF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Gleichschenkliges Dreieck 215" o:spid="_x0000_s1026" type="#_x0000_t5" style="width:1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" fillcolor="#f39" stroked="f" strokeweight="2pt">
                <w10:anchorlock/>
              </v:shape>
            </w:pict>
          </mc:Fallback>
        </mc:AlternateContent>
      </w:r>
      <w:r>
        <w:rPr>
          <w:noProof/>
          <w:lang w:eastAsia="de-DE"/>
        </w:rPr>
        <mc:AlternateContent>
          <mc:Choice Requires="wps">
            <w:drawing>
              <wp:inline distT="0" distB="0" distL="0" distR="0" wp14:anchorId="78B30974" wp14:editId="077EABD8">
                <wp:extent cx="371475" cy="190500"/>
                <wp:effectExtent l="0" t="0" r="28575" b="19050"/>
                <wp:docPr id="216" name="Ellipse 216"/>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216" o:spid="_x0000_s1026" style="width:29.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" fillcolor="#92d050" strokecolor="#92d050" strokeweight="2pt">
                <w10:anchorlock/>
              </v:oval>
            </w:pict>
          </mc:Fallback>
        </mc:AlternateContent>
      </w:r>
      <w:r>
        <w:rPr>
          <w:noProof/>
          <w:lang w:eastAsia="de-DE"/>
        </w:rPr>
        <mc:AlternateContent>
          <mc:Choice Requires="wps">
            <w:drawing>
              <wp:inline distT="0" distB="0" distL="0" distR="0" wp14:anchorId="219324F5" wp14:editId="24FD9A48">
                <wp:extent cx="857250" cy="209550"/>
                <wp:effectExtent l="0" t="0" r="19050" b="19050"/>
                <wp:docPr id="217" name="Rechteck 217"/>
                <wp:cNvGraphicFramePr/>
                <a:graphic xmlns:a="http://schemas.openxmlformats.org/drawingml/2006/main">
                  <a:graphicData uri="http://schemas.microsoft.com/office/word/2010/wordprocessingShape">
                    <wps:wsp>
                      <wps:cNvSpPr/>
                      <wps:spPr>
                        <a:xfrm>
                          <a:off x="0" y="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217" o:spid="_x0000_s1026" style="width:67.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" fillcolor="#00b0f0" strokecolor="#00b0f0" strokeweight="2pt">
                <w10:anchorlock/>
              </v:rect>
            </w:pict>
          </mc:Fallback>
        </mc:AlternateContent>
      </w:r>
    </w:p>
    <w:p w:rsidR="00B73FB6" w:rsidRPr="00130296" w:rsidRDefault="00B73FB6" w:rsidP="00B73FB6">
      <w:pPr>
        <w:spacing w:line="240" w:lineRule="exact"/>
      </w:pPr>
    </w:p>
    <w:p w:rsidR="00B73FB6" w:rsidRPr="00022A90" w:rsidRDefault="00B73FB6" w:rsidP="00B73FB6">
      <w:pPr>
        <w:pStyle w:val="Listenabsatz"/>
        <w:numPr>
          <w:ilvl w:val="0"/>
          <w:numId w:val="41"/>
        </w:numPr>
        <w:spacing w:line="240" w:lineRule="exact"/>
        <w:ind w:left="709"/>
      </w:pPr>
      <w:r>
        <w:t>3,4-Diethyloctan</w:t>
      </w:r>
    </w:p>
    <w:p w:rsidR="00B73FB6" w:rsidRPr="00184906" w:rsidRDefault="00B73FB6" w:rsidP="00B73FB6">
      <w:pPr>
        <w:pStyle w:val="Listenabsatz"/>
        <w:numPr>
          <w:ilvl w:val="0"/>
          <w:numId w:val="41"/>
        </w:numPr>
        <w:spacing w:line="240" w:lineRule="exact"/>
        <w:ind w:left="709"/>
      </w:pPr>
      <w:r>
        <w:t>3,4-</w:t>
      </w:r>
      <w:r w:rsidRPr="00184906">
        <w:t>Dimethyloctan</w:t>
      </w:r>
    </w:p>
    <w:p w:rsidR="00B73FB6" w:rsidRPr="00184906" w:rsidRDefault="00B73FB6" w:rsidP="00B73FB6">
      <w:pPr>
        <w:pStyle w:val="Listenabsatz"/>
        <w:numPr>
          <w:ilvl w:val="0"/>
          <w:numId w:val="41"/>
        </w:numPr>
        <w:spacing w:line="240" w:lineRule="exact"/>
        <w:ind w:left="709"/>
      </w:pPr>
      <w:r w:rsidRPr="00184906">
        <w:t>5,6-Diethyloctan</w:t>
      </w:r>
    </w:p>
    <w:p w:rsidR="00B73FB6" w:rsidRPr="00184906" w:rsidRDefault="00B73FB6" w:rsidP="00B73FB6">
      <w:pPr>
        <w:pStyle w:val="Listenabsatz"/>
        <w:numPr>
          <w:ilvl w:val="0"/>
          <w:numId w:val="41"/>
        </w:numPr>
        <w:spacing w:line="240" w:lineRule="exact"/>
        <w:ind w:left="709"/>
      </w:pPr>
      <w:r w:rsidRPr="00184906">
        <w:t>5,6-Dimethyloctan</w:t>
      </w:r>
    </w:p>
    <w:p w:rsidR="00B73FB6" w:rsidRDefault="00B73FB6">
      <w:pPr>
        <w:spacing w:line="240" w:lineRule="exact"/>
      </w:pPr>
    </w:p>
    <w:p w:rsidR="00B73FB6" w:rsidRDefault="00B73FB6" w:rsidP="00B73FB6">
      <w:pPr>
        <w:pStyle w:val="berschrift1"/>
        <w:spacing w:before="0"/>
      </w:pPr>
      <w:r>
        <w:lastRenderedPageBreak/>
        <w:t>Regeln zur Benennung einfacher Kohlenwasserstoffe (Alkane)</w:t>
      </w:r>
    </w:p>
    <w:p w:rsidR="00B73FB6" w:rsidRPr="00F567C4" w:rsidRDefault="00B73FB6" w:rsidP="00B73FB6">
      <w:pPr>
        <w:spacing w:line="240" w:lineRule="exact"/>
        <w:rPr>
          <w:b/>
        </w:rPr>
      </w:pPr>
      <w:r>
        <w:rPr>
          <w:b/>
        </w:rPr>
        <w:t>Schritt</w:t>
      </w:r>
      <w:r w:rsidRPr="00F567C4">
        <w:rPr>
          <w:b/>
        </w:rPr>
        <w:t xml:space="preserve"> </w:t>
      </w:r>
      <w:r>
        <w:rPr>
          <w:b/>
        </w:rPr>
        <w:t>7</w:t>
      </w:r>
      <w:r w:rsidRPr="00F567C4">
        <w:rPr>
          <w:b/>
        </w:rPr>
        <w:t>:</w:t>
      </w:r>
    </w:p>
    <w:p w:rsidR="00B73FB6" w:rsidRDefault="00B73FB6" w:rsidP="00B73FB6">
      <w:pPr>
        <w:pStyle w:val="Listenabsatz"/>
        <w:numPr>
          <w:ilvl w:val="0"/>
          <w:numId w:val="43"/>
        </w:numPr>
        <w:spacing w:line="240" w:lineRule="exact"/>
        <w:jc w:val="both"/>
      </w:pPr>
      <w:r>
        <w:t>Markieren Sie die Hauptkette und die Seitenketten.</w:t>
      </w:r>
    </w:p>
    <w:p w:rsidR="00B73FB6" w:rsidRDefault="00B73FB6" w:rsidP="00B73FB6">
      <w:pPr>
        <w:pStyle w:val="Listenabsatz"/>
        <w:numPr>
          <w:ilvl w:val="0"/>
          <w:numId w:val="43"/>
        </w:numPr>
        <w:spacing w:line="240" w:lineRule="exact"/>
        <w:jc w:val="both"/>
      </w:pPr>
      <w:r>
        <w:t>Nummerieren Sie die C-Atome in der Hauptkette durch. Achten Sie darauf, dass die Zahlen der Seitenketten möglichst klein sind.</w:t>
      </w:r>
    </w:p>
    <w:p w:rsidR="00B73FB6" w:rsidRDefault="00B73FB6" w:rsidP="00B73FB6">
      <w:pPr>
        <w:pStyle w:val="Listenabsatz"/>
        <w:numPr>
          <w:ilvl w:val="0"/>
          <w:numId w:val="43"/>
        </w:numPr>
        <w:spacing w:line="240" w:lineRule="exact"/>
        <w:jc w:val="both"/>
      </w:pPr>
      <w:r>
        <w:t>Formulieren Sie anhand der Beispiele Regeln, nach denen Alkane bezeichnet werden.</w:t>
      </w:r>
      <w:r w:rsidRPr="000562D5">
        <w:rPr>
          <w:noProof/>
          <w:sz w:val="24"/>
        </w:rPr>
        <w:t xml:space="preserve"> </w:t>
      </w:r>
    </w:p>
    <w:p w:rsidR="00B73FB6" w:rsidRDefault="00B73FB6" w:rsidP="00B73FB6">
      <w:pPr>
        <w:spacing w:line="240" w:lineRule="exact"/>
        <w:rPr>
          <w:rFonts w:ascii="Source Sans Pro Semibold" w:eastAsia="Times New Roman" w:hAnsi="Source Sans Pro Semibold" w:cs="Times New Roman"/>
          <w:bCs/>
          <w:lang w:eastAsia="de-DE"/>
        </w:rPr>
      </w:pPr>
    </w:p>
    <w:p w:rsidR="00B73FB6" w:rsidRDefault="00B73FB6" w:rsidP="00B73FB6">
      <w:r>
        <w:rPr>
          <w:noProof/>
          <w:lang w:eastAsia="de-DE"/>
        </w:rPr>
        <mc:AlternateContent>
          <mc:Choice Requires="wps">
            <w:drawing>
              <wp:anchor distT="0" distB="0" distL="114300" distR="114300" simplePos="0" relativeHeight="252323840" behindDoc="1" locked="0" layoutInCell="1" allowOverlap="1" wp14:anchorId="2F6B7D5D" wp14:editId="49B52B5C">
                <wp:simplePos x="0" y="0"/>
                <wp:positionH relativeFrom="column">
                  <wp:posOffset>3242310</wp:posOffset>
                </wp:positionH>
                <wp:positionV relativeFrom="paragraph">
                  <wp:posOffset>979170</wp:posOffset>
                </wp:positionV>
                <wp:extent cx="295275" cy="190500"/>
                <wp:effectExtent l="0" t="0" r="28575" b="19050"/>
                <wp:wrapNone/>
                <wp:docPr id="218" name="Ellipse 218"/>
                <wp:cNvGraphicFramePr/>
                <a:graphic xmlns:a="http://schemas.openxmlformats.org/drawingml/2006/main">
                  <a:graphicData uri="http://schemas.microsoft.com/office/word/2010/wordprocessingShape">
                    <wps:wsp>
                      <wps:cNvSpPr/>
                      <wps:spPr>
                        <a:xfrm>
                          <a:off x="0" y="0"/>
                          <a:ext cx="295275" cy="1905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18" o:spid="_x0000_s1026" style="position:absolute;margin-left:255.3pt;margin-top:77.1pt;width:23.25pt;height:1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" fillcolor="#ffc000" strokecolor="#ffc000" strokeweight="2pt"/>
            </w:pict>
          </mc:Fallback>
        </mc:AlternateContent>
      </w:r>
      <w:r>
        <w:rPr>
          <w:noProof/>
          <w:lang w:eastAsia="de-DE"/>
        </w:rPr>
        <mc:AlternateContent>
          <mc:Choice Requires="wps">
            <w:drawing>
              <wp:anchor distT="0" distB="0" distL="114300" distR="114300" simplePos="0" relativeHeight="252322816" behindDoc="1" locked="0" layoutInCell="1" allowOverlap="1" wp14:anchorId="464D3958" wp14:editId="1B9DC567">
                <wp:simplePos x="0" y="0"/>
                <wp:positionH relativeFrom="column">
                  <wp:posOffset>1156335</wp:posOffset>
                </wp:positionH>
                <wp:positionV relativeFrom="paragraph">
                  <wp:posOffset>607695</wp:posOffset>
                </wp:positionV>
                <wp:extent cx="257175" cy="504825"/>
                <wp:effectExtent l="0" t="0" r="28575" b="28575"/>
                <wp:wrapNone/>
                <wp:docPr id="219" name="Ellipse 219"/>
                <wp:cNvGraphicFramePr/>
                <a:graphic xmlns:a="http://schemas.openxmlformats.org/drawingml/2006/main">
                  <a:graphicData uri="http://schemas.microsoft.com/office/word/2010/wordprocessingShape">
                    <wps:wsp>
                      <wps:cNvSpPr/>
                      <wps:spPr>
                        <a:xfrm>
                          <a:off x="0" y="0"/>
                          <a:ext cx="257175" cy="504825"/>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19" o:spid="_x0000_s1026" style="position:absolute;margin-left:91.05pt;margin-top:47.85pt;width:20.25pt;height:39.7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" fillcolor="#ffc000" strokecolor="#ffc000" strokeweight="2pt"/>
            </w:pict>
          </mc:Fallback>
        </mc:AlternateContent>
      </w:r>
      <w:r>
        <w:rPr>
          <w:noProof/>
          <w:lang w:eastAsia="de-DE"/>
        </w:rPr>
        <mc:AlternateContent>
          <mc:Choice Requires="wps">
            <w:drawing>
              <wp:anchor distT="0" distB="0" distL="114300" distR="114300" simplePos="0" relativeHeight="252320768" behindDoc="1" locked="0" layoutInCell="1" allowOverlap="1" wp14:anchorId="0EAAD17E" wp14:editId="4A3396C7">
                <wp:simplePos x="0" y="0"/>
                <wp:positionH relativeFrom="column">
                  <wp:posOffset>3651885</wp:posOffset>
                </wp:positionH>
                <wp:positionV relativeFrom="paragraph">
                  <wp:posOffset>988695</wp:posOffset>
                </wp:positionV>
                <wp:extent cx="371475" cy="190500"/>
                <wp:effectExtent l="0" t="0" r="28575" b="19050"/>
                <wp:wrapNone/>
                <wp:docPr id="220" name="Ellipse 220"/>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20" o:spid="_x0000_s1026" style="position:absolute;margin-left:287.55pt;margin-top:77.85pt;width:29.25pt;height:15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" fillcolor="#92d050" strokecolor="#92d050" strokeweight="2pt"/>
            </w:pict>
          </mc:Fallback>
        </mc:AlternateContent>
      </w:r>
      <w:r>
        <w:rPr>
          <w:noProof/>
          <w:lang w:eastAsia="de-DE"/>
        </w:rPr>
        <mc:AlternateContent>
          <mc:Choice Requires="wps">
            <w:drawing>
              <wp:anchor distT="0" distB="0" distL="114300" distR="114300" simplePos="0" relativeHeight="252318720" behindDoc="1" locked="0" layoutInCell="1" allowOverlap="1" wp14:anchorId="382C3F7D" wp14:editId="148C672B">
                <wp:simplePos x="0" y="0"/>
                <wp:positionH relativeFrom="column">
                  <wp:posOffset>822960</wp:posOffset>
                </wp:positionH>
                <wp:positionV relativeFrom="paragraph">
                  <wp:posOffset>607695</wp:posOffset>
                </wp:positionV>
                <wp:extent cx="371475" cy="190500"/>
                <wp:effectExtent l="0" t="0" r="28575" b="19050"/>
                <wp:wrapNone/>
                <wp:docPr id="221" name="Ellipse 221"/>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21" o:spid="_x0000_s1026" style="position:absolute;margin-left:64.8pt;margin-top:47.85pt;width:29.25pt;height:15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" fillcolor="#92d050" strokecolor="#92d050" strokeweight="2pt"/>
            </w:pict>
          </mc:Fallback>
        </mc:AlternateContent>
      </w:r>
      <w:r>
        <w:object w:dxaOrig="6750" w:dyaOrig="2446">
          <v:shape id="_x0000_i1138" type="#_x0000_t75" style="width:233.55pt;height:87.95pt" o:ole="">
            <v:imagedata r:id="rId166" o:title=""/>
          </v:shape>
          <o:OLEObject Type="Embed" ProgID="ACD.ChemSketch.20" ShapeID="_x0000_i1138" DrawAspect="Content" ObjectID="_1581752324" r:id="rId240"/>
        </w:object>
      </w:r>
      <w:r>
        <w:tab/>
      </w:r>
      <w:r w:rsidRPr="00130296">
        <w:t>4-Ethyl-</w:t>
      </w:r>
      <w:r>
        <w:t>3</w:t>
      </w:r>
      <w:r w:rsidRPr="00130296">
        <w:t>-methyl</w:t>
      </w:r>
      <w:r>
        <w:t>nonan</w:t>
      </w:r>
    </w:p>
    <w:p w:rsidR="00B73FB6" w:rsidRDefault="00B73FB6" w:rsidP="00B73FB6"/>
    <w:p w:rsidR="00B73FB6" w:rsidRDefault="00B73FB6" w:rsidP="00B73FB6">
      <w:r>
        <w:rPr>
          <w:noProof/>
          <w:lang w:eastAsia="de-DE"/>
        </w:rPr>
        <mc:AlternateContent>
          <mc:Choice Requires="wps">
            <w:drawing>
              <wp:anchor distT="0" distB="0" distL="114300" distR="114300" simplePos="0" relativeHeight="252321792" behindDoc="1" locked="0" layoutInCell="1" allowOverlap="1" wp14:anchorId="695E9E68" wp14:editId="6DEFE80D">
                <wp:simplePos x="0" y="0"/>
                <wp:positionH relativeFrom="column">
                  <wp:posOffset>3651885</wp:posOffset>
                </wp:positionH>
                <wp:positionV relativeFrom="paragraph">
                  <wp:posOffset>968375</wp:posOffset>
                </wp:positionV>
                <wp:extent cx="371475" cy="190500"/>
                <wp:effectExtent l="0" t="0" r="28575" b="19050"/>
                <wp:wrapNone/>
                <wp:docPr id="222" name="Ellipse 222"/>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22" o:spid="_x0000_s1026" style="position:absolute;margin-left:287.55pt;margin-top:76.25pt;width:29.25pt;height:1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" fillcolor="#92d050" strokecolor="#92d050" strokeweight="2pt"/>
            </w:pict>
          </mc:Fallback>
        </mc:AlternateContent>
      </w:r>
      <w:r>
        <w:rPr>
          <w:noProof/>
          <w:lang w:eastAsia="de-DE"/>
        </w:rPr>
        <mc:AlternateContent>
          <mc:Choice Requires="wps">
            <w:drawing>
              <wp:anchor distT="0" distB="0" distL="114300" distR="114300" simplePos="0" relativeHeight="252324864" behindDoc="1" locked="0" layoutInCell="1" allowOverlap="1" wp14:anchorId="27A6269F" wp14:editId="2C246AD1">
                <wp:simplePos x="0" y="0"/>
                <wp:positionH relativeFrom="column">
                  <wp:posOffset>822960</wp:posOffset>
                </wp:positionH>
                <wp:positionV relativeFrom="paragraph">
                  <wp:posOffset>587375</wp:posOffset>
                </wp:positionV>
                <wp:extent cx="333375" cy="571500"/>
                <wp:effectExtent l="0" t="0" r="28575" b="19050"/>
                <wp:wrapNone/>
                <wp:docPr id="223" name="Ellipse 223"/>
                <wp:cNvGraphicFramePr/>
                <a:graphic xmlns:a="http://schemas.openxmlformats.org/drawingml/2006/main">
                  <a:graphicData uri="http://schemas.microsoft.com/office/word/2010/wordprocessingShape">
                    <wps:wsp>
                      <wps:cNvSpPr/>
                      <wps:spPr>
                        <a:xfrm>
                          <a:off x="0" y="0"/>
                          <a:ext cx="333375" cy="5715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23" o:spid="_x0000_s1026" style="position:absolute;margin-left:64.8pt;margin-top:46.25pt;width:26.25pt;height:45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" fillcolor="#ffc000" strokecolor="#ffc000" strokeweight="2pt"/>
            </w:pict>
          </mc:Fallback>
        </mc:AlternateContent>
      </w:r>
      <w:r>
        <w:rPr>
          <w:noProof/>
          <w:lang w:eastAsia="de-DE"/>
        </w:rPr>
        <mc:AlternateContent>
          <mc:Choice Requires="wps">
            <w:drawing>
              <wp:anchor distT="0" distB="0" distL="114300" distR="114300" simplePos="0" relativeHeight="252319744" behindDoc="1" locked="0" layoutInCell="1" allowOverlap="1" wp14:anchorId="0C22B197" wp14:editId="2A03A348">
                <wp:simplePos x="0" y="0"/>
                <wp:positionH relativeFrom="column">
                  <wp:posOffset>1156335</wp:posOffset>
                </wp:positionH>
                <wp:positionV relativeFrom="paragraph">
                  <wp:posOffset>625475</wp:posOffset>
                </wp:positionV>
                <wp:extent cx="295275" cy="152400"/>
                <wp:effectExtent l="0" t="0" r="28575" b="19050"/>
                <wp:wrapNone/>
                <wp:docPr id="451" name="Ellipse 451"/>
                <wp:cNvGraphicFramePr/>
                <a:graphic xmlns:a="http://schemas.openxmlformats.org/drawingml/2006/main">
                  <a:graphicData uri="http://schemas.microsoft.com/office/word/2010/wordprocessingShape">
                    <wps:wsp>
                      <wps:cNvSpPr/>
                      <wps:spPr>
                        <a:xfrm>
                          <a:off x="0" y="0"/>
                          <a:ext cx="295275" cy="1524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51" o:spid="_x0000_s1026" style="position:absolute;margin-left:91.05pt;margin-top:49.25pt;width:23.25pt;height:12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" fillcolor="#92d050" strokecolor="#92d050" strokeweight="2pt"/>
            </w:pict>
          </mc:Fallback>
        </mc:AlternateContent>
      </w:r>
      <w:r>
        <w:object w:dxaOrig="6750" w:dyaOrig="2536">
          <v:shape id="_x0000_i1139" type="#_x0000_t75" style="width:233.55pt;height:87.85pt;mso-position-vertical:absolute" o:ole="">
            <v:imagedata r:id="rId168" o:title=""/>
          </v:shape>
          <o:OLEObject Type="Embed" ProgID="ACD.ChemSketch.20" ShapeID="_x0000_i1139" DrawAspect="Content" ObjectID="_1581752325" r:id="rId241"/>
        </w:object>
      </w:r>
      <w:r>
        <w:tab/>
        <w:t>3</w:t>
      </w:r>
      <w:r w:rsidRPr="00130296">
        <w:t>-Ethyl-</w:t>
      </w:r>
      <w:r>
        <w:t>4</w:t>
      </w:r>
      <w:r w:rsidRPr="00130296">
        <w:t>-methyl</w:t>
      </w:r>
      <w:r>
        <w:t>nonan</w:t>
      </w:r>
    </w:p>
    <w:p w:rsidR="00B73FB6" w:rsidRDefault="00B73FB6" w:rsidP="00B73FB6"/>
    <w:p w:rsidR="00B73FB6" w:rsidRDefault="00B73FB6" w:rsidP="00B73FB6">
      <w:pPr>
        <w:spacing w:line="240" w:lineRule="exact"/>
      </w:pPr>
      <w:r>
        <w:rPr>
          <w:noProof/>
          <w:lang w:eastAsia="de-DE"/>
        </w:rPr>
        <mc:AlternateContent>
          <mc:Choice Requires="wps">
            <w:drawing>
              <wp:anchor distT="0" distB="0" distL="114300" distR="114300" simplePos="0" relativeHeight="252325888" behindDoc="1" locked="0" layoutInCell="1" allowOverlap="1" wp14:anchorId="689BC830" wp14:editId="3B5BBAC5">
                <wp:simplePos x="0" y="0"/>
                <wp:positionH relativeFrom="column">
                  <wp:posOffset>-42756</wp:posOffset>
                </wp:positionH>
                <wp:positionV relativeFrom="paragraph">
                  <wp:posOffset>57362</wp:posOffset>
                </wp:positionV>
                <wp:extent cx="4749800" cy="1425039"/>
                <wp:effectExtent l="0" t="0" r="12700" b="22860"/>
                <wp:wrapNone/>
                <wp:docPr id="452" name="Rechteck 452"/>
                <wp:cNvGraphicFramePr/>
                <a:graphic xmlns:a="http://schemas.openxmlformats.org/drawingml/2006/main">
                  <a:graphicData uri="http://schemas.microsoft.com/office/word/2010/wordprocessingShape">
                    <wps:wsp>
                      <wps:cNvSpPr/>
                      <wps:spPr>
                        <a:xfrm>
                          <a:off x="0" y="0"/>
                          <a:ext cx="4749800" cy="14250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52" o:spid="_x0000_s1026" style="position:absolute;margin-left:-3.35pt;margin-top:4.5pt;width:374pt;height:112.2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" filled="f" strokecolor="windowText" strokeweight="2pt"/>
            </w:pict>
          </mc:Fallback>
        </mc:AlternateContent>
      </w:r>
    </w:p>
    <w:p w:rsidR="00B73FB6" w:rsidRDefault="00B73FB6" w:rsidP="00B73FB6">
      <w:pPr>
        <w:spacing w:line="240" w:lineRule="exact"/>
      </w:pPr>
      <w:r>
        <w:t xml:space="preserve">Regel </w:t>
      </w:r>
    </w:p>
    <w:p w:rsidR="00B73FB6" w:rsidRDefault="00B73FB6" w:rsidP="00B73FB6">
      <w:pPr>
        <w:pStyle w:val="Listenabsatz"/>
        <w:numPr>
          <w:ilvl w:val="0"/>
          <w:numId w:val="35"/>
        </w:numPr>
        <w:spacing w:before="240" w:line="240" w:lineRule="exact"/>
        <w:ind w:left="426"/>
      </w:pPr>
      <w:r>
        <w:t xml:space="preserve">Bei unterschiedlichen Seitenketten in einem Molekül, werden die Seitenketten </w:t>
      </w:r>
    </w:p>
    <w:p w:rsidR="00B73FB6" w:rsidRDefault="00B73FB6" w:rsidP="00B73FB6">
      <w:pPr>
        <w:pStyle w:val="Listenabsatz"/>
        <w:spacing w:before="240" w:line="240" w:lineRule="exact"/>
        <w:ind w:left="426"/>
      </w:pPr>
    </w:p>
    <w:p w:rsidR="00B73FB6" w:rsidRDefault="00B73FB6" w:rsidP="00B73FB6">
      <w:pPr>
        <w:pStyle w:val="Listenabsatz"/>
        <w:spacing w:before="240" w:line="240" w:lineRule="exact"/>
        <w:ind w:left="426"/>
      </w:pPr>
      <w:r>
        <w:t>______________________________ im Namen angeordnet.</w:t>
      </w:r>
    </w:p>
    <w:p w:rsidR="00B73FB6" w:rsidRDefault="00B73FB6" w:rsidP="00B73FB6">
      <w:pPr>
        <w:pStyle w:val="Listenabsatz"/>
        <w:spacing w:before="240" w:line="240" w:lineRule="exact"/>
        <w:ind w:left="426"/>
      </w:pPr>
    </w:p>
    <w:p w:rsidR="00B73FB6" w:rsidRDefault="00B73FB6" w:rsidP="00B73FB6">
      <w:pPr>
        <w:pStyle w:val="Listenabsatz"/>
        <w:numPr>
          <w:ilvl w:val="0"/>
          <w:numId w:val="35"/>
        </w:numPr>
        <w:spacing w:before="240" w:line="240" w:lineRule="exact"/>
        <w:ind w:left="426"/>
      </w:pPr>
      <w:r>
        <w:t>Die einzelnen Seitenketten und die Zahlen werden mit __________________ g</w:t>
      </w:r>
      <w:r>
        <w:t>e</w:t>
      </w:r>
      <w:r>
        <w:t>trennt.</w:t>
      </w: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r>
        <w:t>Aufgabe 1:</w:t>
      </w:r>
    </w:p>
    <w:p w:rsidR="00B73FB6" w:rsidRDefault="00B73FB6" w:rsidP="00B73FB6">
      <w:pPr>
        <w:pStyle w:val="Listenabsatz"/>
        <w:numPr>
          <w:ilvl w:val="0"/>
          <w:numId w:val="63"/>
        </w:numPr>
        <w:spacing w:line="240" w:lineRule="exact"/>
        <w:jc w:val="both"/>
      </w:pPr>
      <w:r>
        <w:t xml:space="preserve">Markieren Sie die Hauptkette. </w:t>
      </w:r>
    </w:p>
    <w:p w:rsidR="00B73FB6" w:rsidRDefault="00B73FB6" w:rsidP="00B73FB6">
      <w:pPr>
        <w:pStyle w:val="Listenabsatz"/>
        <w:numPr>
          <w:ilvl w:val="0"/>
          <w:numId w:val="63"/>
        </w:numPr>
        <w:spacing w:line="240" w:lineRule="exact"/>
        <w:jc w:val="both"/>
      </w:pPr>
      <w:r>
        <w:t>Nummerieren Sie die C-Atome in der Hauptkette durch. Achten Sie darauf, dass die Zahlen der Seitenketten möglichst klein sind.</w:t>
      </w:r>
    </w:p>
    <w:p w:rsidR="00B73FB6" w:rsidRDefault="00B73FB6" w:rsidP="00B73FB6">
      <w:pPr>
        <w:pStyle w:val="Listenabsatz"/>
        <w:numPr>
          <w:ilvl w:val="0"/>
          <w:numId w:val="63"/>
        </w:numPr>
        <w:spacing w:line="240" w:lineRule="exact"/>
        <w:jc w:val="both"/>
      </w:pPr>
      <w:r>
        <w:t>Geben Sie der folgenden Verbindung den richtigen Namen:</w:t>
      </w:r>
    </w:p>
    <w:p w:rsidR="00B73FB6" w:rsidRPr="00130296" w:rsidRDefault="00B73FB6" w:rsidP="00B73FB6">
      <w:pPr>
        <w:pStyle w:val="Listenabsatz"/>
        <w:spacing w:line="240" w:lineRule="exact"/>
      </w:pPr>
    </w:p>
    <w:p w:rsidR="00B73FB6" w:rsidRDefault="00B73FB6" w:rsidP="00B73FB6">
      <w:pPr>
        <w:tabs>
          <w:tab w:val="left" w:pos="6054"/>
        </w:tabs>
      </w:pPr>
      <w:r>
        <w:rPr>
          <w:noProof/>
          <w:lang w:eastAsia="de-DE"/>
        </w:rPr>
        <mc:AlternateContent>
          <mc:Choice Requires="wps">
            <w:drawing>
              <wp:anchor distT="0" distB="0" distL="114300" distR="114300" simplePos="0" relativeHeight="252327936" behindDoc="1" locked="0" layoutInCell="1" allowOverlap="1" wp14:anchorId="4918EF88" wp14:editId="5CAA17AF">
                <wp:simplePos x="0" y="0"/>
                <wp:positionH relativeFrom="column">
                  <wp:posOffset>847090</wp:posOffset>
                </wp:positionH>
                <wp:positionV relativeFrom="paragraph">
                  <wp:posOffset>601980</wp:posOffset>
                </wp:positionV>
                <wp:extent cx="304800" cy="190500"/>
                <wp:effectExtent l="0" t="0" r="19050" b="19050"/>
                <wp:wrapNone/>
                <wp:docPr id="453" name="Ellipse 453"/>
                <wp:cNvGraphicFramePr/>
                <a:graphic xmlns:a="http://schemas.openxmlformats.org/drawingml/2006/main">
                  <a:graphicData uri="http://schemas.microsoft.com/office/word/2010/wordprocessingShape">
                    <wps:wsp>
                      <wps:cNvSpPr/>
                      <wps:spPr>
                        <a:xfrm>
                          <a:off x="0" y="0"/>
                          <a:ext cx="304800"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53" o:spid="_x0000_s1026" style="position:absolute;margin-left:66.7pt;margin-top:47.4pt;width:24pt;height:15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" fillcolor="#92d050" strokecolor="#92d050" strokeweight="2pt"/>
            </w:pict>
          </mc:Fallback>
        </mc:AlternateContent>
      </w:r>
      <w:r>
        <w:rPr>
          <w:noProof/>
          <w:lang w:eastAsia="de-DE"/>
        </w:rPr>
        <w:drawing>
          <wp:inline distT="0" distB="0" distL="0" distR="0" wp14:anchorId="045B8844" wp14:editId="46875D90">
            <wp:extent cx="2967355" cy="1334135"/>
            <wp:effectExtent l="0" t="0" r="4445"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7355" cy="1334135"/>
                    </a:xfrm>
                    <a:prstGeom prst="rect">
                      <a:avLst/>
                    </a:prstGeom>
                    <a:noFill/>
                    <a:ln>
                      <a:noFill/>
                    </a:ln>
                  </pic:spPr>
                </pic:pic>
              </a:graphicData>
            </a:graphic>
          </wp:inline>
        </w:drawing>
      </w:r>
      <w:r>
        <w:rPr>
          <w:noProof/>
          <w:lang w:eastAsia="de-DE"/>
        </w:rPr>
        <mc:AlternateContent>
          <mc:Choice Requires="wps">
            <w:drawing>
              <wp:anchor distT="0" distB="0" distL="114300" distR="114300" simplePos="0" relativeHeight="252326912" behindDoc="1" locked="0" layoutInCell="1" allowOverlap="1" wp14:anchorId="521D3461" wp14:editId="456F49A0">
                <wp:simplePos x="0" y="0"/>
                <wp:positionH relativeFrom="column">
                  <wp:posOffset>1080135</wp:posOffset>
                </wp:positionH>
                <wp:positionV relativeFrom="paragraph">
                  <wp:posOffset>558800</wp:posOffset>
                </wp:positionV>
                <wp:extent cx="371475" cy="762000"/>
                <wp:effectExtent l="0" t="0" r="28575" b="19050"/>
                <wp:wrapNone/>
                <wp:docPr id="466" name="Ellipse 466"/>
                <wp:cNvGraphicFramePr/>
                <a:graphic xmlns:a="http://schemas.openxmlformats.org/drawingml/2006/main">
                  <a:graphicData uri="http://schemas.microsoft.com/office/word/2010/wordprocessingShape">
                    <wps:wsp>
                      <wps:cNvSpPr/>
                      <wps:spPr>
                        <a:xfrm>
                          <a:off x="0" y="0"/>
                          <a:ext cx="371475" cy="762000"/>
                        </a:xfrm>
                        <a:prstGeom prst="ellipse">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66" o:spid="_x0000_s1026" style="position:absolute;margin-left:85.05pt;margin-top:44pt;width:29.25pt;height:60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" fillcolor="#d9d9d9" strokecolor="#d9d9d9" strokeweight="2pt"/>
            </w:pict>
          </mc:Fallback>
        </mc:AlternateContent>
      </w:r>
      <w:r>
        <w:tab/>
      </w:r>
    </w:p>
    <w:p w:rsidR="00B73FB6" w:rsidRPr="00130296" w:rsidRDefault="00B73FB6" w:rsidP="00B73FB6"/>
    <w:p w:rsidR="00B73FB6" w:rsidRDefault="00B73FB6" w:rsidP="00B73FB6">
      <w:pPr>
        <w:spacing w:line="240" w:lineRule="exact"/>
      </w:pPr>
    </w:p>
    <w:p w:rsidR="00B73FB6" w:rsidRPr="00022A90" w:rsidRDefault="00B73FB6" w:rsidP="00B73FB6">
      <w:pPr>
        <w:spacing w:line="240" w:lineRule="exact"/>
      </w:pPr>
      <w:r>
        <w:rPr>
          <w:noProof/>
          <w:lang w:eastAsia="de-DE"/>
        </w:rPr>
        <mc:AlternateContent>
          <mc:Choice Requires="wps">
            <w:drawing>
              <wp:inline distT="0" distB="0" distL="0" distR="0" wp14:anchorId="5968578A" wp14:editId="12F32FDD">
                <wp:extent cx="313690" cy="0"/>
                <wp:effectExtent l="0" t="19050" r="10160" b="19050"/>
                <wp:docPr id="467" name="Gerade Verbindung 467"/>
                <wp:cNvGraphicFramePr/>
                <a:graphic xmlns:a="http://schemas.openxmlformats.org/drawingml/2006/main">
                  <a:graphicData uri="http://schemas.microsoft.com/office/word/2010/wordprocessingShape">
                    <wps:wsp>
                      <wps:cNvCnPr/>
                      <wps:spPr>
                        <a:xfrm flipH="1">
                          <a:off x="0" y="0"/>
                          <a:ext cx="313690" cy="0"/>
                        </a:xfrm>
                        <a:prstGeom prst="line">
                          <a:avLst/>
                        </a:prstGeom>
                        <a:noFill/>
                        <a:ln w="28575" cap="flat" cmpd="sng" algn="ctr">
                          <a:solidFill>
                            <a:srgbClr val="FF0000"/>
                          </a:solidFill>
                          <a:prstDash val="solid"/>
                        </a:ln>
                        <a:effectLst/>
                      </wps:spPr>
                      <wps:bodyPr/>
                    </wps:wsp>
                  </a:graphicData>
                </a:graphic>
              </wp:inline>
            </w:drawing>
          </mc:Choice>
          <mc:Fallback>
            <w:pict>
              <v:line id="Gerade Verbindung 467" o:spid="_x0000_s1026" style="flip:x;visibility:visible;mso-wrap-style:square;mso-left-percent:-10001;mso-top-percent:-10001;mso-position-horizontal:absolute;mso-position-horizontal-relative:char;mso-position-vertical:absolute;mso-position-vertical-relative:line;mso-left-percent:-10001;mso-top-percent:-10001" from="0,0" to="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" strokecolor="red" strokeweight="2.25pt">
                <w10:anchorlock/>
              </v:line>
            </w:pict>
          </mc:Fallback>
        </mc:AlternateContent>
      </w:r>
      <w:r>
        <w:rPr>
          <w:noProof/>
          <w:lang w:eastAsia="de-DE"/>
        </w:rPr>
        <mc:AlternateContent>
          <mc:Choice Requires="wps">
            <w:drawing>
              <wp:inline distT="0" distB="0" distL="0" distR="0" wp14:anchorId="167FE5E3" wp14:editId="43A2FC92">
                <wp:extent cx="371475" cy="190500"/>
                <wp:effectExtent l="0" t="0" r="28575" b="19050"/>
                <wp:docPr id="474" name="Ellipse 474"/>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474" o:spid="_x0000_s1026" style="width:29.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" fillcolor="#92d050" strokecolor="#92d050" strokeweight="2pt">
                <w10:anchorlock/>
              </v:oval>
            </w:pict>
          </mc:Fallback>
        </mc:AlternateContent>
      </w:r>
      <w:r>
        <w:rPr>
          <w:noProof/>
          <w:lang w:eastAsia="de-DE"/>
        </w:rPr>
        <mc:AlternateContent>
          <mc:Choice Requires="wps">
            <w:drawing>
              <wp:inline distT="0" distB="0" distL="0" distR="0" wp14:anchorId="5EC05556" wp14:editId="1396BE74">
                <wp:extent cx="313690" cy="0"/>
                <wp:effectExtent l="0" t="19050" r="10160" b="19050"/>
                <wp:docPr id="476" name="Gerade Verbindung 476"/>
                <wp:cNvGraphicFramePr/>
                <a:graphic xmlns:a="http://schemas.openxmlformats.org/drawingml/2006/main">
                  <a:graphicData uri="http://schemas.microsoft.com/office/word/2010/wordprocessingShape">
                    <wps:wsp>
                      <wps:cNvCnPr/>
                      <wps:spPr>
                        <a:xfrm flipH="1">
                          <a:off x="0" y="0"/>
                          <a:ext cx="313690" cy="0"/>
                        </a:xfrm>
                        <a:prstGeom prst="line">
                          <a:avLst/>
                        </a:prstGeom>
                        <a:noFill/>
                        <a:ln w="28575" cap="flat" cmpd="sng" algn="ctr">
                          <a:solidFill>
                            <a:srgbClr val="FF0000"/>
                          </a:solidFill>
                          <a:prstDash val="solid"/>
                        </a:ln>
                        <a:effectLst/>
                      </wps:spPr>
                      <wps:bodyPr/>
                    </wps:wsp>
                  </a:graphicData>
                </a:graphic>
              </wp:inline>
            </w:drawing>
          </mc:Choice>
          <mc:Fallback>
            <w:pict>
              <v:line id="Gerade Verbindung 476" o:spid="_x0000_s1026" style="flip:x;visibility:visible;mso-wrap-style:square;mso-left-percent:-10001;mso-top-percent:-10001;mso-position-horizontal:absolute;mso-position-horizontal-relative:char;mso-position-vertical:absolute;mso-position-vertical-relative:line;mso-left-percent:-10001;mso-top-percent:-10001" from="0,0" to="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" strokecolor="red" strokeweight="2.25pt">
                <w10:anchorlock/>
              </v:line>
            </w:pict>
          </mc:Fallback>
        </mc:AlternateContent>
      </w:r>
      <w:r>
        <w:rPr>
          <w:noProof/>
          <w:lang w:eastAsia="de-DE"/>
        </w:rPr>
        <mc:AlternateContent>
          <mc:Choice Requires="wps">
            <w:drawing>
              <wp:inline distT="0" distB="0" distL="0" distR="0" wp14:anchorId="1915256F" wp14:editId="5B49DD21">
                <wp:extent cx="371475" cy="190500"/>
                <wp:effectExtent l="0" t="0" r="28575" b="19050"/>
                <wp:docPr id="479" name="Ellipse 479"/>
                <wp:cNvGraphicFramePr/>
                <a:graphic xmlns:a="http://schemas.openxmlformats.org/drawingml/2006/main">
                  <a:graphicData uri="http://schemas.microsoft.com/office/word/2010/wordprocessingShape">
                    <wps:wsp>
                      <wps:cNvSpPr/>
                      <wps:spPr>
                        <a:xfrm>
                          <a:off x="0" y="0"/>
                          <a:ext cx="371475" cy="190500"/>
                        </a:xfrm>
                        <a:prstGeom prst="ellipse">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479" o:spid="_x0000_s1026" style="width:29.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" fillcolor="#d9d9d9" strokecolor="#d9d9d9" strokeweight="2pt">
                <w10:anchorlock/>
              </v:oval>
            </w:pict>
          </mc:Fallback>
        </mc:AlternateContent>
      </w:r>
      <w:r>
        <w:rPr>
          <w:noProof/>
          <w:lang w:eastAsia="de-DE"/>
        </w:rPr>
        <mc:AlternateContent>
          <mc:Choice Requires="wps">
            <w:drawing>
              <wp:inline distT="0" distB="0" distL="0" distR="0" wp14:anchorId="3BB5119B" wp14:editId="2C714040">
                <wp:extent cx="857250" cy="209550"/>
                <wp:effectExtent l="0" t="0" r="19050" b="19050"/>
                <wp:docPr id="480" name="Rechteck 480"/>
                <wp:cNvGraphicFramePr/>
                <a:graphic xmlns:a="http://schemas.openxmlformats.org/drawingml/2006/main">
                  <a:graphicData uri="http://schemas.microsoft.com/office/word/2010/wordprocessingShape">
                    <wps:wsp>
                      <wps:cNvSpPr/>
                      <wps:spPr>
                        <a:xfrm>
                          <a:off x="0" y="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480" o:spid="_x0000_s1026" style="width:67.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" fillcolor="#00b0f0" strokecolor="#00b0f0" strokeweight="2pt">
                <w10:anchorlock/>
              </v:rect>
            </w:pict>
          </mc:Fallback>
        </mc:AlternateContent>
      </w:r>
      <w:r>
        <w:br w:type="page"/>
      </w:r>
    </w:p>
    <w:p w:rsidR="00B73FB6" w:rsidRDefault="00B73FB6" w:rsidP="00B73FB6">
      <w:pPr>
        <w:pStyle w:val="berschrift1"/>
        <w:spacing w:before="0"/>
      </w:pPr>
      <w:r>
        <w:lastRenderedPageBreak/>
        <w:t>Regeln zur Benennung einfacher Kohlenwasserstoffe (Alkane)</w:t>
      </w:r>
    </w:p>
    <w:p w:rsidR="00B73FB6" w:rsidRPr="00F567C4" w:rsidRDefault="00B73FB6" w:rsidP="00B73FB6">
      <w:pPr>
        <w:spacing w:line="240" w:lineRule="exact"/>
        <w:rPr>
          <w:b/>
        </w:rPr>
      </w:pPr>
      <w:r>
        <w:rPr>
          <w:b/>
        </w:rPr>
        <w:t>Schritt</w:t>
      </w:r>
      <w:r w:rsidRPr="00F567C4">
        <w:rPr>
          <w:b/>
        </w:rPr>
        <w:t xml:space="preserve"> </w:t>
      </w:r>
      <w:r>
        <w:rPr>
          <w:b/>
        </w:rPr>
        <w:t>8</w:t>
      </w:r>
      <w:r w:rsidRPr="00F567C4">
        <w:rPr>
          <w:b/>
        </w:rPr>
        <w:t>:</w:t>
      </w:r>
    </w:p>
    <w:p w:rsidR="00B73FB6" w:rsidRDefault="00B73FB6" w:rsidP="00B73FB6">
      <w:pPr>
        <w:pStyle w:val="Listenabsatz"/>
        <w:numPr>
          <w:ilvl w:val="0"/>
          <w:numId w:val="46"/>
        </w:numPr>
        <w:spacing w:line="240" w:lineRule="exact"/>
        <w:jc w:val="both"/>
      </w:pPr>
      <w:r>
        <w:t xml:space="preserve">Nummerieren Sie die C-Atome in der Hauptkette durch. Achten Sie darauf, dass die Zahlen der Seitenketten möglichst klein sind. </w:t>
      </w:r>
    </w:p>
    <w:p w:rsidR="00B73FB6" w:rsidRDefault="00B73FB6" w:rsidP="00B73FB6">
      <w:pPr>
        <w:pStyle w:val="Listenabsatz"/>
        <w:spacing w:line="240" w:lineRule="exact"/>
        <w:jc w:val="both"/>
        <w:rPr>
          <w:b/>
        </w:rPr>
      </w:pPr>
    </w:p>
    <w:p w:rsidR="00B73FB6" w:rsidRDefault="00B73FB6" w:rsidP="00B73FB6">
      <w:pPr>
        <w:pStyle w:val="Listenabsatz"/>
        <w:spacing w:line="240" w:lineRule="exact"/>
        <w:jc w:val="both"/>
      </w:pPr>
      <w:r w:rsidRPr="00BF38B1">
        <w:rPr>
          <w:b/>
        </w:rPr>
        <w:t>Tipp:</w:t>
      </w:r>
      <w:r w:rsidR="004344A2">
        <w:t xml:space="preserve"> Bauen Sie das erste Molekül (Heptan)</w:t>
      </w:r>
      <w:r>
        <w:t xml:space="preserve"> mit dem Modellbaukasten nach und versuchen Sie, </w:t>
      </w:r>
      <w:r w:rsidRPr="00BF38B1">
        <w:rPr>
          <w:b/>
          <w:u w:val="single"/>
        </w:rPr>
        <w:t>ohne</w:t>
      </w:r>
      <w:r>
        <w:t xml:space="preserve"> Bindungen zu brechen, allein durch das Drehen der </w:t>
      </w:r>
      <w:r w:rsidR="004344A2">
        <w:t xml:space="preserve">Bindungen die weiteren Moleküle zu bilden. </w:t>
      </w:r>
    </w:p>
    <w:p w:rsidR="00B73FB6" w:rsidRDefault="00B73FB6" w:rsidP="00B73FB6">
      <w:pPr>
        <w:pStyle w:val="Listenabsatz"/>
        <w:numPr>
          <w:ilvl w:val="0"/>
          <w:numId w:val="46"/>
        </w:numPr>
        <w:spacing w:line="240" w:lineRule="exact"/>
        <w:jc w:val="both"/>
      </w:pPr>
      <w:r>
        <w:t>Formulieren Sie anhand der Beispiele Regeln, nach denen Alkane bezeichnet werden.</w:t>
      </w:r>
    </w:p>
    <w:p w:rsidR="00B73FB6" w:rsidRDefault="00B73FB6" w:rsidP="00B73FB6">
      <w:pPr>
        <w:pStyle w:val="Listenabsatz"/>
        <w:spacing w:line="240" w:lineRule="exact"/>
      </w:pPr>
    </w:p>
    <w:p w:rsidR="00B73FB6" w:rsidRPr="00AE57CE" w:rsidRDefault="00B73FB6" w:rsidP="00B73FB6">
      <w:r>
        <w:rPr>
          <w:noProof/>
          <w:lang w:eastAsia="de-DE"/>
        </w:rPr>
        <mc:AlternateContent>
          <mc:Choice Requires="wps">
            <w:drawing>
              <wp:anchor distT="0" distB="0" distL="114300" distR="114300" simplePos="0" relativeHeight="252333056" behindDoc="1" locked="0" layoutInCell="1" allowOverlap="1" wp14:anchorId="6FC4B303" wp14:editId="68147738">
                <wp:simplePos x="0" y="0"/>
                <wp:positionH relativeFrom="column">
                  <wp:posOffset>1401762</wp:posOffset>
                </wp:positionH>
                <wp:positionV relativeFrom="paragraph">
                  <wp:posOffset>510858</wp:posOffset>
                </wp:positionV>
                <wp:extent cx="334800" cy="147600"/>
                <wp:effectExtent l="0" t="1587" r="25717" b="25718"/>
                <wp:wrapNone/>
                <wp:docPr id="483" name="Rechteck 483"/>
                <wp:cNvGraphicFramePr/>
                <a:graphic xmlns:a="http://schemas.openxmlformats.org/drawingml/2006/main">
                  <a:graphicData uri="http://schemas.microsoft.com/office/word/2010/wordprocessingShape">
                    <wps:wsp>
                      <wps:cNvSpPr/>
                      <wps:spPr>
                        <a:xfrm rot="5400000">
                          <a:off x="0" y="0"/>
                          <a:ext cx="334800" cy="14760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3" o:spid="_x0000_s1026" style="position:absolute;margin-left:110.35pt;margin-top:40.25pt;width:26.35pt;height:11.6pt;rotation:90;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" fillcolor="#00b0f0" strokecolor="#00b0f0" strokeweight="2pt"/>
            </w:pict>
          </mc:Fallback>
        </mc:AlternateContent>
      </w:r>
      <w:r>
        <w:rPr>
          <w:noProof/>
          <w:lang w:eastAsia="de-DE"/>
        </w:rPr>
        <mc:AlternateContent>
          <mc:Choice Requires="wps">
            <w:drawing>
              <wp:anchor distT="0" distB="0" distL="114300" distR="114300" simplePos="0" relativeHeight="252331008" behindDoc="1" locked="0" layoutInCell="1" allowOverlap="1" wp14:anchorId="742E8638" wp14:editId="37DFFB3F">
                <wp:simplePos x="0" y="0"/>
                <wp:positionH relativeFrom="column">
                  <wp:posOffset>204787</wp:posOffset>
                </wp:positionH>
                <wp:positionV relativeFrom="paragraph">
                  <wp:posOffset>529908</wp:posOffset>
                </wp:positionV>
                <wp:extent cx="334800" cy="147600"/>
                <wp:effectExtent l="0" t="1587" r="25717" b="25718"/>
                <wp:wrapNone/>
                <wp:docPr id="484" name="Rechteck 484"/>
                <wp:cNvGraphicFramePr/>
                <a:graphic xmlns:a="http://schemas.openxmlformats.org/drawingml/2006/main">
                  <a:graphicData uri="http://schemas.microsoft.com/office/word/2010/wordprocessingShape">
                    <wps:wsp>
                      <wps:cNvSpPr/>
                      <wps:spPr>
                        <a:xfrm rot="5400000">
                          <a:off x="0" y="0"/>
                          <a:ext cx="334800" cy="14760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4" o:spid="_x0000_s1026" style="position:absolute;margin-left:16.1pt;margin-top:41.75pt;width:26.35pt;height:11.6pt;rotation:90;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" fillcolor="#00b0f0" strokecolor="#00b0f0" strokeweight="2pt"/>
            </w:pict>
          </mc:Fallback>
        </mc:AlternateContent>
      </w:r>
      <w:r>
        <w:rPr>
          <w:noProof/>
          <w:lang w:eastAsia="de-DE"/>
        </w:rPr>
        <mc:AlternateContent>
          <mc:Choice Requires="wps">
            <w:drawing>
              <wp:anchor distT="0" distB="0" distL="114300" distR="114300" simplePos="0" relativeHeight="252332032" behindDoc="1" locked="0" layoutInCell="1" allowOverlap="1" wp14:anchorId="26B65EC1" wp14:editId="3D5DD4CD">
                <wp:simplePos x="0" y="0"/>
                <wp:positionH relativeFrom="column">
                  <wp:posOffset>251460</wp:posOffset>
                </wp:positionH>
                <wp:positionV relativeFrom="paragraph">
                  <wp:posOffset>293370</wp:posOffset>
                </wp:positionV>
                <wp:extent cx="1381125" cy="146050"/>
                <wp:effectExtent l="0" t="0" r="28575" b="25400"/>
                <wp:wrapNone/>
                <wp:docPr id="485" name="Rechteck 485"/>
                <wp:cNvGraphicFramePr/>
                <a:graphic xmlns:a="http://schemas.openxmlformats.org/drawingml/2006/main">
                  <a:graphicData uri="http://schemas.microsoft.com/office/word/2010/wordprocessingShape">
                    <wps:wsp>
                      <wps:cNvSpPr/>
                      <wps:spPr>
                        <a:xfrm>
                          <a:off x="0" y="0"/>
                          <a:ext cx="1381125" cy="1460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85" o:spid="_x0000_s1026" style="position:absolute;margin-left:19.8pt;margin-top:23.1pt;width:108.75pt;height:11.5pt;z-index:-25098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" fillcolor="#00b0f0" strokecolor="#00b0f0" strokeweight="2pt"/>
            </w:pict>
          </mc:Fallback>
        </mc:AlternateContent>
      </w:r>
      <w:r w:rsidRPr="00AE57CE">
        <w:object w:dxaOrig="4321" w:dyaOrig="1755">
          <v:shape id="_x0000_i1140" type="#_x0000_t75" style="width:151.45pt;height:62.85pt" o:ole="">
            <v:imagedata r:id="rId100" o:title=""/>
          </v:shape>
          <o:OLEObject Type="Embed" ProgID="ACD.ChemSketch.20" ShapeID="_x0000_i1140" DrawAspect="Content" ObjectID="_1581752326" r:id="rId242"/>
        </w:object>
      </w:r>
      <w:r w:rsidRPr="00AE57CE">
        <w:tab/>
      </w:r>
      <w:r w:rsidRPr="00AE57CE">
        <w:tab/>
        <w:t>Heptan</w:t>
      </w:r>
    </w:p>
    <w:p w:rsidR="00B73FB6" w:rsidRPr="00AE57CE" w:rsidRDefault="00B73FB6" w:rsidP="00B73FB6"/>
    <w:p w:rsidR="00B73FB6" w:rsidRPr="00AE57CE" w:rsidRDefault="00B73FB6" w:rsidP="00B73FB6">
      <w:r>
        <w:rPr>
          <w:noProof/>
          <w:lang w:eastAsia="de-DE"/>
        </w:rPr>
        <mc:AlternateContent>
          <mc:Choice Requires="wps">
            <w:drawing>
              <wp:anchor distT="0" distB="0" distL="114300" distR="114300" simplePos="0" relativeHeight="252339200" behindDoc="1" locked="0" layoutInCell="1" allowOverlap="1" wp14:anchorId="53B98946" wp14:editId="0FD4233E">
                <wp:simplePos x="0" y="0"/>
                <wp:positionH relativeFrom="column">
                  <wp:posOffset>247650</wp:posOffset>
                </wp:positionH>
                <wp:positionV relativeFrom="paragraph">
                  <wp:posOffset>532765</wp:posOffset>
                </wp:positionV>
                <wp:extent cx="321310" cy="233680"/>
                <wp:effectExtent l="0" t="0" r="21590" b="13970"/>
                <wp:wrapNone/>
                <wp:docPr id="486" name="Ellipse 486"/>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86" o:spid="_x0000_s1026" style="position:absolute;margin-left:19.5pt;margin-top:41.95pt;width:25.3pt;height:18.4pt;z-index:-25097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" fillcolor="#92d050" strokecolor="#92d050" strokeweight="2pt"/>
            </w:pict>
          </mc:Fallback>
        </mc:AlternateContent>
      </w:r>
      <w:r>
        <w:rPr>
          <w:noProof/>
          <w:lang w:eastAsia="de-DE"/>
        </w:rPr>
        <mc:AlternateContent>
          <mc:Choice Requires="wps">
            <w:drawing>
              <wp:anchor distT="0" distB="0" distL="114300" distR="114300" simplePos="0" relativeHeight="252338176" behindDoc="1" locked="0" layoutInCell="1" allowOverlap="1" wp14:anchorId="5858A8B6" wp14:editId="5C4D27E1">
                <wp:simplePos x="0" y="0"/>
                <wp:positionH relativeFrom="column">
                  <wp:posOffset>299085</wp:posOffset>
                </wp:positionH>
                <wp:positionV relativeFrom="paragraph">
                  <wp:posOffset>285115</wp:posOffset>
                </wp:positionV>
                <wp:extent cx="1326833" cy="144462"/>
                <wp:effectExtent l="0" t="0" r="26035" b="27305"/>
                <wp:wrapNone/>
                <wp:docPr id="487" name="Rechteck 487"/>
                <wp:cNvGraphicFramePr/>
                <a:graphic xmlns:a="http://schemas.openxmlformats.org/drawingml/2006/main">
                  <a:graphicData uri="http://schemas.microsoft.com/office/word/2010/wordprocessingShape">
                    <wps:wsp>
                      <wps:cNvSpPr/>
                      <wps:spPr>
                        <a:xfrm>
                          <a:off x="0" y="0"/>
                          <a:ext cx="1326833" cy="144462"/>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87" o:spid="_x0000_s1026" style="position:absolute;margin-left:23.55pt;margin-top:22.45pt;width:104.5pt;height:11.35pt;z-index:-25097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" fillcolor="#00b0f0" strokecolor="#00b0f0" strokeweight="2pt"/>
            </w:pict>
          </mc:Fallback>
        </mc:AlternateContent>
      </w:r>
      <w:r>
        <w:rPr>
          <w:noProof/>
          <w:lang w:eastAsia="de-DE"/>
        </w:rPr>
        <mc:AlternateContent>
          <mc:Choice Requires="wps">
            <w:drawing>
              <wp:anchor distT="0" distB="0" distL="114300" distR="114300" simplePos="0" relativeHeight="252335104" behindDoc="1" locked="0" layoutInCell="1" allowOverlap="1" wp14:anchorId="16FFD3CF" wp14:editId="6F6D6358">
                <wp:simplePos x="0" y="0"/>
                <wp:positionH relativeFrom="column">
                  <wp:posOffset>1391284</wp:posOffset>
                </wp:positionH>
                <wp:positionV relativeFrom="paragraph">
                  <wp:posOffset>522289</wp:posOffset>
                </wp:positionV>
                <wp:extent cx="334800" cy="147600"/>
                <wp:effectExtent l="0" t="1587" r="25717" b="25718"/>
                <wp:wrapNone/>
                <wp:docPr id="489" name="Rechteck 489"/>
                <wp:cNvGraphicFramePr/>
                <a:graphic xmlns:a="http://schemas.openxmlformats.org/drawingml/2006/main">
                  <a:graphicData uri="http://schemas.microsoft.com/office/word/2010/wordprocessingShape">
                    <wps:wsp>
                      <wps:cNvSpPr/>
                      <wps:spPr>
                        <a:xfrm rot="5400000">
                          <a:off x="0" y="0"/>
                          <a:ext cx="334800" cy="14760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9" o:spid="_x0000_s1026" style="position:absolute;margin-left:109.55pt;margin-top:41.15pt;width:26.35pt;height:11.6pt;rotation:90;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" fillcolor="#00b0f0" strokecolor="#00b0f0" strokeweight="2pt"/>
            </w:pict>
          </mc:Fallback>
        </mc:AlternateContent>
      </w:r>
      <w:r>
        <w:rPr>
          <w:noProof/>
          <w:lang w:eastAsia="de-DE"/>
        </w:rPr>
        <mc:AlternateContent>
          <mc:Choice Requires="wps">
            <w:drawing>
              <wp:anchor distT="0" distB="0" distL="114300" distR="114300" simplePos="0" relativeHeight="252334080" behindDoc="1" locked="0" layoutInCell="1" allowOverlap="1" wp14:anchorId="52891B2F" wp14:editId="70E4A96C">
                <wp:simplePos x="0" y="0"/>
                <wp:positionH relativeFrom="column">
                  <wp:posOffset>208280</wp:posOffset>
                </wp:positionH>
                <wp:positionV relativeFrom="paragraph">
                  <wp:posOffset>121285</wp:posOffset>
                </wp:positionV>
                <wp:extent cx="334645" cy="147320"/>
                <wp:effectExtent l="0" t="1587" r="25717" b="25718"/>
                <wp:wrapNone/>
                <wp:docPr id="490" name="Rechteck 490"/>
                <wp:cNvGraphicFramePr/>
                <a:graphic xmlns:a="http://schemas.openxmlformats.org/drawingml/2006/main">
                  <a:graphicData uri="http://schemas.microsoft.com/office/word/2010/wordprocessingShape">
                    <wps:wsp>
                      <wps:cNvSpPr/>
                      <wps:spPr>
                        <a:xfrm rot="5400000">
                          <a:off x="0" y="0"/>
                          <a:ext cx="334645" cy="14732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90" o:spid="_x0000_s1026" style="position:absolute;margin-left:16.4pt;margin-top:9.55pt;width:26.35pt;height:11.6pt;rotation:90;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" fillcolor="#00b0f0" strokecolor="#00b0f0" strokeweight="2pt"/>
            </w:pict>
          </mc:Fallback>
        </mc:AlternateContent>
      </w:r>
      <w:r w:rsidRPr="00AE57CE">
        <w:object w:dxaOrig="4321" w:dyaOrig="1755">
          <v:shape id="_x0000_i1141" type="#_x0000_t75" style="width:151.45pt;height:62.85pt" o:ole="">
            <v:imagedata r:id="rId172" o:title=""/>
          </v:shape>
          <o:OLEObject Type="Embed" ProgID="ACD.ChemSketch.20" ShapeID="_x0000_i1141" DrawAspect="Content" ObjectID="_1581752327" r:id="rId243"/>
        </w:object>
      </w:r>
      <w:r w:rsidRPr="00AE57CE">
        <w:tab/>
      </w:r>
      <w:r>
        <w:tab/>
        <w:t>2-Methylheptan</w:t>
      </w:r>
    </w:p>
    <w:p w:rsidR="00B73FB6" w:rsidRPr="00AE57CE" w:rsidRDefault="00B73FB6" w:rsidP="00B73FB6"/>
    <w:p w:rsidR="00B73FB6" w:rsidRPr="00AE57CE" w:rsidRDefault="00B73FB6" w:rsidP="00B73FB6">
      <w:r>
        <w:rPr>
          <w:noProof/>
          <w:lang w:eastAsia="de-DE"/>
        </w:rPr>
        <mc:AlternateContent>
          <mc:Choice Requires="wps">
            <w:drawing>
              <wp:anchor distT="0" distB="0" distL="114300" distR="114300" simplePos="0" relativeHeight="252329984" behindDoc="1" locked="0" layoutInCell="1" allowOverlap="1" wp14:anchorId="0F447BCA" wp14:editId="514DA8E8">
                <wp:simplePos x="0" y="0"/>
                <wp:positionH relativeFrom="column">
                  <wp:posOffset>1409700</wp:posOffset>
                </wp:positionH>
                <wp:positionV relativeFrom="paragraph">
                  <wp:posOffset>256540</wp:posOffset>
                </wp:positionV>
                <wp:extent cx="321310" cy="233680"/>
                <wp:effectExtent l="0" t="0" r="21590" b="13970"/>
                <wp:wrapNone/>
                <wp:docPr id="491" name="Ellipse 491"/>
                <wp:cNvGraphicFramePr/>
                <a:graphic xmlns:a="http://schemas.openxmlformats.org/drawingml/2006/main">
                  <a:graphicData uri="http://schemas.microsoft.com/office/word/2010/wordprocessingShape">
                    <wps:wsp>
                      <wps:cNvSpPr/>
                      <wps:spPr>
                        <a:xfrm>
                          <a:off x="0" y="0"/>
                          <a:ext cx="321310" cy="23368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1" o:spid="_x0000_s1026" style="position:absolute;margin-left:111pt;margin-top:20.2pt;width:25.3pt;height:18.4pt;z-index:-25098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" fillcolor="#92d050" strokecolor="#92d050" strokeweight="2pt"/>
            </w:pict>
          </mc:Fallback>
        </mc:AlternateContent>
      </w:r>
      <w:r>
        <w:rPr>
          <w:noProof/>
          <w:lang w:eastAsia="de-DE"/>
        </w:rPr>
        <mc:AlternateContent>
          <mc:Choice Requires="wps">
            <w:drawing>
              <wp:anchor distT="0" distB="0" distL="114300" distR="114300" simplePos="0" relativeHeight="252337152" behindDoc="1" locked="0" layoutInCell="1" allowOverlap="1" wp14:anchorId="2B55B2C9" wp14:editId="11B88F15">
                <wp:simplePos x="0" y="0"/>
                <wp:positionH relativeFrom="column">
                  <wp:posOffset>270510</wp:posOffset>
                </wp:positionH>
                <wp:positionV relativeFrom="paragraph">
                  <wp:posOffset>314960</wp:posOffset>
                </wp:positionV>
                <wp:extent cx="1056006" cy="146050"/>
                <wp:effectExtent l="0" t="0" r="10795" b="25400"/>
                <wp:wrapNone/>
                <wp:docPr id="495" name="Rechteck 495"/>
                <wp:cNvGraphicFramePr/>
                <a:graphic xmlns:a="http://schemas.openxmlformats.org/drawingml/2006/main">
                  <a:graphicData uri="http://schemas.microsoft.com/office/word/2010/wordprocessingShape">
                    <wps:wsp>
                      <wps:cNvSpPr/>
                      <wps:spPr>
                        <a:xfrm>
                          <a:off x="0" y="0"/>
                          <a:ext cx="1056006" cy="1460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495" o:spid="_x0000_s1026" style="position:absolute;margin-left:21.3pt;margin-top:24.8pt;width:83.15pt;height:11.5pt;z-index:-25097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" fillcolor="#00b0f0" strokecolor="#00b0f0" strokeweight="2pt"/>
            </w:pict>
          </mc:Fallback>
        </mc:AlternateContent>
      </w:r>
      <w:r>
        <w:rPr>
          <w:noProof/>
          <w:lang w:eastAsia="de-DE"/>
        </w:rPr>
        <mc:AlternateContent>
          <mc:Choice Requires="wps">
            <w:drawing>
              <wp:anchor distT="0" distB="0" distL="114300" distR="114300" simplePos="0" relativeHeight="252336128" behindDoc="1" locked="0" layoutInCell="1" allowOverlap="1" wp14:anchorId="7055C5BC" wp14:editId="258FA47A">
                <wp:simplePos x="0" y="0"/>
                <wp:positionH relativeFrom="column">
                  <wp:posOffset>779305</wp:posOffset>
                </wp:positionH>
                <wp:positionV relativeFrom="paragraph">
                  <wp:posOffset>776130</wp:posOffset>
                </wp:positionV>
                <wp:extent cx="955355" cy="147321"/>
                <wp:effectExtent l="3810" t="0" r="20320" b="20320"/>
                <wp:wrapNone/>
                <wp:docPr id="512" name="Rechteck 512"/>
                <wp:cNvGraphicFramePr/>
                <a:graphic xmlns:a="http://schemas.openxmlformats.org/drawingml/2006/main">
                  <a:graphicData uri="http://schemas.microsoft.com/office/word/2010/wordprocessingShape">
                    <wps:wsp>
                      <wps:cNvSpPr/>
                      <wps:spPr>
                        <a:xfrm rot="5400000">
                          <a:off x="0" y="0"/>
                          <a:ext cx="955355" cy="147321"/>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12" o:spid="_x0000_s1026" style="position:absolute;margin-left:61.35pt;margin-top:61.1pt;width:75.2pt;height:11.6pt;rotation:90;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" fillcolor="#00b0f0" strokecolor="#00b0f0" strokeweight="2pt"/>
            </w:pict>
          </mc:Fallback>
        </mc:AlternateContent>
      </w:r>
      <w:r w:rsidRPr="00AE57CE">
        <w:object w:dxaOrig="4276" w:dyaOrig="3046">
          <v:shape id="_x0000_i1142" type="#_x0000_t75" style="width:149.85pt;height:106.3pt" o:ole="">
            <v:imagedata r:id="rId174" o:title=""/>
          </v:shape>
          <o:OLEObject Type="Embed" ProgID="ACD.ChemSketch.20" ShapeID="_x0000_i1142" DrawAspect="Content" ObjectID="_1581752328" r:id="rId244"/>
        </w:object>
      </w:r>
      <w:r w:rsidRPr="00AE57CE">
        <w:tab/>
      </w:r>
      <w:r>
        <w:tab/>
        <w:t>4</w:t>
      </w:r>
      <w:r w:rsidRPr="00AE57CE">
        <w:t>-Methylheptan</w:t>
      </w: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r>
        <w:t>Aufgabe 1:</w:t>
      </w:r>
    </w:p>
    <w:p w:rsidR="00B73FB6" w:rsidRDefault="00B73FB6" w:rsidP="00B73FB6">
      <w:pPr>
        <w:pStyle w:val="Listenabsatz"/>
        <w:numPr>
          <w:ilvl w:val="0"/>
          <w:numId w:val="65"/>
        </w:numPr>
        <w:spacing w:line="240" w:lineRule="exact"/>
        <w:jc w:val="both"/>
      </w:pPr>
      <w:r>
        <w:t xml:space="preserve">Markieren Sie die Hauptkette sowie die Seitenketten. </w:t>
      </w:r>
    </w:p>
    <w:p w:rsidR="00B73FB6" w:rsidRDefault="00B73FB6" w:rsidP="00B73FB6">
      <w:pPr>
        <w:pStyle w:val="Listenabsatz"/>
        <w:numPr>
          <w:ilvl w:val="0"/>
          <w:numId w:val="65"/>
        </w:numPr>
        <w:spacing w:line="240" w:lineRule="exact"/>
        <w:jc w:val="both"/>
      </w:pPr>
      <w:r>
        <w:t>Nummerieren Sie die C-Atome in der Hauptkette durch. Achten Sie darauf, dass die Zahlen der Seitenketten möglichst klein sind.</w:t>
      </w:r>
    </w:p>
    <w:p w:rsidR="00B73FB6" w:rsidRPr="00130296" w:rsidRDefault="00B73FB6" w:rsidP="00B73FB6">
      <w:pPr>
        <w:pStyle w:val="Listenabsatz"/>
        <w:numPr>
          <w:ilvl w:val="0"/>
          <w:numId w:val="65"/>
        </w:numPr>
        <w:spacing w:line="240" w:lineRule="exact"/>
        <w:jc w:val="both"/>
      </w:pPr>
      <w:r>
        <w:t>Kreuzen Sie für die folgende Verbindung den richtigen Namen an:</w:t>
      </w:r>
    </w:p>
    <w:p w:rsidR="00B73FB6" w:rsidRPr="00130296" w:rsidRDefault="00B73FB6" w:rsidP="00B73FB6">
      <w:pPr>
        <w:tabs>
          <w:tab w:val="left" w:pos="1256"/>
        </w:tabs>
      </w:pPr>
    </w:p>
    <w:p w:rsidR="00B73FB6" w:rsidRPr="00130296" w:rsidRDefault="00B73FB6" w:rsidP="00B73FB6">
      <w:r>
        <w:object w:dxaOrig="2911" w:dyaOrig="2446">
          <v:shape id="_x0000_i1143" type="#_x0000_t75" style="width:102.2pt;height:84.5pt" o:ole="">
            <v:imagedata r:id="rId245" o:title=""/>
          </v:shape>
          <o:OLEObject Type="Embed" ProgID="ACD.ChemSketch.20" ShapeID="_x0000_i1143" DrawAspect="Content" ObjectID="_1581752329" r:id="rId246"/>
        </w:object>
      </w:r>
    </w:p>
    <w:p w:rsidR="00B73FB6" w:rsidRDefault="00B73FB6" w:rsidP="00B73FB6">
      <w:pPr>
        <w:pStyle w:val="Listenabsatz"/>
        <w:numPr>
          <w:ilvl w:val="0"/>
          <w:numId w:val="47"/>
        </w:numPr>
        <w:spacing w:line="240" w:lineRule="exact"/>
      </w:pPr>
      <w:r>
        <w:t>1,3-Diethyl-2-methylpropan</w:t>
      </w:r>
    </w:p>
    <w:p w:rsidR="00B73FB6" w:rsidRDefault="00B73FB6" w:rsidP="00B73FB6">
      <w:pPr>
        <w:pStyle w:val="Listenabsatz"/>
        <w:numPr>
          <w:ilvl w:val="0"/>
          <w:numId w:val="47"/>
        </w:numPr>
        <w:spacing w:line="240" w:lineRule="exact"/>
      </w:pPr>
      <w:r>
        <w:t>4-Ethyl-5-methylpentan</w:t>
      </w:r>
    </w:p>
    <w:p w:rsidR="00B73FB6" w:rsidRDefault="00B73FB6" w:rsidP="00B73FB6">
      <w:pPr>
        <w:pStyle w:val="Listenabsatz"/>
        <w:numPr>
          <w:ilvl w:val="0"/>
          <w:numId w:val="47"/>
        </w:numPr>
        <w:spacing w:line="240" w:lineRule="exact"/>
      </w:pPr>
      <w:r>
        <w:t>4-Methyl-5-ethylpentan</w:t>
      </w:r>
    </w:p>
    <w:p w:rsidR="00B73FB6" w:rsidRDefault="00B73FB6" w:rsidP="00B73FB6">
      <w:pPr>
        <w:pStyle w:val="Listenabsatz"/>
        <w:numPr>
          <w:ilvl w:val="0"/>
          <w:numId w:val="47"/>
        </w:numPr>
        <w:spacing w:line="240" w:lineRule="exact"/>
      </w:pPr>
      <w:r>
        <w:t>4-Methylheptan</w:t>
      </w:r>
    </w:p>
    <w:p w:rsidR="00B73FB6" w:rsidRDefault="00B73FB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73FB6" w:rsidRPr="00B51DE9" w:rsidTr="00B03712">
        <w:trPr>
          <w:trHeight w:val="523"/>
        </w:trPr>
        <w:tc>
          <w:tcPr>
            <w:tcW w:w="2268"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lastRenderedPageBreak/>
              <w:t>Kompetenzbereich</w:t>
            </w:r>
          </w:p>
          <w:p w:rsidR="00B73FB6" w:rsidRDefault="00B73FB6" w:rsidP="00B03712">
            <w:pPr>
              <w:pStyle w:val="TabelleKopflinks"/>
            </w:pPr>
            <w:r>
              <w:t xml:space="preserve">02 Erkenntnisse </w:t>
            </w:r>
            <w:r>
              <w:br/>
              <w:t>gewinnen</w:t>
            </w:r>
          </w:p>
        </w:tc>
        <w:tc>
          <w:tcPr>
            <w:tcW w:w="851"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t>Lernfortschritt</w:t>
            </w:r>
          </w:p>
          <w:p w:rsidR="00B73FB6" w:rsidRDefault="00B73FB6" w:rsidP="00B0371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t>Materialien/Titel</w:t>
            </w:r>
          </w:p>
          <w:p w:rsidR="00B73FB6" w:rsidRDefault="00B73FB6" w:rsidP="00B03712">
            <w:pPr>
              <w:pStyle w:val="TabelleKopflinks"/>
            </w:pPr>
            <w:r>
              <w:t>Regeln zur Benennung einfacher Kohlenwa</w:t>
            </w:r>
            <w:r>
              <w:t>s</w:t>
            </w:r>
            <w:r>
              <w:t>serstoffe</w:t>
            </w:r>
          </w:p>
        </w:tc>
        <w:tc>
          <w:tcPr>
            <w:tcW w:w="188" w:type="dxa"/>
            <w:vMerge w:val="restart"/>
            <w:tcBorders>
              <w:top w:val="nil"/>
              <w:left w:val="single" w:sz="4" w:space="0" w:color="auto"/>
              <w:bottom w:val="nil"/>
              <w:right w:val="single" w:sz="4" w:space="0" w:color="auto"/>
            </w:tcBorders>
            <w:shd w:val="clear" w:color="auto" w:fill="FFFFFF"/>
          </w:tcPr>
          <w:p w:rsidR="00B73FB6" w:rsidRPr="004B658C" w:rsidRDefault="00B73FB6" w:rsidP="00B0371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73FB6" w:rsidRPr="00B51DE9" w:rsidRDefault="00B73FB6" w:rsidP="00B03712">
            <w:pPr>
              <w:pStyle w:val="TabelleKopfmitte"/>
            </w:pPr>
            <w:r>
              <w:t>Chemie</w:t>
            </w:r>
          </w:p>
          <w:p w:rsidR="00B73FB6" w:rsidRPr="00B51DE9" w:rsidRDefault="00B73FB6" w:rsidP="00B03712">
            <w:pPr>
              <w:pStyle w:val="TabelleKopfmitte"/>
              <w:rPr>
                <w:rFonts w:eastAsia="Calibri"/>
              </w:rPr>
            </w:pPr>
            <w:r>
              <w:t>Ch02.03.03.05</w:t>
            </w:r>
          </w:p>
        </w:tc>
      </w:tr>
      <w:tr w:rsidR="00B73FB6" w:rsidRPr="00B51DE9" w:rsidTr="00B03712">
        <w:tc>
          <w:tcPr>
            <w:tcW w:w="7348" w:type="dxa"/>
            <w:gridSpan w:val="3"/>
            <w:tcBorders>
              <w:left w:val="single" w:sz="4" w:space="0" w:color="auto"/>
              <w:right w:val="single" w:sz="4" w:space="0" w:color="auto"/>
            </w:tcBorders>
            <w:hideMark/>
          </w:tcPr>
          <w:p w:rsidR="00B73FB6" w:rsidRPr="004B658C" w:rsidRDefault="00B73FB6" w:rsidP="00B03712">
            <w:pPr>
              <w:pStyle w:val="Tabelle6pt"/>
            </w:pPr>
            <w:r w:rsidRPr="004B658C">
              <w:t>Kompetenz:</w:t>
            </w:r>
          </w:p>
          <w:p w:rsidR="00B73FB6" w:rsidRDefault="00B73FB6" w:rsidP="00B03712">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73FB6" w:rsidRPr="00B51DE9" w:rsidTr="00B03712">
              <w:trPr>
                <w:trHeight w:val="284"/>
              </w:trPr>
              <w:tc>
                <w:tcPr>
                  <w:tcW w:w="2090" w:type="dxa"/>
                  <w:shd w:val="clear" w:color="auto" w:fill="D9D9D9" w:themeFill="background1" w:themeFillShade="D9"/>
                </w:tcPr>
                <w:p w:rsidR="00B73FB6" w:rsidRPr="00B51DE9" w:rsidRDefault="00B73FB6" w:rsidP="00B03712">
                  <w:pPr>
                    <w:pStyle w:val="TabelleKopfmitte"/>
                  </w:pPr>
                  <w:r>
                    <w:t>Lösung</w:t>
                  </w:r>
                </w:p>
              </w:tc>
            </w:tr>
          </w:tbl>
          <w:p w:rsidR="00B73FB6" w:rsidRPr="00B51DE9" w:rsidRDefault="00B73FB6" w:rsidP="00B03712">
            <w:pPr>
              <w:pStyle w:val="TabelleKopfmitte"/>
            </w:pPr>
          </w:p>
        </w:tc>
      </w:tr>
      <w:tr w:rsidR="00B73FB6" w:rsidRPr="00B51DE9" w:rsidTr="00B03712">
        <w:tc>
          <w:tcPr>
            <w:tcW w:w="7348" w:type="dxa"/>
            <w:gridSpan w:val="3"/>
            <w:tcBorders>
              <w:left w:val="single" w:sz="4" w:space="0" w:color="auto"/>
              <w:right w:val="single" w:sz="4" w:space="0" w:color="auto"/>
            </w:tcBorders>
            <w:hideMark/>
          </w:tcPr>
          <w:p w:rsidR="00B73FB6" w:rsidRPr="004B658C" w:rsidRDefault="00B73FB6" w:rsidP="00B03712">
            <w:pPr>
              <w:pStyle w:val="Tabelle6pt"/>
            </w:pPr>
            <w:r w:rsidRPr="004B658C">
              <w:t>Hauptbezug:</w:t>
            </w:r>
          </w:p>
          <w:p w:rsidR="00B73FB6" w:rsidRDefault="00B73FB6" w:rsidP="00B03712">
            <w:pPr>
              <w:pStyle w:val="Kopf8ptafz"/>
            </w:pPr>
            <w:r>
              <w:t>Ich kann anhand von geeigneten Modellen den strukturellen Aufbau von Stoffen beschreiben und erklären.</w:t>
            </w:r>
          </w:p>
          <w:p w:rsidR="00B73FB6" w:rsidRDefault="00B73FB6" w:rsidP="00B03712">
            <w:pPr>
              <w:pStyle w:val="Kopf8ptafz"/>
            </w:pPr>
            <w:r>
              <w:t>Ich kann Regeln zur Benennung von aliphatischen Kohlenwasserstoffen selbstständig herleiten.</w:t>
            </w:r>
          </w:p>
          <w:p w:rsidR="00B73FB6" w:rsidRDefault="00B73FB6" w:rsidP="00B03712">
            <w:pPr>
              <w:pStyle w:val="Kopf8ptafz"/>
            </w:pPr>
            <w:r>
              <w:t>Ich kann verzweigte Kohlenwasserstoffe benennen.</w:t>
            </w:r>
          </w:p>
        </w:tc>
        <w:tc>
          <w:tcPr>
            <w:tcW w:w="188"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73FB6" w:rsidRPr="00B51DE9" w:rsidRDefault="00B73FB6" w:rsidP="00B03712">
            <w:pPr>
              <w:pStyle w:val="TabelleKopfmitte"/>
            </w:pPr>
          </w:p>
        </w:tc>
      </w:tr>
      <w:tr w:rsidR="00B73FB6" w:rsidRPr="00B51DE9" w:rsidTr="00B03712">
        <w:tc>
          <w:tcPr>
            <w:tcW w:w="7348" w:type="dxa"/>
            <w:gridSpan w:val="3"/>
            <w:tcBorders>
              <w:left w:val="single" w:sz="4" w:space="0" w:color="auto"/>
              <w:right w:val="single" w:sz="4" w:space="0" w:color="auto"/>
            </w:tcBorders>
            <w:tcMar>
              <w:bottom w:w="0" w:type="dxa"/>
            </w:tcMar>
            <w:hideMark/>
          </w:tcPr>
          <w:p w:rsidR="00B73FB6" w:rsidRDefault="00B73FB6" w:rsidP="00B03712">
            <w:pPr>
              <w:pStyle w:val="Tabelle6pt"/>
            </w:pPr>
            <w:r>
              <w:t>Weitere Bezüge:</w:t>
            </w:r>
          </w:p>
          <w:p w:rsidR="00B73FB6" w:rsidRDefault="00B73FB6" w:rsidP="00B03712">
            <w:pPr>
              <w:pStyle w:val="Kopf8ptafz"/>
            </w:pPr>
            <w:r>
              <w:t>Ich kann die einfachen organischen Verbindungen mit Hilfe eines Molekülbaukastens darstellen.</w:t>
            </w:r>
          </w:p>
        </w:tc>
        <w:tc>
          <w:tcPr>
            <w:tcW w:w="188"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73FB6" w:rsidRPr="00B51DE9" w:rsidRDefault="00B73FB6" w:rsidP="00B03712">
            <w:pPr>
              <w:pStyle w:val="TabelleKopfmitte"/>
            </w:pPr>
          </w:p>
        </w:tc>
      </w:tr>
    </w:tbl>
    <w:p w:rsidR="00B73FB6" w:rsidRDefault="00B73FB6" w:rsidP="00B73FB6">
      <w:pPr>
        <w:rPr>
          <w:b/>
          <w:sz w:val="30"/>
          <w:szCs w:val="30"/>
        </w:rPr>
      </w:pPr>
    </w:p>
    <w:p w:rsidR="00B73FB6" w:rsidRDefault="00B73FB6" w:rsidP="00B73FB6">
      <w:pPr>
        <w:rPr>
          <w:b/>
          <w:sz w:val="30"/>
          <w:szCs w:val="30"/>
        </w:rPr>
      </w:pPr>
      <w:r>
        <w:rPr>
          <w:b/>
          <w:sz w:val="30"/>
          <w:szCs w:val="30"/>
        </w:rPr>
        <w:t>Schritt 1:</w:t>
      </w:r>
    </w:p>
    <w:p w:rsidR="00B73FB6" w:rsidRDefault="00B73FB6" w:rsidP="00B73FB6">
      <w:pPr>
        <w:spacing w:line="240" w:lineRule="exact"/>
      </w:pPr>
      <w:proofErr w:type="spellStart"/>
      <w:r w:rsidRPr="009D0562">
        <w:t>Bennenung</w:t>
      </w:r>
      <w:proofErr w:type="spellEnd"/>
      <w:r w:rsidRPr="009D0562">
        <w:t xml:space="preserve"> der Hauptkette nach den Anzahlen der C-Atome in der längsten Kette.</w:t>
      </w:r>
    </w:p>
    <w:p w:rsidR="00B73FB6" w:rsidRDefault="00B73FB6" w:rsidP="00B73FB6">
      <w:pPr>
        <w:spacing w:line="240" w:lineRule="exact"/>
      </w:pPr>
    </w:p>
    <w:p w:rsidR="00B73FB6" w:rsidRDefault="00B73FB6" w:rsidP="00B73FB6">
      <w:pPr>
        <w:spacing w:line="240" w:lineRule="exact"/>
      </w:pPr>
      <w:r>
        <w:t>Aufgabe 1:  Hexan</w:t>
      </w:r>
    </w:p>
    <w:p w:rsidR="00B73FB6" w:rsidRDefault="00B73FB6" w:rsidP="00B73FB6">
      <w:pPr>
        <w:spacing w:line="240" w:lineRule="exact"/>
      </w:pPr>
    </w:p>
    <w:p w:rsidR="00B73FB6" w:rsidRDefault="00B73FB6" w:rsidP="00B73FB6">
      <w:pPr>
        <w:rPr>
          <w:b/>
          <w:sz w:val="30"/>
          <w:szCs w:val="30"/>
        </w:rPr>
      </w:pPr>
      <w:r>
        <w:rPr>
          <w:b/>
          <w:sz w:val="30"/>
          <w:szCs w:val="30"/>
        </w:rPr>
        <w:t>Schritt 2:</w:t>
      </w:r>
    </w:p>
    <w:p w:rsidR="00B73FB6" w:rsidRDefault="00B73FB6" w:rsidP="00B73FB6">
      <w:pPr>
        <w:spacing w:line="240" w:lineRule="exact"/>
      </w:pPr>
      <w:r>
        <w:t xml:space="preserve">Die Benennung der Seitenkette ist abhängig von der Anzahl der </w:t>
      </w:r>
      <w:r w:rsidRPr="00A65061">
        <w:rPr>
          <w:u w:val="single"/>
        </w:rPr>
        <w:t>C-Atome der Seitenke</w:t>
      </w:r>
      <w:r w:rsidRPr="00A65061">
        <w:rPr>
          <w:u w:val="single"/>
        </w:rPr>
        <w:t>t</w:t>
      </w:r>
      <w:r w:rsidRPr="00A65061">
        <w:rPr>
          <w:u w:val="single"/>
        </w:rPr>
        <w:t>te</w:t>
      </w:r>
      <w:r w:rsidRPr="009D0562">
        <w:t xml:space="preserve">. </w:t>
      </w:r>
    </w:p>
    <w:p w:rsidR="00B73FB6" w:rsidRDefault="00B73FB6" w:rsidP="00B73FB6">
      <w:pPr>
        <w:spacing w:line="240" w:lineRule="exact"/>
      </w:pPr>
      <w:r>
        <w:t>Die Seitenkette wird mit</w:t>
      </w:r>
      <w:r w:rsidRPr="009D0562">
        <w:t xml:space="preserve"> </w:t>
      </w:r>
      <w:r>
        <w:t xml:space="preserve">der </w:t>
      </w:r>
      <w:r w:rsidRPr="009D0562">
        <w:t xml:space="preserve">Endung </w:t>
      </w:r>
      <w:r>
        <w:t>-</w:t>
      </w:r>
      <w:r w:rsidRPr="00776FCF">
        <w:t xml:space="preserve"> </w:t>
      </w:r>
      <w:proofErr w:type="spellStart"/>
      <w:r w:rsidRPr="009D0562">
        <w:t>yl</w:t>
      </w:r>
      <w:proofErr w:type="spellEnd"/>
      <w:r w:rsidRPr="009D0562">
        <w:t xml:space="preserve"> </w:t>
      </w:r>
      <w:r>
        <w:t>bezeichnet</w:t>
      </w:r>
      <w:r w:rsidRPr="009D0562">
        <w:t xml:space="preserve"> und so von der Hauptkette abgeh</w:t>
      </w:r>
      <w:r w:rsidRPr="009D0562">
        <w:t>o</w:t>
      </w:r>
      <w:r w:rsidRPr="009D0562">
        <w:t>ben.</w:t>
      </w:r>
    </w:p>
    <w:p w:rsidR="00B73FB6" w:rsidRDefault="00B73FB6" w:rsidP="00B73FB6">
      <w:pPr>
        <w:spacing w:line="240" w:lineRule="exact"/>
      </w:pPr>
      <w:r>
        <w:rPr>
          <w:noProof/>
          <w:lang w:eastAsia="de-DE"/>
        </w:rPr>
        <mc:AlternateContent>
          <mc:Choice Requires="wps">
            <w:drawing>
              <wp:anchor distT="0" distB="0" distL="114300" distR="114300" simplePos="0" relativeHeight="252341248" behindDoc="1" locked="0" layoutInCell="1" allowOverlap="1" wp14:anchorId="47A7EBC8" wp14:editId="100D25E2">
                <wp:simplePos x="0" y="0"/>
                <wp:positionH relativeFrom="column">
                  <wp:posOffset>2309689</wp:posOffset>
                </wp:positionH>
                <wp:positionV relativeFrom="paragraph">
                  <wp:posOffset>-4445</wp:posOffset>
                </wp:positionV>
                <wp:extent cx="638175" cy="170180"/>
                <wp:effectExtent l="0" t="0" r="28575" b="20320"/>
                <wp:wrapNone/>
                <wp:docPr id="513" name="Rechteck 513"/>
                <wp:cNvGraphicFramePr/>
                <a:graphic xmlns:a="http://schemas.openxmlformats.org/drawingml/2006/main">
                  <a:graphicData uri="http://schemas.microsoft.com/office/word/2010/wordprocessingShape">
                    <wps:wsp>
                      <wps:cNvSpPr/>
                      <wps:spPr>
                        <a:xfrm>
                          <a:off x="0" y="0"/>
                          <a:ext cx="638175" cy="17018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13" o:spid="_x0000_s1026" style="position:absolute;margin-left:181.85pt;margin-top:-.35pt;width:50.25pt;height:13.4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" fillcolor="#00b0f0" strokecolor="#00b0f0" strokeweight="2pt"/>
            </w:pict>
          </mc:Fallback>
        </mc:AlternateContent>
      </w:r>
      <w:r>
        <w:rPr>
          <w:noProof/>
          <w:lang w:eastAsia="de-DE"/>
        </w:rPr>
        <mc:AlternateContent>
          <mc:Choice Requires="wps">
            <w:drawing>
              <wp:anchor distT="0" distB="0" distL="114300" distR="114300" simplePos="0" relativeHeight="252342272" behindDoc="1" locked="0" layoutInCell="1" allowOverlap="1" wp14:anchorId="63731ADA" wp14:editId="51DA0F89">
                <wp:simplePos x="0" y="0"/>
                <wp:positionH relativeFrom="column">
                  <wp:posOffset>193040</wp:posOffset>
                </wp:positionH>
                <wp:positionV relativeFrom="paragraph">
                  <wp:posOffset>5080</wp:posOffset>
                </wp:positionV>
                <wp:extent cx="657225" cy="160655"/>
                <wp:effectExtent l="0" t="0" r="28575" b="10795"/>
                <wp:wrapNone/>
                <wp:docPr id="514" name="Ellipse 514"/>
                <wp:cNvGraphicFramePr/>
                <a:graphic xmlns:a="http://schemas.openxmlformats.org/drawingml/2006/main">
                  <a:graphicData uri="http://schemas.microsoft.com/office/word/2010/wordprocessingShape">
                    <wps:wsp>
                      <wps:cNvSpPr/>
                      <wps:spPr>
                        <a:xfrm>
                          <a:off x="0" y="0"/>
                          <a:ext cx="657225" cy="16065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14" o:spid="_x0000_s1026" style="position:absolute;margin-left:15.2pt;margin-top:.4pt;width:51.75pt;height:12.6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" fillcolor="#92d050" strokecolor="#92d050" strokeweight="2pt"/>
            </w:pict>
          </mc:Fallback>
        </mc:AlternateContent>
      </w:r>
      <w:r>
        <w:t xml:space="preserve">Die Seitenkette (Reste) befindet sich an der Hauptkette (längsten Kette). </w:t>
      </w:r>
    </w:p>
    <w:p w:rsidR="00B73FB6" w:rsidRDefault="00B73FB6" w:rsidP="00B73FB6">
      <w:pPr>
        <w:spacing w:line="240" w:lineRule="exact"/>
      </w:pPr>
    </w:p>
    <w:p w:rsidR="00B73FB6" w:rsidRDefault="00B73FB6" w:rsidP="00B73FB6">
      <w:pPr>
        <w:spacing w:line="240" w:lineRule="exact"/>
      </w:pPr>
      <w:r>
        <w:t>Aufgabe 1: Ethyl</w:t>
      </w:r>
    </w:p>
    <w:p w:rsidR="00B73FB6" w:rsidRDefault="00B73FB6" w:rsidP="00B73FB6">
      <w:pPr>
        <w:rPr>
          <w:b/>
          <w:sz w:val="30"/>
          <w:szCs w:val="30"/>
        </w:rPr>
      </w:pPr>
    </w:p>
    <w:p w:rsidR="00B73FB6" w:rsidRDefault="00B73FB6" w:rsidP="00B73FB6">
      <w:r>
        <w:rPr>
          <w:b/>
          <w:sz w:val="30"/>
          <w:szCs w:val="30"/>
        </w:rPr>
        <w:t>Schritt 3:</w:t>
      </w:r>
    </w:p>
    <w:p w:rsidR="00B73FB6" w:rsidRDefault="00B73FB6" w:rsidP="00B73FB6">
      <w:pPr>
        <w:spacing w:line="240" w:lineRule="exact"/>
      </w:pPr>
      <w:r w:rsidRPr="00C17C4F">
        <w:t xml:space="preserve">Die </w:t>
      </w:r>
      <w:r w:rsidRPr="009D0562">
        <w:rPr>
          <w:u w:val="single"/>
        </w:rPr>
        <w:t>Hauptkette</w:t>
      </w:r>
      <w:r>
        <w:t xml:space="preserve"> wird an das Ende des Namens geschrieben. </w:t>
      </w:r>
    </w:p>
    <w:p w:rsidR="00B73FB6" w:rsidRDefault="00B73FB6" w:rsidP="00B73FB6">
      <w:pPr>
        <w:spacing w:line="240" w:lineRule="exact"/>
      </w:pPr>
      <w:r>
        <w:t>Nur der Anfangsbuchstabe wird groß geschrieben, da es sich um einen Namen handelt.</w:t>
      </w:r>
    </w:p>
    <w:p w:rsidR="00B73FB6" w:rsidRDefault="00B73FB6" w:rsidP="00B73FB6">
      <w:pPr>
        <w:spacing w:line="240" w:lineRule="exact"/>
      </w:pPr>
      <w:r>
        <w:t xml:space="preserve">Mit der </w:t>
      </w:r>
      <w:r w:rsidRPr="00B03470">
        <w:rPr>
          <w:b/>
          <w:color w:val="FF0000"/>
        </w:rPr>
        <w:t>Zahl</w:t>
      </w:r>
      <w:r>
        <w:t xml:space="preserve"> vor der Seitenkette wird </w:t>
      </w:r>
      <w:r w:rsidRPr="00B03470">
        <w:rPr>
          <w:u w:val="single"/>
        </w:rPr>
        <w:t>die Position</w:t>
      </w:r>
      <w:r>
        <w:t xml:space="preserve"> der Seitenkette in der Hauptkette angegeben.</w:t>
      </w:r>
    </w:p>
    <w:p w:rsidR="00B73FB6" w:rsidRDefault="00B73FB6" w:rsidP="00B73FB6"/>
    <w:p w:rsidR="00B73FB6" w:rsidRDefault="00B73FB6" w:rsidP="00B73FB6">
      <w:r>
        <w:t>Aufgabe 1: 2-Methylhexan</w:t>
      </w:r>
    </w:p>
    <w:p w:rsidR="00B73FB6" w:rsidRDefault="00B73FB6" w:rsidP="00B73FB6"/>
    <w:p w:rsidR="00B73FB6" w:rsidRPr="00C5326C" w:rsidRDefault="00B73FB6" w:rsidP="00B73FB6">
      <w:pPr>
        <w:rPr>
          <w:b/>
          <w:sz w:val="30"/>
          <w:szCs w:val="30"/>
        </w:rPr>
      </w:pPr>
      <w:r>
        <w:rPr>
          <w:b/>
          <w:sz w:val="30"/>
          <w:szCs w:val="30"/>
        </w:rPr>
        <w:t>Schritt 4:</w:t>
      </w:r>
    </w:p>
    <w:p w:rsidR="00B73FB6" w:rsidRDefault="00B73FB6" w:rsidP="00B73FB6">
      <w:pPr>
        <w:spacing w:line="240" w:lineRule="exact"/>
      </w:pPr>
      <w:r>
        <w:t xml:space="preserve">Mit der </w:t>
      </w:r>
      <w:r w:rsidRPr="00B03470">
        <w:rPr>
          <w:b/>
          <w:color w:val="FF0000"/>
        </w:rPr>
        <w:t>Zahl</w:t>
      </w:r>
      <w:r>
        <w:t xml:space="preserve"> vor der Seitenkette wird </w:t>
      </w:r>
      <w:r w:rsidRPr="00B03470">
        <w:rPr>
          <w:u w:val="single"/>
        </w:rPr>
        <w:t>die Position</w:t>
      </w:r>
      <w:r>
        <w:t xml:space="preserve"> der Seitenkette in der Hauptkette angegeben.</w:t>
      </w:r>
    </w:p>
    <w:p w:rsidR="00B73FB6" w:rsidRDefault="00B73FB6" w:rsidP="00B73FB6"/>
    <w:p w:rsidR="00B73FB6" w:rsidRDefault="00B73FB6" w:rsidP="00B73FB6">
      <w:r>
        <w:t>Aufgabe 1: 3-Methylpentan</w:t>
      </w:r>
    </w:p>
    <w:p w:rsidR="00B73FB6" w:rsidRDefault="00B73FB6" w:rsidP="00B73FB6"/>
    <w:p w:rsidR="00B73FB6" w:rsidRPr="00C5326C" w:rsidRDefault="00B73FB6" w:rsidP="00B73FB6">
      <w:pPr>
        <w:rPr>
          <w:b/>
          <w:sz w:val="30"/>
          <w:szCs w:val="30"/>
        </w:rPr>
      </w:pPr>
      <w:r>
        <w:rPr>
          <w:b/>
          <w:sz w:val="30"/>
          <w:szCs w:val="30"/>
        </w:rPr>
        <w:t>Schritt 5:</w:t>
      </w:r>
    </w:p>
    <w:p w:rsidR="00B73FB6" w:rsidRDefault="00B73FB6" w:rsidP="00B73FB6">
      <w:pPr>
        <w:spacing w:line="240" w:lineRule="exact"/>
      </w:pPr>
      <w:r>
        <w:t xml:space="preserve">Die Nummerierung kann von links nach rechts oder von rechts nach links gehen. </w:t>
      </w:r>
    </w:p>
    <w:p w:rsidR="00B73FB6" w:rsidRDefault="00B73FB6" w:rsidP="00B73FB6">
      <w:pPr>
        <w:spacing w:line="240" w:lineRule="exact"/>
      </w:pPr>
      <w:r>
        <w:t>Je nachdem</w:t>
      </w:r>
      <w:r w:rsidR="004344A2">
        <w:t>,</w:t>
      </w:r>
      <w:r>
        <w:t xml:space="preserve"> </w:t>
      </w:r>
      <w:r w:rsidRPr="00B03470">
        <w:rPr>
          <w:u w:val="single"/>
        </w:rPr>
        <w:t>an welcher Position</w:t>
      </w:r>
      <w:r w:rsidRPr="00C17C4F">
        <w:t xml:space="preserve"> </w:t>
      </w:r>
      <w:r>
        <w:t xml:space="preserve">sich die Seitenkette befindet. </w:t>
      </w:r>
    </w:p>
    <w:p w:rsidR="00B73FB6" w:rsidRDefault="00B73FB6" w:rsidP="00B73FB6">
      <w:pPr>
        <w:spacing w:line="240" w:lineRule="exact"/>
      </w:pPr>
      <w:r>
        <w:t xml:space="preserve">Die Zahl muss möglichst </w:t>
      </w:r>
      <w:r w:rsidRPr="00B03470">
        <w:rPr>
          <w:u w:val="single"/>
        </w:rPr>
        <w:t>klein</w:t>
      </w:r>
      <w:r>
        <w:t xml:space="preserve"> sein.</w:t>
      </w:r>
    </w:p>
    <w:p w:rsidR="00B73FB6" w:rsidRDefault="00B73FB6" w:rsidP="00B73FB6">
      <w:pPr>
        <w:spacing w:line="240" w:lineRule="exact"/>
      </w:pPr>
    </w:p>
    <w:p w:rsidR="00B73FB6" w:rsidRDefault="00B73FB6" w:rsidP="00B73FB6">
      <w:r>
        <w:t>Aufgabe 1: 2-Methylhexan</w:t>
      </w: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p>
    <w:p w:rsidR="00B73FB6" w:rsidRDefault="00B73FB6" w:rsidP="00B73FB6">
      <w:pPr>
        <w:spacing w:line="240" w:lineRule="exact"/>
      </w:pPr>
    </w:p>
    <w:p w:rsidR="00B73FB6" w:rsidRPr="00D72FA6" w:rsidRDefault="00B73FB6" w:rsidP="00B73FB6">
      <w:pPr>
        <w:rPr>
          <w:b/>
          <w:sz w:val="30"/>
          <w:szCs w:val="30"/>
        </w:rPr>
      </w:pPr>
      <w:r w:rsidRPr="00D72FA6">
        <w:rPr>
          <w:b/>
          <w:sz w:val="30"/>
          <w:szCs w:val="30"/>
        </w:rPr>
        <w:lastRenderedPageBreak/>
        <w:t xml:space="preserve">Schritt 6: </w:t>
      </w:r>
    </w:p>
    <w:p w:rsidR="00B73FB6" w:rsidRDefault="00B73FB6" w:rsidP="00B73FB6">
      <w:pPr>
        <w:spacing w:line="240" w:lineRule="exact"/>
      </w:pPr>
      <w:r>
        <w:t xml:space="preserve">Bei mehreren gleichen Seitenketten werden Vorsilben verwendet, die anzeigen, wie viele Seitenketten derselben Sorte vorhanden sind. </w:t>
      </w:r>
    </w:p>
    <w:p w:rsidR="00B73FB6" w:rsidRDefault="00B73FB6" w:rsidP="00B73FB6">
      <w:pPr>
        <w:spacing w:line="240" w:lineRule="exact"/>
      </w:pPr>
    </w:p>
    <w:tbl>
      <w:tblPr>
        <w:tblStyle w:val="Tabellenraster"/>
        <w:tblW w:w="0" w:type="auto"/>
        <w:tblInd w:w="108" w:type="dxa"/>
        <w:tblLook w:val="04A0" w:firstRow="1" w:lastRow="0" w:firstColumn="1" w:lastColumn="0" w:noHBand="0" w:noVBand="1"/>
      </w:tblPr>
      <w:tblGrid>
        <w:gridCol w:w="3828"/>
        <w:gridCol w:w="3543"/>
      </w:tblGrid>
      <w:tr w:rsidR="00B73FB6" w:rsidTr="00B03712">
        <w:trPr>
          <w:trHeight w:val="454"/>
        </w:trPr>
        <w:tc>
          <w:tcPr>
            <w:tcW w:w="3828" w:type="dxa"/>
            <w:shd w:val="clear" w:color="auto" w:fill="BFBFBF" w:themeFill="background1" w:themeFillShade="BF"/>
            <w:vAlign w:val="center"/>
          </w:tcPr>
          <w:p w:rsidR="00B73FB6" w:rsidRDefault="00B73FB6" w:rsidP="00B03712">
            <w:pPr>
              <w:pStyle w:val="Listenabsatz"/>
              <w:spacing w:line="240" w:lineRule="exact"/>
              <w:ind w:left="0"/>
              <w:jc w:val="center"/>
            </w:pPr>
            <w:r>
              <w:t>Anzahl der gleichen Seitenkette in einem Molekül</w:t>
            </w:r>
          </w:p>
        </w:tc>
        <w:tc>
          <w:tcPr>
            <w:tcW w:w="3543" w:type="dxa"/>
            <w:shd w:val="clear" w:color="auto" w:fill="BFBFBF" w:themeFill="background1" w:themeFillShade="BF"/>
            <w:vAlign w:val="center"/>
          </w:tcPr>
          <w:p w:rsidR="00B73FB6" w:rsidRDefault="00B73FB6" w:rsidP="00B03712">
            <w:pPr>
              <w:pStyle w:val="Listenabsatz"/>
              <w:spacing w:line="240" w:lineRule="exact"/>
              <w:ind w:left="0"/>
              <w:jc w:val="center"/>
            </w:pPr>
            <w:r>
              <w:t>Vorsilbe</w:t>
            </w:r>
          </w:p>
        </w:tc>
      </w:tr>
      <w:tr w:rsidR="00B73FB6" w:rsidTr="00B03712">
        <w:trPr>
          <w:trHeight w:val="454"/>
        </w:trPr>
        <w:tc>
          <w:tcPr>
            <w:tcW w:w="3828" w:type="dxa"/>
            <w:vAlign w:val="center"/>
          </w:tcPr>
          <w:p w:rsidR="00B73FB6" w:rsidRDefault="00B73FB6" w:rsidP="00B03712">
            <w:pPr>
              <w:pStyle w:val="Listenabsatz"/>
              <w:spacing w:line="240" w:lineRule="exact"/>
              <w:ind w:left="0"/>
              <w:jc w:val="center"/>
            </w:pPr>
            <w:r>
              <w:t>2</w:t>
            </w:r>
          </w:p>
        </w:tc>
        <w:tc>
          <w:tcPr>
            <w:tcW w:w="3543" w:type="dxa"/>
            <w:vAlign w:val="center"/>
          </w:tcPr>
          <w:p w:rsidR="00B73FB6" w:rsidRDefault="00B73FB6" w:rsidP="00B03712">
            <w:pPr>
              <w:pStyle w:val="Listenabsatz"/>
              <w:spacing w:line="240" w:lineRule="exact"/>
              <w:ind w:left="0"/>
              <w:jc w:val="center"/>
            </w:pPr>
            <w:r>
              <w:t>di</w:t>
            </w:r>
          </w:p>
        </w:tc>
      </w:tr>
      <w:tr w:rsidR="00B73FB6" w:rsidTr="00B03712">
        <w:trPr>
          <w:trHeight w:val="454"/>
        </w:trPr>
        <w:tc>
          <w:tcPr>
            <w:tcW w:w="3828" w:type="dxa"/>
            <w:vAlign w:val="center"/>
          </w:tcPr>
          <w:p w:rsidR="00B73FB6" w:rsidRDefault="00B73FB6" w:rsidP="00B03712">
            <w:pPr>
              <w:pStyle w:val="Listenabsatz"/>
              <w:spacing w:line="240" w:lineRule="exact"/>
              <w:ind w:left="0"/>
              <w:jc w:val="center"/>
            </w:pPr>
            <w:r>
              <w:t>3</w:t>
            </w:r>
          </w:p>
        </w:tc>
        <w:tc>
          <w:tcPr>
            <w:tcW w:w="3543" w:type="dxa"/>
            <w:vAlign w:val="center"/>
          </w:tcPr>
          <w:p w:rsidR="00B73FB6" w:rsidRDefault="00B73FB6" w:rsidP="00B03712">
            <w:pPr>
              <w:pStyle w:val="Listenabsatz"/>
              <w:spacing w:line="240" w:lineRule="exact"/>
              <w:ind w:left="0"/>
              <w:jc w:val="center"/>
            </w:pPr>
            <w:proofErr w:type="spellStart"/>
            <w:r>
              <w:t>tri</w:t>
            </w:r>
            <w:proofErr w:type="spellEnd"/>
          </w:p>
        </w:tc>
      </w:tr>
    </w:tbl>
    <w:p w:rsidR="00B73FB6" w:rsidRDefault="00B73FB6" w:rsidP="00B73FB6">
      <w:pPr>
        <w:spacing w:line="240" w:lineRule="exact"/>
      </w:pPr>
    </w:p>
    <w:p w:rsidR="00B73FB6" w:rsidRDefault="00B73FB6" w:rsidP="00B73FB6">
      <w:pPr>
        <w:spacing w:line="240" w:lineRule="exact"/>
      </w:pPr>
      <w:r>
        <w:t xml:space="preserve">Die Zahlen der gleichen Seitenkette werden mit </w:t>
      </w:r>
      <w:r w:rsidRPr="00D72FA6">
        <w:rPr>
          <w:u w:val="single"/>
        </w:rPr>
        <w:t>einem Komma</w:t>
      </w:r>
      <w:r>
        <w:t xml:space="preserve"> voneinander getrennt.</w:t>
      </w:r>
    </w:p>
    <w:p w:rsidR="00B73FB6" w:rsidRDefault="00B73FB6" w:rsidP="00B73FB6">
      <w:pPr>
        <w:spacing w:line="240" w:lineRule="exact"/>
      </w:pPr>
    </w:p>
    <w:p w:rsidR="00B73FB6" w:rsidRDefault="00B73FB6" w:rsidP="00B73FB6">
      <w:pPr>
        <w:spacing w:line="240" w:lineRule="exact"/>
      </w:pPr>
      <w:r>
        <w:t>Aufgabe 1: 3,4-Dimethyloctan</w:t>
      </w:r>
    </w:p>
    <w:p w:rsidR="00B73FB6" w:rsidRDefault="00B73FB6" w:rsidP="00B73FB6">
      <w:pPr>
        <w:spacing w:line="240" w:lineRule="exact"/>
        <w:rPr>
          <w:b/>
          <w:sz w:val="30"/>
          <w:szCs w:val="30"/>
        </w:rPr>
      </w:pPr>
    </w:p>
    <w:p w:rsidR="00B73FB6" w:rsidRPr="00C5326C" w:rsidRDefault="00B73FB6" w:rsidP="00B73FB6">
      <w:pPr>
        <w:spacing w:before="240" w:line="240" w:lineRule="exact"/>
        <w:rPr>
          <w:b/>
          <w:sz w:val="30"/>
          <w:szCs w:val="30"/>
        </w:rPr>
      </w:pPr>
      <w:r>
        <w:rPr>
          <w:b/>
          <w:sz w:val="30"/>
          <w:szCs w:val="30"/>
        </w:rPr>
        <w:t>Schritt 7:</w:t>
      </w:r>
    </w:p>
    <w:p w:rsidR="00B73FB6" w:rsidRDefault="00B73FB6" w:rsidP="00B73FB6">
      <w:pPr>
        <w:spacing w:line="240" w:lineRule="exact"/>
      </w:pPr>
      <w:r>
        <w:t>Bei unterschiedlichen Seitenketten in einem Molekül, werden die Seitenketten alphab</w:t>
      </w:r>
      <w:r>
        <w:t>e</w:t>
      </w:r>
      <w:r>
        <w:t>tisch im Namen angeordnet.</w:t>
      </w:r>
    </w:p>
    <w:p w:rsidR="00B73FB6" w:rsidRDefault="00B73FB6" w:rsidP="00B73FB6">
      <w:pPr>
        <w:spacing w:line="240" w:lineRule="exact"/>
      </w:pPr>
      <w:r>
        <w:t xml:space="preserve">Die einzelnen Seitenketten und die Zahlen werden mit </w:t>
      </w:r>
      <w:r w:rsidRPr="00D72FA6">
        <w:rPr>
          <w:u w:val="single"/>
        </w:rPr>
        <w:t>Bindestrichen</w:t>
      </w:r>
      <w:r>
        <w:t xml:space="preserve"> getrennt.</w:t>
      </w:r>
    </w:p>
    <w:p w:rsidR="00B73FB6" w:rsidRDefault="00B73FB6" w:rsidP="00B73FB6">
      <w:pPr>
        <w:spacing w:line="240" w:lineRule="exact"/>
      </w:pPr>
    </w:p>
    <w:p w:rsidR="00B73FB6" w:rsidRDefault="00B73FB6" w:rsidP="00B73FB6">
      <w:pPr>
        <w:spacing w:line="240" w:lineRule="exact"/>
      </w:pPr>
      <w:r>
        <w:t xml:space="preserve">Aufgabe </w:t>
      </w:r>
      <w:r w:rsidRPr="00015AD9">
        <w:t>1:  3-Methyl-4-propylnonan</w:t>
      </w:r>
    </w:p>
    <w:p w:rsidR="00B73FB6" w:rsidRDefault="00B73FB6" w:rsidP="00B73FB6">
      <w:pPr>
        <w:spacing w:before="240" w:line="240" w:lineRule="exact"/>
        <w:ind w:left="66"/>
      </w:pPr>
    </w:p>
    <w:p w:rsidR="00B73FB6" w:rsidRPr="00C5326C" w:rsidRDefault="00B73FB6" w:rsidP="00B73FB6">
      <w:pPr>
        <w:spacing w:before="240" w:line="240" w:lineRule="exact"/>
        <w:ind w:left="66"/>
        <w:rPr>
          <w:b/>
          <w:sz w:val="30"/>
          <w:szCs w:val="30"/>
        </w:rPr>
      </w:pPr>
      <w:r>
        <w:rPr>
          <w:b/>
          <w:sz w:val="30"/>
          <w:szCs w:val="30"/>
        </w:rPr>
        <w:t>Schritt 8:</w:t>
      </w:r>
    </w:p>
    <w:p w:rsidR="00B73FB6" w:rsidRDefault="00B73FB6" w:rsidP="00B73FB6">
      <w:pPr>
        <w:spacing w:line="240" w:lineRule="exact"/>
        <w:ind w:left="68"/>
      </w:pPr>
      <w:r>
        <w:t xml:space="preserve">Aufgabe 1: </w:t>
      </w:r>
    </w:p>
    <w:p w:rsidR="00B73FB6" w:rsidRDefault="00B73FB6" w:rsidP="00B73FB6">
      <w:pPr>
        <w:spacing w:line="240" w:lineRule="exact"/>
        <w:ind w:left="68"/>
      </w:pPr>
    </w:p>
    <w:p w:rsidR="00B73FB6" w:rsidRDefault="00B73FB6" w:rsidP="00B73FB6">
      <w:pPr>
        <w:spacing w:line="240" w:lineRule="exact"/>
        <w:ind w:left="68"/>
      </w:pPr>
      <w:r>
        <w:t>B/C-Niveau: 3,4-Dimethyloctan</w:t>
      </w:r>
    </w:p>
    <w:p w:rsidR="00B73FB6" w:rsidRDefault="00B73FB6" w:rsidP="00B73FB6">
      <w:pPr>
        <w:spacing w:line="240" w:lineRule="exact"/>
        <w:ind w:left="68"/>
      </w:pPr>
    </w:p>
    <w:p w:rsidR="00B73FB6" w:rsidRDefault="00B73FB6" w:rsidP="00B73FB6">
      <w:pPr>
        <w:spacing w:line="240" w:lineRule="exact"/>
        <w:ind w:left="68"/>
      </w:pPr>
      <w:r>
        <w:t>A-Niveau: 4-Methylheptan</w:t>
      </w:r>
    </w:p>
    <w:p w:rsidR="00B73FB6" w:rsidRDefault="00B73FB6">
      <w:pPr>
        <w:spacing w:line="240" w:lineRule="exact"/>
      </w:pPr>
      <w:r>
        <w:br w:type="page"/>
      </w:r>
    </w:p>
    <w:tbl>
      <w:tblPr>
        <w:tblpPr w:leftFromText="141" w:rightFromText="141" w:vertAnchor="page" w:tblpY="15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73FB6" w:rsidRPr="00B51DE9" w:rsidTr="00B03712">
        <w:trPr>
          <w:trHeight w:val="523"/>
        </w:trPr>
        <w:tc>
          <w:tcPr>
            <w:tcW w:w="2268"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lastRenderedPageBreak/>
              <w:t>Kompetenzbereich</w:t>
            </w:r>
          </w:p>
          <w:p w:rsidR="00B73FB6" w:rsidRDefault="00B73FB6" w:rsidP="00B03712">
            <w:pPr>
              <w:pStyle w:val="TabelleKopflinks"/>
            </w:pPr>
            <w:r>
              <w:t xml:space="preserve">02 Erkenntnisse </w:t>
            </w:r>
            <w:r>
              <w:br/>
              <w:t>gewinnen</w:t>
            </w:r>
          </w:p>
        </w:tc>
        <w:tc>
          <w:tcPr>
            <w:tcW w:w="851"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t>Lernfortschritt</w:t>
            </w:r>
          </w:p>
          <w:p w:rsidR="00B73FB6" w:rsidRDefault="00B73FB6" w:rsidP="00B0371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t>Materialien/Titel</w:t>
            </w:r>
          </w:p>
          <w:p w:rsidR="00B73FB6" w:rsidRDefault="00B73FB6" w:rsidP="00B03712">
            <w:pPr>
              <w:pStyle w:val="TabelleKopflinks"/>
            </w:pPr>
            <w:r>
              <w:t>Übungen zur Benennung einfacher Kohlenwa</w:t>
            </w:r>
            <w:r>
              <w:t>s</w:t>
            </w:r>
            <w:r>
              <w:t>serstoffe</w:t>
            </w:r>
          </w:p>
        </w:tc>
        <w:tc>
          <w:tcPr>
            <w:tcW w:w="188" w:type="dxa"/>
            <w:vMerge w:val="restart"/>
            <w:tcBorders>
              <w:top w:val="nil"/>
              <w:left w:val="single" w:sz="4" w:space="0" w:color="auto"/>
              <w:bottom w:val="nil"/>
              <w:right w:val="single" w:sz="4" w:space="0" w:color="auto"/>
            </w:tcBorders>
            <w:shd w:val="clear" w:color="auto" w:fill="FFFFFF"/>
          </w:tcPr>
          <w:p w:rsidR="00B73FB6" w:rsidRPr="004B658C" w:rsidRDefault="00B73FB6" w:rsidP="00B0371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73FB6" w:rsidRPr="00B51DE9" w:rsidRDefault="00B73FB6" w:rsidP="00B03712">
            <w:pPr>
              <w:pStyle w:val="TabelleKopfmitte"/>
            </w:pPr>
            <w:r>
              <w:t>Chemie</w:t>
            </w:r>
          </w:p>
          <w:p w:rsidR="00B73FB6" w:rsidRPr="00B51DE9" w:rsidRDefault="00B73FB6" w:rsidP="00B03712">
            <w:pPr>
              <w:pStyle w:val="TabelleKopfmitte"/>
              <w:rPr>
                <w:rFonts w:eastAsia="Calibri"/>
              </w:rPr>
            </w:pPr>
            <w:r>
              <w:t>Ch02.03.03.06</w:t>
            </w:r>
          </w:p>
        </w:tc>
      </w:tr>
      <w:tr w:rsidR="00B73FB6" w:rsidRPr="00B51DE9" w:rsidTr="00B03712">
        <w:tc>
          <w:tcPr>
            <w:tcW w:w="7348" w:type="dxa"/>
            <w:gridSpan w:val="3"/>
            <w:tcBorders>
              <w:left w:val="single" w:sz="4" w:space="0" w:color="auto"/>
              <w:right w:val="single" w:sz="4" w:space="0" w:color="auto"/>
            </w:tcBorders>
            <w:hideMark/>
          </w:tcPr>
          <w:p w:rsidR="00B73FB6" w:rsidRPr="004B658C" w:rsidRDefault="00B73FB6" w:rsidP="00B03712">
            <w:pPr>
              <w:pStyle w:val="Tabelle6pt"/>
            </w:pPr>
            <w:r w:rsidRPr="004B658C">
              <w:t>Kompetenz:</w:t>
            </w:r>
          </w:p>
          <w:p w:rsidR="00B73FB6" w:rsidRDefault="00B73FB6" w:rsidP="00B03712">
            <w:pPr>
              <w:pStyle w:val="Kopf8ptafz"/>
            </w:pPr>
            <w:r>
              <w:t>Ich kann den strukturellen Aufbau von Stoffen benennen.</w:t>
            </w:r>
          </w:p>
        </w:tc>
        <w:tc>
          <w:tcPr>
            <w:tcW w:w="188"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73FB6" w:rsidRPr="00B51DE9" w:rsidTr="00B03712">
              <w:trPr>
                <w:trHeight w:val="284"/>
              </w:trPr>
              <w:tc>
                <w:tcPr>
                  <w:tcW w:w="2090" w:type="dxa"/>
                  <w:shd w:val="clear" w:color="auto" w:fill="auto"/>
                </w:tcPr>
                <w:p w:rsidR="00B73FB6" w:rsidRPr="00B51DE9" w:rsidRDefault="00B73FB6" w:rsidP="00721E3E">
                  <w:pPr>
                    <w:pStyle w:val="Textkrpermitte"/>
                    <w:framePr w:hSpace="141" w:wrap="around" w:vAnchor="page" w:hAnchor="text" w:y="1592"/>
                  </w:pPr>
                  <w:proofErr w:type="spellStart"/>
                  <w:r w:rsidRPr="00B51DE9">
                    <w:t>LernPROJEKT</w:t>
                  </w:r>
                  <w:proofErr w:type="spellEnd"/>
                </w:p>
              </w:tc>
            </w:tr>
            <w:tr w:rsidR="00B73FB6" w:rsidRPr="00B51DE9" w:rsidTr="00B03712">
              <w:trPr>
                <w:trHeight w:val="284"/>
              </w:trPr>
              <w:tc>
                <w:tcPr>
                  <w:tcW w:w="2090" w:type="dxa"/>
                  <w:shd w:val="clear" w:color="auto" w:fill="auto"/>
                </w:tcPr>
                <w:p w:rsidR="00B73FB6" w:rsidRPr="00B51DE9" w:rsidRDefault="00B73FB6" w:rsidP="00721E3E">
                  <w:pPr>
                    <w:pStyle w:val="Textkrpermitte"/>
                    <w:framePr w:hSpace="141" w:wrap="around" w:vAnchor="page" w:hAnchor="text" w:y="1592"/>
                  </w:pPr>
                  <w:proofErr w:type="spellStart"/>
                  <w:r w:rsidRPr="00B51DE9">
                    <w:t>LernTHEMA</w:t>
                  </w:r>
                  <w:proofErr w:type="spellEnd"/>
                </w:p>
              </w:tc>
            </w:tr>
            <w:tr w:rsidR="00B73FB6" w:rsidRPr="00B51DE9" w:rsidTr="00B03712">
              <w:trPr>
                <w:trHeight w:val="284"/>
              </w:trPr>
              <w:tc>
                <w:tcPr>
                  <w:tcW w:w="2090" w:type="dxa"/>
                  <w:shd w:val="clear" w:color="auto" w:fill="D9D9D9" w:themeFill="background1" w:themeFillShade="D9"/>
                </w:tcPr>
                <w:p w:rsidR="00B73FB6" w:rsidRPr="00B51DE9" w:rsidRDefault="00B73FB6" w:rsidP="00721E3E">
                  <w:pPr>
                    <w:pStyle w:val="TabelleKopfmitte"/>
                    <w:framePr w:hSpace="141" w:wrap="around" w:vAnchor="page" w:hAnchor="text" w:y="1592"/>
                  </w:pPr>
                  <w:proofErr w:type="spellStart"/>
                  <w:r w:rsidRPr="00B51DE9">
                    <w:t>LernSCHRITT</w:t>
                  </w:r>
                  <w:proofErr w:type="spellEnd"/>
                </w:p>
              </w:tc>
            </w:tr>
          </w:tbl>
          <w:p w:rsidR="00B73FB6" w:rsidRPr="00B51DE9" w:rsidRDefault="00B73FB6" w:rsidP="00B03712">
            <w:pPr>
              <w:pStyle w:val="TabelleKopfmitte"/>
            </w:pPr>
          </w:p>
        </w:tc>
      </w:tr>
      <w:tr w:rsidR="00B73FB6" w:rsidRPr="00B51DE9" w:rsidTr="00B03712">
        <w:tc>
          <w:tcPr>
            <w:tcW w:w="7348" w:type="dxa"/>
            <w:gridSpan w:val="3"/>
            <w:tcBorders>
              <w:left w:val="single" w:sz="4" w:space="0" w:color="auto"/>
              <w:right w:val="single" w:sz="4" w:space="0" w:color="auto"/>
            </w:tcBorders>
            <w:hideMark/>
          </w:tcPr>
          <w:p w:rsidR="00B73FB6" w:rsidRPr="004B658C" w:rsidRDefault="00B73FB6" w:rsidP="00B03712">
            <w:pPr>
              <w:pStyle w:val="Tabelle6pt"/>
            </w:pPr>
            <w:r w:rsidRPr="004B658C">
              <w:t>Hauptbezug:</w:t>
            </w:r>
          </w:p>
          <w:p w:rsidR="00B73FB6" w:rsidRDefault="00B73FB6" w:rsidP="00B03712">
            <w:pPr>
              <w:pStyle w:val="Kopf8ptafz"/>
            </w:pPr>
            <w:r>
              <w:t>Ich kann anhand von geeigneten Modellen den strukturellen Aufbau von Stoffen beschreiben und erklären.</w:t>
            </w:r>
          </w:p>
          <w:p w:rsidR="00B73FB6" w:rsidRDefault="00B73FB6" w:rsidP="00B03712">
            <w:pPr>
              <w:pStyle w:val="Kopf8ptafz"/>
            </w:pPr>
            <w:r>
              <w:t>Ich kann Regeln zur Benennung von aliphatischen Kohlenwasserstoffen anwenden.</w:t>
            </w:r>
          </w:p>
          <w:p w:rsidR="00B73FB6" w:rsidRDefault="00B73FB6" w:rsidP="00B03712">
            <w:pPr>
              <w:pStyle w:val="Kopf8ptafz"/>
            </w:pPr>
            <w:r>
              <w:t>Ich kann ausgehend von dem Namen eines Kohlenwasserstoffes die Strukturformel herleiten.</w:t>
            </w:r>
          </w:p>
        </w:tc>
        <w:tc>
          <w:tcPr>
            <w:tcW w:w="188"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73FB6" w:rsidRPr="00B51DE9" w:rsidRDefault="00B73FB6" w:rsidP="00B03712">
            <w:pPr>
              <w:pStyle w:val="TabelleKopfmitte"/>
            </w:pPr>
          </w:p>
        </w:tc>
      </w:tr>
      <w:tr w:rsidR="00B73FB6" w:rsidRPr="00B51DE9" w:rsidTr="00B03712">
        <w:tc>
          <w:tcPr>
            <w:tcW w:w="7348" w:type="dxa"/>
            <w:gridSpan w:val="3"/>
            <w:tcBorders>
              <w:left w:val="single" w:sz="4" w:space="0" w:color="auto"/>
              <w:right w:val="single" w:sz="4" w:space="0" w:color="auto"/>
            </w:tcBorders>
            <w:tcMar>
              <w:bottom w:w="0" w:type="dxa"/>
            </w:tcMar>
            <w:hideMark/>
          </w:tcPr>
          <w:p w:rsidR="00B73FB6" w:rsidRDefault="00B73FB6" w:rsidP="00B03712">
            <w:pPr>
              <w:pStyle w:val="Tabelle6pt"/>
            </w:pPr>
            <w:r>
              <w:t>Weitere Bezüge:</w:t>
            </w:r>
          </w:p>
          <w:p w:rsidR="00B73FB6" w:rsidRDefault="00B73FB6" w:rsidP="00B03712">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73FB6" w:rsidRPr="00B51DE9" w:rsidRDefault="00B73FB6" w:rsidP="00B03712">
            <w:pPr>
              <w:pStyle w:val="TabelleKopfmitte"/>
            </w:pPr>
          </w:p>
        </w:tc>
      </w:tr>
    </w:tbl>
    <w:p w:rsidR="00B73FB6" w:rsidRPr="000D54CD" w:rsidRDefault="00B73FB6" w:rsidP="00B73FB6">
      <w:pPr>
        <w:pStyle w:val="berschrift1"/>
      </w:pPr>
      <w:r w:rsidRPr="0046138D">
        <w:rPr>
          <w:noProof/>
        </w:rPr>
        <w:drawing>
          <wp:anchor distT="0" distB="0" distL="114300" distR="114300" simplePos="0" relativeHeight="252347392" behindDoc="0" locked="0" layoutInCell="0" allowOverlap="1" wp14:anchorId="36C7EF2A" wp14:editId="2F2EDCD3">
            <wp:simplePos x="0" y="0"/>
            <wp:positionH relativeFrom="rightMargin">
              <wp:posOffset>447040</wp:posOffset>
            </wp:positionH>
            <wp:positionV relativeFrom="paragraph">
              <wp:posOffset>2131695</wp:posOffset>
            </wp:positionV>
            <wp:extent cx="348615" cy="320040"/>
            <wp:effectExtent l="0" t="0" r="0" b="3810"/>
            <wp:wrapNone/>
            <wp:docPr id="51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38D">
        <w:rPr>
          <w:noProof/>
        </w:rPr>
        <w:drawing>
          <wp:anchor distT="0" distB="0" distL="114300" distR="114300" simplePos="0" relativeHeight="252346368" behindDoc="0" locked="0" layoutInCell="0" allowOverlap="1" wp14:anchorId="33DA57D4" wp14:editId="5A683D4D">
            <wp:simplePos x="0" y="0"/>
            <wp:positionH relativeFrom="rightMargin">
              <wp:posOffset>87207</wp:posOffset>
            </wp:positionH>
            <wp:positionV relativeFrom="paragraph">
              <wp:posOffset>2131695</wp:posOffset>
            </wp:positionV>
            <wp:extent cx="349885" cy="320675"/>
            <wp:effectExtent l="0" t="0" r="0" b="3175"/>
            <wp:wrapNone/>
            <wp:docPr id="51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CD">
        <w:t>Übungen</w:t>
      </w:r>
      <w:r>
        <w:t xml:space="preserve"> zur Benennung einfacher Kohlenwasserstoffe (Alkane)</w:t>
      </w:r>
    </w:p>
    <w:p w:rsidR="00B73FB6" w:rsidRPr="00886484" w:rsidRDefault="00B73FB6" w:rsidP="00B73FB6">
      <w:pPr>
        <w:pStyle w:val="berschrift2"/>
        <w:rPr>
          <w:sz w:val="20"/>
          <w:szCs w:val="20"/>
        </w:rPr>
      </w:pPr>
      <w:r w:rsidRPr="00886484">
        <w:rPr>
          <w:sz w:val="20"/>
          <w:szCs w:val="20"/>
        </w:rPr>
        <w:t xml:space="preserve">Aufgabe </w:t>
      </w:r>
      <w:r>
        <w:rPr>
          <w:sz w:val="20"/>
          <w:szCs w:val="20"/>
        </w:rPr>
        <w:t>1</w:t>
      </w:r>
      <w:r w:rsidRPr="00886484">
        <w:rPr>
          <w:sz w:val="20"/>
          <w:szCs w:val="20"/>
        </w:rPr>
        <w:t xml:space="preserve">: Benennen Sie </w:t>
      </w:r>
      <w:r>
        <w:rPr>
          <w:sz w:val="20"/>
          <w:szCs w:val="20"/>
        </w:rPr>
        <w:t xml:space="preserve">die Moleküle </w:t>
      </w:r>
      <w:r w:rsidRPr="00886484">
        <w:rPr>
          <w:sz w:val="20"/>
          <w:szCs w:val="20"/>
        </w:rPr>
        <w:t>entsprechend der Benennungsregeln.</w:t>
      </w:r>
    </w:p>
    <w:tbl>
      <w:tblPr>
        <w:tblStyle w:val="Tabellenraster"/>
        <w:tblW w:w="0" w:type="auto"/>
        <w:tblInd w:w="108" w:type="dxa"/>
        <w:tblLook w:val="04A0" w:firstRow="1" w:lastRow="0" w:firstColumn="1" w:lastColumn="0" w:noHBand="0" w:noVBand="1"/>
      </w:tblPr>
      <w:tblGrid>
        <w:gridCol w:w="339"/>
        <w:gridCol w:w="5116"/>
      </w:tblGrid>
      <w:tr w:rsidR="00B73FB6" w:rsidRPr="00130296" w:rsidTr="00B03712">
        <w:tc>
          <w:tcPr>
            <w:tcW w:w="284" w:type="dxa"/>
          </w:tcPr>
          <w:p w:rsidR="00B73FB6" w:rsidRPr="00130296" w:rsidRDefault="00B73FB6" w:rsidP="00B03712">
            <w:r w:rsidRPr="00130296">
              <w:t>A</w:t>
            </w:r>
          </w:p>
        </w:tc>
        <w:tc>
          <w:tcPr>
            <w:tcW w:w="5116" w:type="dxa"/>
            <w:vAlign w:val="center"/>
          </w:tcPr>
          <w:p w:rsidR="00B73FB6" w:rsidRPr="00130296" w:rsidRDefault="00B73FB6" w:rsidP="00B03712">
            <w:pPr>
              <w:jc w:val="center"/>
            </w:pPr>
            <w:r>
              <w:rPr>
                <w:rFonts w:eastAsiaTheme="minorHAnsi"/>
                <w:lang w:eastAsia="en-US"/>
              </w:rPr>
              <w:object w:dxaOrig="2926" w:dyaOrig="2401">
                <v:shape id="_x0000_i1144" type="#_x0000_t75" style="width:103pt;height:84.5pt" o:ole="">
                  <v:imagedata r:id="rId247" o:title=""/>
                </v:shape>
                <o:OLEObject Type="Embed" ProgID="ACD.ChemSketch.20" ShapeID="_x0000_i1144" DrawAspect="Content" ObjectID="_1581752330" r:id="rId248"/>
              </w:object>
            </w:r>
          </w:p>
        </w:tc>
      </w:tr>
      <w:tr w:rsidR="00B73FB6" w:rsidRPr="00130296" w:rsidTr="00B03712">
        <w:tc>
          <w:tcPr>
            <w:tcW w:w="284" w:type="dxa"/>
          </w:tcPr>
          <w:p w:rsidR="00B73FB6" w:rsidRPr="00130296" w:rsidRDefault="00B73FB6" w:rsidP="00B03712">
            <w:r w:rsidRPr="00130296">
              <w:t>B</w:t>
            </w:r>
          </w:p>
        </w:tc>
        <w:tc>
          <w:tcPr>
            <w:tcW w:w="5116" w:type="dxa"/>
            <w:vAlign w:val="center"/>
          </w:tcPr>
          <w:p w:rsidR="00B73FB6" w:rsidRPr="00130296" w:rsidRDefault="00B73FB6" w:rsidP="00B03712">
            <w:pPr>
              <w:jc w:val="center"/>
            </w:pPr>
            <w:r>
              <w:rPr>
                <w:rFonts w:eastAsiaTheme="minorHAnsi"/>
                <w:lang w:eastAsia="en-US"/>
              </w:rPr>
              <w:object w:dxaOrig="4950" w:dyaOrig="1785">
                <v:shape id="_x0000_i1145" type="#_x0000_t75" style="width:174.25pt;height:62.85pt" o:ole="">
                  <v:imagedata r:id="rId249" o:title=""/>
                </v:shape>
                <o:OLEObject Type="Embed" ProgID="ACD.ChemSketch.20" ShapeID="_x0000_i1145" DrawAspect="Content" ObjectID="_1581752331" r:id="rId250"/>
              </w:object>
            </w:r>
          </w:p>
        </w:tc>
      </w:tr>
      <w:tr w:rsidR="00B73FB6" w:rsidRPr="00130296" w:rsidTr="00B03712">
        <w:tc>
          <w:tcPr>
            <w:tcW w:w="284" w:type="dxa"/>
          </w:tcPr>
          <w:p w:rsidR="00B73FB6" w:rsidRPr="00130296" w:rsidRDefault="00B73FB6" w:rsidP="00B03712">
            <w:r w:rsidRPr="00130296">
              <w:t>C</w:t>
            </w:r>
          </w:p>
        </w:tc>
        <w:tc>
          <w:tcPr>
            <w:tcW w:w="5116" w:type="dxa"/>
            <w:vAlign w:val="center"/>
          </w:tcPr>
          <w:p w:rsidR="00B73FB6" w:rsidRPr="00130296" w:rsidRDefault="00B73FB6" w:rsidP="00B03712">
            <w:pPr>
              <w:jc w:val="center"/>
            </w:pPr>
            <w:r>
              <w:rPr>
                <w:rFonts w:eastAsiaTheme="minorHAnsi"/>
                <w:lang w:eastAsia="en-US"/>
              </w:rPr>
              <w:object w:dxaOrig="6646" w:dyaOrig="4366">
                <v:shape id="_x0000_i1146" type="#_x0000_t75" style="width:231.95pt;height:152.35pt;mso-position-vertical:absolute" o:ole="">
                  <v:imagedata r:id="rId251" o:title=""/>
                </v:shape>
                <o:OLEObject Type="Embed" ProgID="ACD.ChemSketch.20" ShapeID="_x0000_i1146" DrawAspect="Content" ObjectID="_1581752332" r:id="rId252"/>
              </w:object>
            </w:r>
          </w:p>
        </w:tc>
      </w:tr>
      <w:tr w:rsidR="00B73FB6" w:rsidRPr="00130296" w:rsidTr="00B03712">
        <w:tc>
          <w:tcPr>
            <w:tcW w:w="284" w:type="dxa"/>
          </w:tcPr>
          <w:p w:rsidR="00B73FB6" w:rsidRPr="00130296" w:rsidRDefault="00B73FB6" w:rsidP="00B03712">
            <w:r w:rsidRPr="00130296">
              <w:t>D</w:t>
            </w:r>
          </w:p>
        </w:tc>
        <w:tc>
          <w:tcPr>
            <w:tcW w:w="5116" w:type="dxa"/>
            <w:vAlign w:val="center"/>
          </w:tcPr>
          <w:p w:rsidR="00B73FB6" w:rsidRPr="00130296" w:rsidRDefault="00B73FB6" w:rsidP="00B03712">
            <w:pPr>
              <w:jc w:val="center"/>
            </w:pPr>
            <w:r>
              <w:rPr>
                <w:rFonts w:eastAsiaTheme="minorHAnsi"/>
                <w:lang w:eastAsia="en-US"/>
              </w:rPr>
              <w:object w:dxaOrig="6646" w:dyaOrig="4500">
                <v:shape id="_x0000_i1147" type="#_x0000_t75" style="width:231.95pt;height:156.6pt;mso-position-vertical:absolute" o:ole="">
                  <v:imagedata r:id="rId253" o:title=""/>
                </v:shape>
                <o:OLEObject Type="Embed" ProgID="ACD.ChemSketch.20" ShapeID="_x0000_i1147" DrawAspect="Content" ObjectID="_1581752333" r:id="rId254"/>
              </w:object>
            </w:r>
          </w:p>
        </w:tc>
      </w:tr>
    </w:tbl>
    <w:p w:rsidR="00B73FB6" w:rsidRPr="00130296" w:rsidRDefault="00B73FB6" w:rsidP="00B73FB6"/>
    <w:p w:rsidR="00B73FB6" w:rsidRPr="000D54CD" w:rsidRDefault="00B73FB6" w:rsidP="00B73FB6">
      <w:pPr>
        <w:pStyle w:val="berschrift1"/>
      </w:pPr>
      <w:r w:rsidRPr="00531BE5">
        <w:rPr>
          <w:noProof/>
        </w:rPr>
        <w:lastRenderedPageBreak/>
        <w:drawing>
          <wp:anchor distT="0" distB="0" distL="114300" distR="114300" simplePos="0" relativeHeight="252348416" behindDoc="0" locked="0" layoutInCell="0" allowOverlap="1" wp14:anchorId="6C049247" wp14:editId="066CAFCC">
            <wp:simplePos x="0" y="0"/>
            <wp:positionH relativeFrom="rightMargin">
              <wp:posOffset>102235</wp:posOffset>
            </wp:positionH>
            <wp:positionV relativeFrom="paragraph">
              <wp:posOffset>7620</wp:posOffset>
            </wp:positionV>
            <wp:extent cx="349885" cy="320675"/>
            <wp:effectExtent l="0" t="0" r="0" b="3175"/>
            <wp:wrapNone/>
            <wp:docPr id="51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BE5">
        <w:rPr>
          <w:noProof/>
        </w:rPr>
        <w:drawing>
          <wp:anchor distT="0" distB="0" distL="114300" distR="114300" simplePos="0" relativeHeight="252349440" behindDoc="0" locked="0" layoutInCell="0" allowOverlap="1" wp14:anchorId="12A0DE48" wp14:editId="407C3A56">
            <wp:simplePos x="0" y="0"/>
            <wp:positionH relativeFrom="rightMargin">
              <wp:posOffset>462492</wp:posOffset>
            </wp:positionH>
            <wp:positionV relativeFrom="paragraph">
              <wp:posOffset>7620</wp:posOffset>
            </wp:positionV>
            <wp:extent cx="348615" cy="320040"/>
            <wp:effectExtent l="0" t="0" r="0" b="3810"/>
            <wp:wrapNone/>
            <wp:docPr id="51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CD">
        <w:t>Übungen</w:t>
      </w:r>
      <w:r>
        <w:t xml:space="preserve"> zur Benennung einfacher Kohlenwasserstoffe (Alkane)</w:t>
      </w:r>
    </w:p>
    <w:p w:rsidR="00B73FB6" w:rsidRDefault="00B73FB6" w:rsidP="00B73FB6">
      <w:r>
        <w:rPr>
          <w:rStyle w:val="berschrift3Zchn"/>
          <w:rFonts w:eastAsiaTheme="minorHAnsi"/>
          <w:sz w:val="20"/>
        </w:rPr>
        <w:t>Aufgabe 2</w:t>
      </w:r>
      <w:r w:rsidRPr="00130296">
        <w:rPr>
          <w:rStyle w:val="berschrift3Zchn"/>
          <w:rFonts w:eastAsiaTheme="minorHAnsi"/>
          <w:sz w:val="20"/>
        </w:rPr>
        <w:t>:</w:t>
      </w:r>
      <w:r w:rsidRPr="00130296">
        <w:t xml:space="preserve"> Zeichne</w:t>
      </w:r>
      <w:r>
        <w:t>n Sie</w:t>
      </w:r>
      <w:r w:rsidRPr="00130296">
        <w:t xml:space="preserve"> die Strukturformeln der Verbindungen.</w:t>
      </w:r>
    </w:p>
    <w:p w:rsidR="00B73FB6" w:rsidRPr="00130296" w:rsidRDefault="00B73FB6" w:rsidP="00B73FB6"/>
    <w:tbl>
      <w:tblPr>
        <w:tblStyle w:val="Tabellenraster"/>
        <w:tblW w:w="0" w:type="auto"/>
        <w:tblInd w:w="108" w:type="dxa"/>
        <w:tblLook w:val="04A0" w:firstRow="1" w:lastRow="0" w:firstColumn="1" w:lastColumn="0" w:noHBand="0" w:noVBand="1"/>
      </w:tblPr>
      <w:tblGrid>
        <w:gridCol w:w="369"/>
        <w:gridCol w:w="7002"/>
      </w:tblGrid>
      <w:tr w:rsidR="00B73FB6" w:rsidRPr="00130296" w:rsidTr="00B03712">
        <w:tc>
          <w:tcPr>
            <w:tcW w:w="369" w:type="dxa"/>
          </w:tcPr>
          <w:p w:rsidR="00B73FB6" w:rsidRPr="00130296" w:rsidRDefault="00B73FB6" w:rsidP="00B03712">
            <w:r w:rsidRPr="00130296">
              <w:t>A</w:t>
            </w:r>
          </w:p>
        </w:tc>
        <w:tc>
          <w:tcPr>
            <w:tcW w:w="7002" w:type="dxa"/>
          </w:tcPr>
          <w:p w:rsidR="00B73FB6" w:rsidRPr="00130296" w:rsidRDefault="00B73FB6" w:rsidP="00B03712">
            <w:r w:rsidRPr="00130296">
              <w:t>3-</w:t>
            </w:r>
            <w:r>
              <w:t>Methylheptan</w:t>
            </w:r>
          </w:p>
        </w:tc>
      </w:tr>
      <w:tr w:rsidR="00B73FB6" w:rsidRPr="00130296" w:rsidTr="00B03712">
        <w:tc>
          <w:tcPr>
            <w:tcW w:w="369" w:type="dxa"/>
          </w:tcPr>
          <w:p w:rsidR="00B73FB6" w:rsidRPr="00130296" w:rsidRDefault="00B73FB6" w:rsidP="00B03712">
            <w:r w:rsidRPr="00130296">
              <w:t>B</w:t>
            </w:r>
          </w:p>
        </w:tc>
        <w:tc>
          <w:tcPr>
            <w:tcW w:w="7002" w:type="dxa"/>
          </w:tcPr>
          <w:p w:rsidR="00B73FB6" w:rsidRPr="00130296" w:rsidRDefault="00B73FB6" w:rsidP="00B03712">
            <w:r w:rsidRPr="00130296">
              <w:t>4-Ethylnonan</w:t>
            </w:r>
          </w:p>
        </w:tc>
      </w:tr>
      <w:tr w:rsidR="00B73FB6" w:rsidRPr="00130296" w:rsidTr="00B03712">
        <w:tc>
          <w:tcPr>
            <w:tcW w:w="369" w:type="dxa"/>
          </w:tcPr>
          <w:p w:rsidR="00B73FB6" w:rsidRPr="00130296" w:rsidRDefault="00B73FB6" w:rsidP="00B03712">
            <w:r w:rsidRPr="00130296">
              <w:t>C</w:t>
            </w:r>
          </w:p>
        </w:tc>
        <w:tc>
          <w:tcPr>
            <w:tcW w:w="7002" w:type="dxa"/>
          </w:tcPr>
          <w:p w:rsidR="00B73FB6" w:rsidRPr="00130296" w:rsidRDefault="00B73FB6" w:rsidP="00B03712">
            <w:r w:rsidRPr="00130296">
              <w:t>2-Methylpentan</w:t>
            </w:r>
          </w:p>
        </w:tc>
      </w:tr>
      <w:tr w:rsidR="00B73FB6" w:rsidRPr="00130296" w:rsidTr="00B03712">
        <w:tc>
          <w:tcPr>
            <w:tcW w:w="369" w:type="dxa"/>
          </w:tcPr>
          <w:p w:rsidR="00B73FB6" w:rsidRPr="00130296" w:rsidRDefault="00B73FB6" w:rsidP="00B03712">
            <w:r w:rsidRPr="00130296">
              <w:t>D</w:t>
            </w:r>
          </w:p>
        </w:tc>
        <w:tc>
          <w:tcPr>
            <w:tcW w:w="7002" w:type="dxa"/>
          </w:tcPr>
          <w:p w:rsidR="00B73FB6" w:rsidRPr="00130296" w:rsidRDefault="00B73FB6" w:rsidP="00B03712">
            <w:r w:rsidRPr="00130296">
              <w:t>3-Ethyl-2,4-dimethylheptan</w:t>
            </w:r>
          </w:p>
        </w:tc>
      </w:tr>
      <w:tr w:rsidR="00B73FB6" w:rsidRPr="00130296" w:rsidTr="00B03712">
        <w:tc>
          <w:tcPr>
            <w:tcW w:w="369" w:type="dxa"/>
          </w:tcPr>
          <w:p w:rsidR="00B73FB6" w:rsidRPr="00130296" w:rsidRDefault="00B73FB6" w:rsidP="00B03712">
            <w:r w:rsidRPr="00130296">
              <w:t>E</w:t>
            </w:r>
          </w:p>
        </w:tc>
        <w:tc>
          <w:tcPr>
            <w:tcW w:w="7002" w:type="dxa"/>
          </w:tcPr>
          <w:p w:rsidR="00B73FB6" w:rsidRPr="00130296" w:rsidRDefault="00B73FB6" w:rsidP="00B03712">
            <w:r w:rsidRPr="00130296">
              <w:t>4,4-Diethyl-2,6-dimethylnonan</w:t>
            </w:r>
          </w:p>
        </w:tc>
      </w:tr>
      <w:tr w:rsidR="00B73FB6" w:rsidRPr="00130296" w:rsidTr="00B03712">
        <w:tc>
          <w:tcPr>
            <w:tcW w:w="369" w:type="dxa"/>
          </w:tcPr>
          <w:p w:rsidR="00B73FB6" w:rsidRPr="00130296" w:rsidRDefault="00B73FB6" w:rsidP="00B03712">
            <w:r w:rsidRPr="00130296">
              <w:t>F</w:t>
            </w:r>
          </w:p>
        </w:tc>
        <w:tc>
          <w:tcPr>
            <w:tcW w:w="7002" w:type="dxa"/>
          </w:tcPr>
          <w:p w:rsidR="00B73FB6" w:rsidRPr="00130296" w:rsidRDefault="00B73FB6" w:rsidP="00B03712">
            <w:r w:rsidRPr="00130296">
              <w:t>2,5,6-Trimethyloctan</w:t>
            </w:r>
          </w:p>
        </w:tc>
      </w:tr>
      <w:tr w:rsidR="00B73FB6" w:rsidRPr="00130296" w:rsidTr="00B03712">
        <w:tc>
          <w:tcPr>
            <w:tcW w:w="369" w:type="dxa"/>
          </w:tcPr>
          <w:p w:rsidR="00B73FB6" w:rsidRPr="00130296" w:rsidRDefault="00B73FB6" w:rsidP="00B03712">
            <w:r w:rsidRPr="00130296">
              <w:t>G</w:t>
            </w:r>
          </w:p>
        </w:tc>
        <w:tc>
          <w:tcPr>
            <w:tcW w:w="7002" w:type="dxa"/>
          </w:tcPr>
          <w:p w:rsidR="00B73FB6" w:rsidRPr="00130296" w:rsidRDefault="00B73FB6" w:rsidP="00B03712">
            <w:r w:rsidRPr="00130296">
              <w:t>3-Ethyl-2-methyl-5-propylnonan</w:t>
            </w:r>
          </w:p>
        </w:tc>
      </w:tr>
      <w:tr w:rsidR="00B73FB6" w:rsidRPr="00130296" w:rsidTr="00B03712">
        <w:tc>
          <w:tcPr>
            <w:tcW w:w="369" w:type="dxa"/>
          </w:tcPr>
          <w:p w:rsidR="00B73FB6" w:rsidRPr="00130296" w:rsidRDefault="00B73FB6" w:rsidP="00B03712">
            <w:r w:rsidRPr="00130296">
              <w:t>H</w:t>
            </w:r>
          </w:p>
        </w:tc>
        <w:tc>
          <w:tcPr>
            <w:tcW w:w="7002" w:type="dxa"/>
          </w:tcPr>
          <w:p w:rsidR="00B73FB6" w:rsidRPr="00130296" w:rsidRDefault="00B73FB6" w:rsidP="00B03712">
            <w:r w:rsidRPr="00130296">
              <w:t>6-Ethyl-2,2,4,6,8,8-hexamethyldecan</w:t>
            </w:r>
          </w:p>
        </w:tc>
      </w:tr>
    </w:tbl>
    <w:p w:rsidR="00B73FB6" w:rsidRPr="0046138D" w:rsidRDefault="00B73FB6" w:rsidP="00B73FB6">
      <w:pPr>
        <w:pStyle w:val="berschrift1"/>
      </w:pPr>
      <w:r w:rsidRPr="0046138D">
        <w:rPr>
          <w:noProof/>
        </w:rPr>
        <w:drawing>
          <wp:anchor distT="0" distB="0" distL="114300" distR="114300" simplePos="0" relativeHeight="252345344" behindDoc="0" locked="0" layoutInCell="0" allowOverlap="1" wp14:anchorId="78D6C856" wp14:editId="62D075F0">
            <wp:simplePos x="0" y="0"/>
            <wp:positionH relativeFrom="rightMargin">
              <wp:posOffset>121285</wp:posOffset>
            </wp:positionH>
            <wp:positionV relativeFrom="paragraph">
              <wp:posOffset>479425</wp:posOffset>
            </wp:positionV>
            <wp:extent cx="349885" cy="320675"/>
            <wp:effectExtent l="0" t="0" r="0" b="3175"/>
            <wp:wrapNone/>
            <wp:docPr id="51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38D">
        <w:rPr>
          <w:noProof/>
        </w:rPr>
        <w:drawing>
          <wp:anchor distT="0" distB="0" distL="114300" distR="114300" simplePos="0" relativeHeight="252344320" behindDoc="0" locked="0" layoutInCell="0" allowOverlap="1" wp14:anchorId="72496B33" wp14:editId="05A27CC4">
            <wp:simplePos x="0" y="0"/>
            <wp:positionH relativeFrom="rightMargin">
              <wp:posOffset>139488</wp:posOffset>
            </wp:positionH>
            <wp:positionV relativeFrom="paragraph">
              <wp:posOffset>102235</wp:posOffset>
            </wp:positionV>
            <wp:extent cx="323850" cy="323850"/>
            <wp:effectExtent l="0" t="0" r="0" b="0"/>
            <wp:wrapNone/>
            <wp:docPr id="520"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38D">
        <w:t>Tipps</w:t>
      </w:r>
    </w:p>
    <w:p w:rsidR="00B73FB6" w:rsidRDefault="00B73FB6" w:rsidP="00B73FB6">
      <w:pPr>
        <w:pStyle w:val="berschrift1"/>
        <w:jc w:val="both"/>
        <w:rPr>
          <w:sz w:val="20"/>
          <w:szCs w:val="20"/>
        </w:rPr>
      </w:pPr>
      <w:r w:rsidRPr="007B7A05">
        <w:rPr>
          <w:sz w:val="20"/>
          <w:szCs w:val="20"/>
        </w:rPr>
        <w:t>Markiere</w:t>
      </w:r>
      <w:r>
        <w:rPr>
          <w:sz w:val="20"/>
          <w:szCs w:val="20"/>
        </w:rPr>
        <w:t>n Sie</w:t>
      </w:r>
      <w:r w:rsidRPr="007B7A05">
        <w:rPr>
          <w:sz w:val="20"/>
          <w:szCs w:val="20"/>
        </w:rPr>
        <w:t xml:space="preserve"> die </w:t>
      </w:r>
      <w:r>
        <w:rPr>
          <w:sz w:val="20"/>
          <w:szCs w:val="20"/>
        </w:rPr>
        <w:t>Hauptk</w:t>
      </w:r>
      <w:r w:rsidRPr="007B7A05">
        <w:rPr>
          <w:sz w:val="20"/>
          <w:szCs w:val="20"/>
        </w:rPr>
        <w:t>ette. Achte</w:t>
      </w:r>
      <w:r>
        <w:rPr>
          <w:sz w:val="20"/>
          <w:szCs w:val="20"/>
        </w:rPr>
        <w:t>n Sie</w:t>
      </w:r>
      <w:r w:rsidRPr="007B7A05">
        <w:rPr>
          <w:sz w:val="20"/>
          <w:szCs w:val="20"/>
        </w:rPr>
        <w:t xml:space="preserve"> darauf, dass diese auch abgewinkelt sein kann.</w:t>
      </w:r>
    </w:p>
    <w:p w:rsidR="00B73FB6" w:rsidRDefault="00B73FB6" w:rsidP="00B73FB6">
      <w:pPr>
        <w:pStyle w:val="berschrift1"/>
        <w:jc w:val="both"/>
        <w:rPr>
          <w:sz w:val="20"/>
          <w:szCs w:val="20"/>
        </w:rPr>
      </w:pPr>
      <w:r>
        <w:rPr>
          <w:sz w:val="20"/>
          <w:szCs w:val="20"/>
        </w:rPr>
        <w:t xml:space="preserve">Benennen Sie die einzelnen Seitenketten. </w:t>
      </w:r>
    </w:p>
    <w:p w:rsidR="00B73FB6" w:rsidRDefault="00B73FB6" w:rsidP="00B73FB6">
      <w:pPr>
        <w:pStyle w:val="berschrift1"/>
        <w:jc w:val="both"/>
        <w:rPr>
          <w:sz w:val="20"/>
          <w:szCs w:val="20"/>
        </w:rPr>
      </w:pPr>
      <w:r>
        <w:rPr>
          <w:sz w:val="20"/>
          <w:szCs w:val="20"/>
        </w:rPr>
        <w:t>Nummerieren Sie die C-Atome der Hauptkette. Achten Sie dabei darauf, dass die Seitenketten möglichst kleine Nummern haben.</w:t>
      </w:r>
    </w:p>
    <w:p w:rsidR="00B73FB6" w:rsidRPr="00935617" w:rsidRDefault="00B73FB6" w:rsidP="00B73FB6">
      <w:pPr>
        <w:pStyle w:val="Textkrper"/>
        <w:rPr>
          <w:rFonts w:ascii="Source Sans Pro Semibold" w:eastAsia="Times New Roman" w:hAnsi="Source Sans Pro Semibold" w:cs="Times New Roman"/>
          <w:bCs/>
        </w:rPr>
      </w:pPr>
      <w:r w:rsidRPr="00935617">
        <w:rPr>
          <w:rFonts w:ascii="Source Sans Pro Semibold" w:eastAsia="Times New Roman" w:hAnsi="Source Sans Pro Semibold" w:cs="Times New Roman"/>
          <w:bCs/>
        </w:rPr>
        <w:t>Ordnen Sie die Nummerierung den einzelnen Seitenketten zu und verwenden Sie</w:t>
      </w:r>
      <w:r>
        <w:rPr>
          <w:rFonts w:ascii="Source Sans Pro Semibold" w:eastAsia="Times New Roman" w:hAnsi="Source Sans Pro Semibold" w:cs="Times New Roman"/>
          <w:bCs/>
        </w:rPr>
        <w:t xml:space="preserve"> </w:t>
      </w:r>
      <w:r w:rsidRPr="00935617">
        <w:rPr>
          <w:rFonts w:ascii="Source Sans Pro Semibold" w:eastAsia="Times New Roman" w:hAnsi="Source Sans Pro Semibold" w:cs="Times New Roman"/>
          <w:bCs/>
        </w:rPr>
        <w:t xml:space="preserve">die Vorsilben </w:t>
      </w:r>
      <w:r w:rsidRPr="004344A2">
        <w:rPr>
          <w:rFonts w:ascii="Source Sans Pro Semibold" w:eastAsia="Times New Roman" w:hAnsi="Source Sans Pro Semibold" w:cs="Times New Roman"/>
          <w:bCs/>
          <w:i/>
        </w:rPr>
        <w:t>di-</w:t>
      </w:r>
      <w:r w:rsidRPr="00935617">
        <w:rPr>
          <w:rFonts w:ascii="Source Sans Pro Semibold" w:eastAsia="Times New Roman" w:hAnsi="Source Sans Pro Semibold" w:cs="Times New Roman"/>
          <w:bCs/>
        </w:rPr>
        <w:t xml:space="preserve"> oder </w:t>
      </w:r>
      <w:proofErr w:type="spellStart"/>
      <w:r w:rsidRPr="004344A2">
        <w:rPr>
          <w:rFonts w:ascii="Source Sans Pro Semibold" w:eastAsia="Times New Roman" w:hAnsi="Source Sans Pro Semibold" w:cs="Times New Roman"/>
          <w:bCs/>
          <w:i/>
        </w:rPr>
        <w:t>tri</w:t>
      </w:r>
      <w:proofErr w:type="spellEnd"/>
      <w:r w:rsidRPr="00935617">
        <w:rPr>
          <w:rFonts w:ascii="Source Sans Pro Semibold" w:eastAsia="Times New Roman" w:hAnsi="Source Sans Pro Semibold" w:cs="Times New Roman"/>
          <w:bCs/>
        </w:rPr>
        <w:t>- falls erforderlich.</w:t>
      </w:r>
    </w:p>
    <w:p w:rsidR="00B73FB6" w:rsidRDefault="00B73FB6">
      <w:pPr>
        <w:spacing w:line="240" w:lineRule="exact"/>
      </w:pPr>
      <w:r>
        <w:br w:type="page"/>
      </w:r>
    </w:p>
    <w:p w:rsidR="00B73FB6" w:rsidRPr="000D54CD" w:rsidRDefault="00B73FB6" w:rsidP="00B73FB6">
      <w:pPr>
        <w:pStyle w:val="berschrift1"/>
      </w:pPr>
      <w:r w:rsidRPr="007B7A05">
        <w:rPr>
          <w:noProof/>
        </w:rPr>
        <w:lastRenderedPageBreak/>
        <w:drawing>
          <wp:anchor distT="0" distB="0" distL="114300" distR="114300" simplePos="0" relativeHeight="252351488" behindDoc="0" locked="0" layoutInCell="0" allowOverlap="1" wp14:anchorId="1FE125FC" wp14:editId="1B7B0B04">
            <wp:simplePos x="0" y="0"/>
            <wp:positionH relativeFrom="rightMargin">
              <wp:posOffset>144780</wp:posOffset>
            </wp:positionH>
            <wp:positionV relativeFrom="paragraph">
              <wp:posOffset>2540</wp:posOffset>
            </wp:positionV>
            <wp:extent cx="349885" cy="320675"/>
            <wp:effectExtent l="0" t="0" r="0" b="3175"/>
            <wp:wrapNone/>
            <wp:docPr id="12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CD">
        <w:t>Übungen</w:t>
      </w:r>
      <w:r>
        <w:t xml:space="preserve"> zur Benennung einfacher Kohlenwasserstoffe (Alkane)</w:t>
      </w:r>
    </w:p>
    <w:p w:rsidR="00B73FB6" w:rsidRDefault="00B73FB6" w:rsidP="00B73FB6">
      <w:pPr>
        <w:pStyle w:val="Textkrper"/>
      </w:pPr>
      <w:r>
        <w:t>Aufgabe 1</w:t>
      </w:r>
      <w:r w:rsidRPr="00886484">
        <w:t xml:space="preserve">: </w:t>
      </w:r>
    </w:p>
    <w:p w:rsidR="00B73FB6" w:rsidRDefault="00B73FB6" w:rsidP="00B73FB6">
      <w:pPr>
        <w:pStyle w:val="Textkrper"/>
        <w:numPr>
          <w:ilvl w:val="0"/>
          <w:numId w:val="48"/>
        </w:numPr>
        <w:ind w:left="426"/>
      </w:pPr>
      <w:r w:rsidRPr="0046138D">
        <w:t>Markieren Sie die Hauptkette. Achten</w:t>
      </w:r>
      <w:r>
        <w:t xml:space="preserve"> Sie</w:t>
      </w:r>
      <w:r w:rsidRPr="007B7A05">
        <w:t xml:space="preserve"> darauf, dass diese auch abgewinkelt sein kann.</w:t>
      </w:r>
    </w:p>
    <w:p w:rsidR="00B73FB6" w:rsidRPr="0066099C" w:rsidRDefault="00B73FB6" w:rsidP="00B73FB6">
      <w:pPr>
        <w:pStyle w:val="Textkrper"/>
        <w:numPr>
          <w:ilvl w:val="0"/>
          <w:numId w:val="48"/>
        </w:numPr>
        <w:ind w:left="426"/>
      </w:pPr>
      <w:r w:rsidRPr="0066099C">
        <w:t>Benennen Sie die Hauptkette</w:t>
      </w:r>
      <w:r>
        <w:t>.</w:t>
      </w:r>
    </w:p>
    <w:p w:rsidR="00B73FB6" w:rsidRDefault="00B73FB6" w:rsidP="00B73FB6">
      <w:pPr>
        <w:pStyle w:val="Textkrper"/>
        <w:numPr>
          <w:ilvl w:val="0"/>
          <w:numId w:val="48"/>
        </w:numPr>
        <w:ind w:left="426"/>
      </w:pPr>
      <w:r>
        <w:t xml:space="preserve">Benennen Sie die einzelnen Seitenketten. </w:t>
      </w:r>
    </w:p>
    <w:p w:rsidR="00B73FB6" w:rsidRDefault="00B73FB6" w:rsidP="00B73FB6">
      <w:pPr>
        <w:pStyle w:val="Textkrper"/>
        <w:numPr>
          <w:ilvl w:val="0"/>
          <w:numId w:val="48"/>
        </w:numPr>
        <w:ind w:left="426"/>
      </w:pPr>
      <w:r>
        <w:t>Nummerieren Sie die C-Atome der Hauptkette. Achten Sie dabei darauf, dass die Seitenketten möglichst kleine Nummern haben.</w:t>
      </w:r>
    </w:p>
    <w:p w:rsidR="00B73FB6" w:rsidRDefault="00B73FB6" w:rsidP="00B73FB6">
      <w:pPr>
        <w:spacing w:line="240" w:lineRule="exact"/>
        <w:jc w:val="both"/>
      </w:pPr>
      <w:r>
        <w:t xml:space="preserve">Ordnen Sie die Nummerierung den einzelnen Seitenketten zu und verwenden Sie ggf. die Vorsilben </w:t>
      </w:r>
      <w:r w:rsidRPr="004344A2">
        <w:rPr>
          <w:i/>
        </w:rPr>
        <w:t>di-</w:t>
      </w:r>
      <w:r>
        <w:t xml:space="preserve"> oder </w:t>
      </w:r>
      <w:proofErr w:type="spellStart"/>
      <w:r w:rsidRPr="004344A2">
        <w:rPr>
          <w:i/>
        </w:rPr>
        <w:t>tri</w:t>
      </w:r>
      <w:proofErr w:type="spellEnd"/>
      <w:r>
        <w:t>- falls erforderlich.</w:t>
      </w:r>
      <w:r w:rsidRPr="0066099C">
        <w:t xml:space="preserve"> </w:t>
      </w:r>
    </w:p>
    <w:p w:rsidR="00B73FB6" w:rsidRDefault="00B73FB6" w:rsidP="00B73FB6">
      <w:pPr>
        <w:spacing w:line="240" w:lineRule="exact"/>
      </w:pPr>
    </w:p>
    <w:p w:rsidR="00B73FB6" w:rsidRPr="0046138D" w:rsidRDefault="00B73FB6" w:rsidP="00B73FB6">
      <w:pPr>
        <w:pStyle w:val="Textkrper"/>
      </w:pPr>
      <w:r>
        <w:rPr>
          <w:noProof/>
        </w:rPr>
        <mc:AlternateContent>
          <mc:Choice Requires="wps">
            <w:drawing>
              <wp:inline distT="0" distB="0" distL="0" distR="0" wp14:anchorId="5A626374" wp14:editId="0B8E5287">
                <wp:extent cx="313690" cy="0"/>
                <wp:effectExtent l="0" t="19050" r="10160" b="19050"/>
                <wp:docPr id="521" name="Gerade Verbindung 521"/>
                <wp:cNvGraphicFramePr/>
                <a:graphic xmlns:a="http://schemas.openxmlformats.org/drawingml/2006/main">
                  <a:graphicData uri="http://schemas.microsoft.com/office/word/2010/wordprocessingShape">
                    <wps:wsp>
                      <wps:cNvCnPr/>
                      <wps:spPr>
                        <a:xfrm flipH="1">
                          <a:off x="0" y="0"/>
                          <a:ext cx="313690" cy="0"/>
                        </a:xfrm>
                        <a:prstGeom prst="line">
                          <a:avLst/>
                        </a:prstGeom>
                        <a:noFill/>
                        <a:ln w="28575" cap="flat" cmpd="sng" algn="ctr">
                          <a:solidFill>
                            <a:srgbClr val="FF0000"/>
                          </a:solidFill>
                          <a:prstDash val="solid"/>
                        </a:ln>
                        <a:effectLst/>
                      </wps:spPr>
                      <wps:bodyPr/>
                    </wps:wsp>
                  </a:graphicData>
                </a:graphic>
              </wp:inline>
            </w:drawing>
          </mc:Choice>
          <mc:Fallback>
            <w:pict>
              <v:line id="Gerade Verbindung 521" o:spid="_x0000_s1026" style="flip:x;visibility:visible;mso-wrap-style:square;mso-left-percent:-10001;mso-top-percent:-10001;mso-position-horizontal:absolute;mso-position-horizontal-relative:char;mso-position-vertical:absolute;mso-position-vertical-relative:line;mso-left-percent:-10001;mso-top-percent:-10001" from="0,0" to="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" strokecolor="red" strokeweight="2.25pt">
                <w10:anchorlock/>
              </v:line>
            </w:pict>
          </mc:Fallback>
        </mc:AlternateContent>
      </w:r>
      <w:r>
        <w:rPr>
          <w:noProof/>
        </w:rPr>
        <mc:AlternateContent>
          <mc:Choice Requires="wps">
            <w:drawing>
              <wp:inline distT="0" distB="0" distL="0" distR="0" wp14:anchorId="6E00C268" wp14:editId="2E2F06EB">
                <wp:extent cx="371475" cy="190500"/>
                <wp:effectExtent l="0" t="0" r="28575" b="19050"/>
                <wp:docPr id="522" name="Ellipse 522"/>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522" o:spid="_x0000_s1026" style="width:29.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" fillcolor="#92d050" strokecolor="#92d050" strokeweight="2pt">
                <w10:anchorlock/>
              </v:oval>
            </w:pict>
          </mc:Fallback>
        </mc:AlternateContent>
      </w:r>
      <w:r>
        <w:rPr>
          <w:noProof/>
        </w:rPr>
        <mc:AlternateContent>
          <mc:Choice Requires="wps">
            <w:drawing>
              <wp:inline distT="0" distB="0" distL="0" distR="0" wp14:anchorId="5D2937DE" wp14:editId="115118F7">
                <wp:extent cx="313690" cy="0"/>
                <wp:effectExtent l="0" t="19050" r="10160" b="19050"/>
                <wp:docPr id="523" name="Gerade Verbindung 523"/>
                <wp:cNvGraphicFramePr/>
                <a:graphic xmlns:a="http://schemas.openxmlformats.org/drawingml/2006/main">
                  <a:graphicData uri="http://schemas.microsoft.com/office/word/2010/wordprocessingShape">
                    <wps:wsp>
                      <wps:cNvCnPr/>
                      <wps:spPr>
                        <a:xfrm flipH="1">
                          <a:off x="0" y="0"/>
                          <a:ext cx="313690" cy="0"/>
                        </a:xfrm>
                        <a:prstGeom prst="line">
                          <a:avLst/>
                        </a:prstGeom>
                        <a:noFill/>
                        <a:ln w="28575" cap="flat" cmpd="sng" algn="ctr">
                          <a:solidFill>
                            <a:srgbClr val="FF0000"/>
                          </a:solidFill>
                          <a:prstDash val="solid"/>
                        </a:ln>
                        <a:effectLst/>
                      </wps:spPr>
                      <wps:bodyPr/>
                    </wps:wsp>
                  </a:graphicData>
                </a:graphic>
              </wp:inline>
            </w:drawing>
          </mc:Choice>
          <mc:Fallback>
            <w:pict>
              <v:line id="Gerade Verbindung 523" o:spid="_x0000_s1026" style="flip:x;visibility:visible;mso-wrap-style:square;mso-left-percent:-10001;mso-top-percent:-10001;mso-position-horizontal:absolute;mso-position-horizontal-relative:char;mso-position-vertical:absolute;mso-position-vertical-relative:line;mso-left-percent:-10001;mso-top-percent:-10001" from="0,0" to="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" strokecolor="red" strokeweight="2.25pt">
                <w10:anchorlock/>
              </v:line>
            </w:pict>
          </mc:Fallback>
        </mc:AlternateContent>
      </w:r>
      <w:r>
        <w:rPr>
          <w:noProof/>
        </w:rPr>
        <mc:AlternateContent>
          <mc:Choice Requires="wps">
            <w:drawing>
              <wp:inline distT="0" distB="0" distL="0" distR="0" wp14:anchorId="6F3782FC" wp14:editId="3FA8F3C9">
                <wp:extent cx="371475" cy="190500"/>
                <wp:effectExtent l="0" t="0" r="28575" b="19050"/>
                <wp:docPr id="537" name="Ellipse 537"/>
                <wp:cNvGraphicFramePr/>
                <a:graphic xmlns:a="http://schemas.openxmlformats.org/drawingml/2006/main">
                  <a:graphicData uri="http://schemas.microsoft.com/office/word/2010/wordprocessingShape">
                    <wps:wsp>
                      <wps:cNvSpPr/>
                      <wps:spPr>
                        <a:xfrm>
                          <a:off x="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537" o:spid="_x0000_s1026" style="width:29.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" fillcolor="#92d050" strokecolor="#92d050" strokeweight="2pt">
                <w10:anchorlock/>
              </v:oval>
            </w:pict>
          </mc:Fallback>
        </mc:AlternateContent>
      </w:r>
    </w:p>
    <w:p w:rsidR="00B73FB6" w:rsidRPr="0046138D" w:rsidRDefault="00B73FB6" w:rsidP="00B73FB6">
      <w:pPr>
        <w:pStyle w:val="Textkrper"/>
      </w:pPr>
    </w:p>
    <w:tbl>
      <w:tblPr>
        <w:tblStyle w:val="Tabellenraster"/>
        <w:tblpPr w:leftFromText="141" w:rightFromText="141" w:vertAnchor="text" w:tblpX="108" w:tblpY="1"/>
        <w:tblOverlap w:val="never"/>
        <w:tblW w:w="7338" w:type="dxa"/>
        <w:tblLook w:val="04A0" w:firstRow="1" w:lastRow="0" w:firstColumn="1" w:lastColumn="0" w:noHBand="0" w:noVBand="1"/>
      </w:tblPr>
      <w:tblGrid>
        <w:gridCol w:w="339"/>
        <w:gridCol w:w="6999"/>
      </w:tblGrid>
      <w:tr w:rsidR="00B73FB6" w:rsidRPr="00130296" w:rsidTr="00B03712">
        <w:tc>
          <w:tcPr>
            <w:tcW w:w="339" w:type="dxa"/>
          </w:tcPr>
          <w:p w:rsidR="00B73FB6" w:rsidRPr="00130296" w:rsidRDefault="00B73FB6" w:rsidP="00B03712">
            <w:r w:rsidRPr="00130296">
              <w:t>A</w:t>
            </w:r>
          </w:p>
        </w:tc>
        <w:tc>
          <w:tcPr>
            <w:tcW w:w="6999" w:type="dxa"/>
            <w:vAlign w:val="center"/>
          </w:tcPr>
          <w:p w:rsidR="00B73FB6" w:rsidRPr="00130296" w:rsidRDefault="00B73FB6" w:rsidP="00B03712">
            <w:r>
              <w:rPr>
                <w:noProof/>
              </w:rPr>
              <mc:AlternateContent>
                <mc:Choice Requires="wpg">
                  <w:drawing>
                    <wp:anchor distT="0" distB="0" distL="114300" distR="114300" simplePos="0" relativeHeight="252352512" behindDoc="0" locked="0" layoutInCell="1" allowOverlap="1" wp14:anchorId="4F9D319F" wp14:editId="5C85852A">
                      <wp:simplePos x="0" y="0"/>
                      <wp:positionH relativeFrom="column">
                        <wp:posOffset>2605405</wp:posOffset>
                      </wp:positionH>
                      <wp:positionV relativeFrom="paragraph">
                        <wp:posOffset>817245</wp:posOffset>
                      </wp:positionV>
                      <wp:extent cx="1628775" cy="209550"/>
                      <wp:effectExtent l="0" t="0" r="28575" b="19050"/>
                      <wp:wrapThrough wrapText="bothSides">
                        <wp:wrapPolygon edited="0">
                          <wp:start x="5305" y="0"/>
                          <wp:lineTo x="0" y="13745"/>
                          <wp:lineTo x="0" y="19636"/>
                          <wp:lineTo x="9853" y="21600"/>
                          <wp:lineTo x="21726" y="21600"/>
                          <wp:lineTo x="21726" y="0"/>
                          <wp:lineTo x="5305" y="0"/>
                        </wp:wrapPolygon>
                      </wp:wrapThrough>
                      <wp:docPr id="538" name="Gruppieren 538"/>
                      <wp:cNvGraphicFramePr/>
                      <a:graphic xmlns:a="http://schemas.openxmlformats.org/drawingml/2006/main">
                        <a:graphicData uri="http://schemas.microsoft.com/office/word/2010/wordprocessingGroup">
                          <wpg:wgp>
                            <wpg:cNvGrpSpPr/>
                            <wpg:grpSpPr>
                              <a:xfrm>
                                <a:off x="0" y="0"/>
                                <a:ext cx="1628775" cy="209550"/>
                                <a:chOff x="0" y="0"/>
                                <a:chExt cx="1628775" cy="209550"/>
                              </a:xfrm>
                            </wpg:grpSpPr>
                            <wps:wsp>
                              <wps:cNvPr id="541" name="Gerade Verbindung 541"/>
                              <wps:cNvCnPr/>
                              <wps:spPr>
                                <a:xfrm flipH="1">
                                  <a:off x="0" y="171450"/>
                                  <a:ext cx="313690" cy="0"/>
                                </a:xfrm>
                                <a:prstGeom prst="line">
                                  <a:avLst/>
                                </a:prstGeom>
                                <a:noFill/>
                                <a:ln w="28575" cap="flat" cmpd="sng" algn="ctr">
                                  <a:solidFill>
                                    <a:srgbClr val="FF0000"/>
                                  </a:solidFill>
                                  <a:prstDash val="solid"/>
                                </a:ln>
                                <a:effectLst/>
                              </wps:spPr>
                              <wps:bodyPr/>
                            </wps:wsp>
                            <wps:wsp>
                              <wps:cNvPr id="542" name="Ellipse 542"/>
                              <wps:cNvSpPr/>
                              <wps:spPr>
                                <a:xfrm>
                                  <a:off x="34290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hteck 543"/>
                              <wps:cNvSpPr/>
                              <wps:spPr>
                                <a:xfrm>
                                  <a:off x="771525" y="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38" o:spid="_x0000_s1026" style="position:absolute;margin-left:205.15pt;margin-top:64.35pt;width:128.25pt;height:16.5pt;z-index:252352512;mso-width-relative:margin;mso-height-relative:margin" coordsize="16287,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">
                      <v:line id="Gerade Verbindung 541" o:spid="_x0000_s1027" style="position:absolute;flip:x;visibility:visible;mso-wrap-style:square" from="0,1714" to="313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X8QAAADcAAAADwAAAGRycy9kb3ducmV2LnhtbESP3YrCMBSE7xd8h3CEvRFNlFW0GkVW&#10;lEWE4s8DHJpjW2xOSpPV+vYbQdjLYWa+YRar1lbiTo0vHWsYDhQI4syZknMNl/O2PwXhA7LByjFp&#10;eJKH1bLzscDEuAcf6X4KuYgQ9glqKEKoEyl9VpBFP3A1cfSurrEYomxyaRp8RLit5EipibRYclwo&#10;sKbvgrLb6ddqkKmc7XO1tb2sSp+7nfLjw8Zr/dlt13MQgdrwH363f4yG8dcQX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jNfxAAAANwAAAAPAAAAAAAAAAAA&#10;AAAAAKECAABkcnMvZG93bnJldi54bWxQSwUGAAAAAAQABAD5AAAAkgMAAAAA&#10;" strokecolor="red" strokeweight="2.25pt"/>
                      <v:oval id="Ellipse 542" o:spid="_x0000_s1028" style="position:absolute;left:3429;width:371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8AMUA&#10;AADcAAAADwAAAGRycy9kb3ducmV2LnhtbESPQWvCQBSE7wX/w/KE3upGsaVEVxHRIqaXquD1mX0m&#10;wezbZHeN6b/vFgo9DjPzDTNf9qYWHTlfWVYwHiUgiHOrKy4UnI7bl3cQPiBrrC2Tgm/ysFwMnuaY&#10;avvgL+oOoRARwj5FBWUITSqlz0sy6Ee2IY7e1TqDIUpXSO3wEeGmlpMkeZMGK44LJTa0Lim/He5G&#10;waXN2v3n3k2bdoNZ93FeZ/JYKfU87FczEIH68B/+a++0gtfp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wAxQAAANwAAAAPAAAAAAAAAAAAAAAAAJgCAABkcnMv&#10;ZG93bnJldi54bWxQSwUGAAAAAAQABAD1AAAAigMAAAAA&#10;" fillcolor="#92d050" strokecolor="#92d050" strokeweight="2pt"/>
                      <v:rect id="Rechteck 543" o:spid="_x0000_s1029" style="position:absolute;left:7715;width:857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R/sYA&#10;AADcAAAADwAAAGRycy9kb3ducmV2LnhtbESPQWvCQBSE7wX/w/IK3uqmjVFJXUWKYhEvtR7s7ZF9&#10;JjHZtyG7avz3bkHwOMzMN8x03plaXKh1pWUF74MIBHFmdcm5gv3v6m0CwnlkjbVlUnAjB/NZ72WK&#10;qbZX/qHLzuciQNilqKDwvkmldFlBBt3ANsTBO9rWoA+yzaVu8RrgppYfUTSSBksOCwU29FVQVu3O&#10;RsHpkPzV8XlZbTfVMVnHfmRO441S/ddu8QnCU+ef4Uf7WytIhjH8nw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R/sYAAADcAAAADwAAAAAAAAAAAAAAAACYAgAAZHJz&#10;L2Rvd25yZXYueG1sUEsFBgAAAAAEAAQA9QAAAIsDAAAAAA==&#10;" fillcolor="#00b0f0" strokecolor="#00b0f0" strokeweight="2pt"/>
                      <w10:wrap type="through"/>
                    </v:group>
                  </w:pict>
                </mc:Fallback>
              </mc:AlternateContent>
            </w:r>
            <w:r>
              <w:rPr>
                <w:rFonts w:eastAsiaTheme="minorHAnsi"/>
                <w:lang w:eastAsia="en-US"/>
              </w:rPr>
              <w:object w:dxaOrig="2926" w:dyaOrig="2401">
                <v:shape id="_x0000_i1148" type="#_x0000_t75" style="width:103pt;height:84.5pt" o:ole="">
                  <v:imagedata r:id="rId247" o:title=""/>
                </v:shape>
                <o:OLEObject Type="Embed" ProgID="ACD.ChemSketch.20" ShapeID="_x0000_i1148" DrawAspect="Content" ObjectID="_1581752334" r:id="rId255"/>
              </w:object>
            </w:r>
          </w:p>
        </w:tc>
      </w:tr>
      <w:tr w:rsidR="00B73FB6" w:rsidRPr="00130296" w:rsidTr="00B03712">
        <w:tc>
          <w:tcPr>
            <w:tcW w:w="339" w:type="dxa"/>
          </w:tcPr>
          <w:p w:rsidR="00B73FB6" w:rsidRPr="00130296" w:rsidRDefault="00B73FB6" w:rsidP="00B03712">
            <w:r w:rsidRPr="00130296">
              <w:t>B</w:t>
            </w:r>
          </w:p>
        </w:tc>
        <w:tc>
          <w:tcPr>
            <w:tcW w:w="6999" w:type="dxa"/>
            <w:vAlign w:val="center"/>
          </w:tcPr>
          <w:p w:rsidR="00B73FB6" w:rsidRPr="00130296" w:rsidRDefault="00B73FB6" w:rsidP="00B03712">
            <w:r>
              <w:rPr>
                <w:noProof/>
              </w:rPr>
              <mc:AlternateContent>
                <mc:Choice Requires="wpg">
                  <w:drawing>
                    <wp:anchor distT="0" distB="0" distL="114300" distR="114300" simplePos="0" relativeHeight="252353536" behindDoc="0" locked="0" layoutInCell="1" allowOverlap="1" wp14:anchorId="09528563" wp14:editId="3DD3D45F">
                      <wp:simplePos x="0" y="0"/>
                      <wp:positionH relativeFrom="column">
                        <wp:posOffset>2359660</wp:posOffset>
                      </wp:positionH>
                      <wp:positionV relativeFrom="paragraph">
                        <wp:posOffset>463550</wp:posOffset>
                      </wp:positionV>
                      <wp:extent cx="1885950" cy="266700"/>
                      <wp:effectExtent l="0" t="0" r="19050" b="19050"/>
                      <wp:wrapThrough wrapText="bothSides">
                        <wp:wrapPolygon edited="0">
                          <wp:start x="4800" y="0"/>
                          <wp:lineTo x="0" y="16971"/>
                          <wp:lineTo x="0" y="20057"/>
                          <wp:lineTo x="11345" y="21600"/>
                          <wp:lineTo x="21600" y="21600"/>
                          <wp:lineTo x="21600" y="3086"/>
                          <wp:lineTo x="5891" y="0"/>
                          <wp:lineTo x="4800" y="0"/>
                        </wp:wrapPolygon>
                      </wp:wrapThrough>
                      <wp:docPr id="568" name="Gruppieren 568"/>
                      <wp:cNvGraphicFramePr/>
                      <a:graphic xmlns:a="http://schemas.openxmlformats.org/drawingml/2006/main">
                        <a:graphicData uri="http://schemas.microsoft.com/office/word/2010/wordprocessingGroup">
                          <wpg:wgp>
                            <wpg:cNvGrpSpPr/>
                            <wpg:grpSpPr>
                              <a:xfrm>
                                <a:off x="0" y="0"/>
                                <a:ext cx="1885950" cy="266700"/>
                                <a:chOff x="0" y="0"/>
                                <a:chExt cx="1885950" cy="266700"/>
                              </a:xfrm>
                            </wpg:grpSpPr>
                            <wps:wsp>
                              <wps:cNvPr id="569" name="Gerade Verbindung 569"/>
                              <wps:cNvCnPr/>
                              <wps:spPr>
                                <a:xfrm flipH="1">
                                  <a:off x="0" y="228600"/>
                                  <a:ext cx="313690" cy="0"/>
                                </a:xfrm>
                                <a:prstGeom prst="line">
                                  <a:avLst/>
                                </a:prstGeom>
                                <a:noFill/>
                                <a:ln w="28575" cap="flat" cmpd="sng" algn="ctr">
                                  <a:solidFill>
                                    <a:srgbClr val="FF0000"/>
                                  </a:solidFill>
                                  <a:prstDash val="solid"/>
                                </a:ln>
                                <a:effectLst/>
                              </wps:spPr>
                              <wps:bodyPr/>
                            </wps:wsp>
                            <wps:wsp>
                              <wps:cNvPr id="570" name="Ellipse 570"/>
                              <wps:cNvSpPr/>
                              <wps:spPr>
                                <a:xfrm>
                                  <a:off x="600075" y="5715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hteck 571"/>
                              <wps:cNvSpPr/>
                              <wps:spPr>
                                <a:xfrm>
                                  <a:off x="1028700" y="5715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Gleichschenkliges Dreieck 572"/>
                              <wps:cNvSpPr/>
                              <wps:spPr>
                                <a:xfrm>
                                  <a:off x="371475" y="0"/>
                                  <a:ext cx="190500" cy="247650"/>
                                </a:xfrm>
                                <a:prstGeom prst="triangle">
                                  <a:avLst/>
                                </a:prstGeom>
                                <a:solidFill>
                                  <a:srgbClr val="FF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68" o:spid="_x0000_s1026" style="position:absolute;margin-left:185.8pt;margin-top:36.5pt;width:148.5pt;height:21pt;z-index:252353536;mso-width-relative:margin;mso-height-relative:margin" coordsize="1885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">
                      <v:line id="Gerade Verbindung 569" o:spid="_x0000_s1027" style="position:absolute;flip:x;visibility:visible;mso-wrap-style:square" from="0,2286" to="313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jOcIAAADcAAAADwAAAGRycy9kb3ducmV2LnhtbESP0YrCMBRE3wX/IVzBF9FkBWWtRhEX&#10;RUSQVT/g0lzbYnNTmqj1740g+DjMzBlmtmhsKe5U+8Kxhp+BAkGcOlNwpuF8Wvd/QfiAbLB0TBqe&#10;5GExb7dmmBj34H+6H0MmIoR9ghryEKpESp/mZNEPXEUcvYurLYYo60yaGh8Rbks5VGosLRYcF3Ks&#10;aJVTej3erAZ5kJNdpta2l5aH52aj/Gj/57XudprlFESgJnzDn/bWaBiNJ/A+E4+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ljOcIAAADcAAAADwAAAAAAAAAAAAAA&#10;AAChAgAAZHJzL2Rvd25yZXYueG1sUEsFBgAAAAAEAAQA+QAAAJADAAAAAA==&#10;" strokecolor="red" strokeweight="2.25pt"/>
                      <v:oval id="Ellipse 570" o:spid="_x0000_s1028" style="position:absolute;left:6000;top:571;width:37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NUcIA&#10;AADcAAAADwAAAGRycy9kb3ducmV2LnhtbERPz2vCMBS+D/Y/hDfwNtOJulGNMkRF7C5TweuzeWvL&#10;mpc2ibX+9+Yw2PHj+z1f9qYWHTlfWVbwNkxAEOdWV1woOB03rx8gfEDWWFsmBXfysFw8P80x1fbG&#10;39QdQiFiCPsUFZQhNKmUPi/JoB/ahjhyP9YZDBG6QmqHtxhuajlKkqk0WHFsKLGhVUn57+FqFFza&#10;rN1/7d24adeYddvzKpPHSqnBS/85AxGoD//iP/dOK5i8x/n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A1RwgAAANwAAAAPAAAAAAAAAAAAAAAAAJgCAABkcnMvZG93&#10;bnJldi54bWxQSwUGAAAAAAQABAD1AAAAhwMAAAAA&#10;" fillcolor="#92d050" strokecolor="#92d050" strokeweight="2pt"/>
                      <v:rect id="Rechteck 571" o:spid="_x0000_s1029" style="position:absolute;left:10287;top:571;width:8572;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gr8UA&#10;AADcAAAADwAAAGRycy9kb3ducmV2LnhtbESPQYvCMBSE78L+h/CEvWmqUl2qURZRVsTLunvQ26N5&#10;trXNS2mi1n9vBMHjMDPfMLNFaypxpcYVlhUM+hEI4tTqgjMF/3/r3hcI55E1VpZJwZ0cLOYfnRkm&#10;2t74l657n4kAYZeggtz7OpHSpTkZdH1bEwfvZBuDPsgmk7rBW4CbSg6jaCwNFhwWcqxpmVNa7i9G&#10;wfkQH6vRZVXutuUp/hn5sTlPtkp9dtvvKQhPrX+HX+2NVhBPB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uCvxQAAANwAAAAPAAAAAAAAAAAAAAAAAJgCAABkcnMv&#10;ZG93bnJldi54bWxQSwUGAAAAAAQABAD1AAAAigMAAAAA&#10;" fillcolor="#00b0f0" strokecolor="#00b0f0" strokeweight="2pt"/>
                      <v:shape id="Gleichschenkliges Dreieck 572" o:spid="_x0000_s1030" type="#_x0000_t5" style="position:absolute;left:3714;width:1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LxMMA&#10;AADcAAAADwAAAGRycy9kb3ducmV2LnhtbESPT4vCMBTE74LfITzBi2iq4B+qUUQR9LKgLovHR/Ns&#10;i81LaGKt394sLOxxmJnfMKtNayrRUO1LywrGowQEcWZ1ybmC7+thuADhA7LGyjIpeJOHzbrbWWGq&#10;7YvP1FxCLiKEfYoKihBcKqXPCjLoR9YRR+9ua4MhyjqXusZXhJtKTpJkJg2WHBcKdLQrKHtcnkbB&#10;T/61p9OAdmMTbomeX93z2Dil+r12uwQRqA3/4b/2USuYzifweyY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LxMMAAADcAAAADwAAAAAAAAAAAAAAAACYAgAAZHJzL2Rv&#10;d25yZXYueG1sUEsFBgAAAAAEAAQA9QAAAIgDAAAAAA==&#10;" fillcolor="#f39" stroked="f" strokeweight="2pt"/>
                      <w10:wrap type="through"/>
                    </v:group>
                  </w:pict>
                </mc:Fallback>
              </mc:AlternateContent>
            </w:r>
            <w:r>
              <w:rPr>
                <w:rFonts w:eastAsiaTheme="minorHAnsi"/>
                <w:lang w:eastAsia="en-US"/>
              </w:rPr>
              <w:object w:dxaOrig="4950" w:dyaOrig="1785">
                <v:shape id="_x0000_i1149" type="#_x0000_t75" style="width:174.25pt;height:62.85pt" o:ole="">
                  <v:imagedata r:id="rId249" o:title=""/>
                </v:shape>
                <o:OLEObject Type="Embed" ProgID="ACD.ChemSketch.20" ShapeID="_x0000_i1149" DrawAspect="Content" ObjectID="_1581752335" r:id="rId256"/>
              </w:object>
            </w:r>
          </w:p>
        </w:tc>
      </w:tr>
      <w:tr w:rsidR="00B73FB6" w:rsidRPr="00130296" w:rsidTr="00B03712">
        <w:tc>
          <w:tcPr>
            <w:tcW w:w="339" w:type="dxa"/>
          </w:tcPr>
          <w:p w:rsidR="00B73FB6" w:rsidRPr="00130296" w:rsidRDefault="00B73FB6" w:rsidP="00B03712">
            <w:r w:rsidRPr="00130296">
              <w:t>C</w:t>
            </w:r>
          </w:p>
        </w:tc>
        <w:tc>
          <w:tcPr>
            <w:tcW w:w="6999" w:type="dxa"/>
            <w:vAlign w:val="center"/>
          </w:tcPr>
          <w:p w:rsidR="00B73FB6" w:rsidRPr="00130296" w:rsidRDefault="00B73FB6" w:rsidP="00B03712">
            <w:r>
              <w:rPr>
                <w:noProof/>
              </w:rPr>
              <mc:AlternateContent>
                <mc:Choice Requires="wpg">
                  <w:drawing>
                    <wp:anchor distT="0" distB="0" distL="114300" distR="114300" simplePos="0" relativeHeight="252354560" behindDoc="0" locked="0" layoutInCell="1" allowOverlap="1" wp14:anchorId="02871D34" wp14:editId="1477FB75">
                      <wp:simplePos x="0" y="0"/>
                      <wp:positionH relativeFrom="column">
                        <wp:posOffset>1936750</wp:posOffset>
                      </wp:positionH>
                      <wp:positionV relativeFrom="paragraph">
                        <wp:posOffset>1668145</wp:posOffset>
                      </wp:positionV>
                      <wp:extent cx="2305050" cy="209550"/>
                      <wp:effectExtent l="0" t="0" r="19050" b="19050"/>
                      <wp:wrapNone/>
                      <wp:docPr id="573" name="Gruppieren 573"/>
                      <wp:cNvGraphicFramePr/>
                      <a:graphic xmlns:a="http://schemas.openxmlformats.org/drawingml/2006/main">
                        <a:graphicData uri="http://schemas.microsoft.com/office/word/2010/wordprocessingGroup">
                          <wpg:wgp>
                            <wpg:cNvGrpSpPr/>
                            <wpg:grpSpPr>
                              <a:xfrm>
                                <a:off x="0" y="0"/>
                                <a:ext cx="2305050" cy="209550"/>
                                <a:chOff x="0" y="0"/>
                                <a:chExt cx="2305050" cy="209550"/>
                              </a:xfrm>
                            </wpg:grpSpPr>
                            <wps:wsp>
                              <wps:cNvPr id="574" name="Rechteck 574"/>
                              <wps:cNvSpPr/>
                              <wps:spPr>
                                <a:xfrm>
                                  <a:off x="1447800" y="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Gerade Verbindung 935"/>
                              <wps:cNvCnPr/>
                              <wps:spPr>
                                <a:xfrm flipH="1">
                                  <a:off x="714375" y="209550"/>
                                  <a:ext cx="313690" cy="0"/>
                                </a:xfrm>
                                <a:prstGeom prst="line">
                                  <a:avLst/>
                                </a:prstGeom>
                                <a:noFill/>
                                <a:ln w="28575" cap="flat" cmpd="sng" algn="ctr">
                                  <a:solidFill>
                                    <a:srgbClr val="FF0000"/>
                                  </a:solidFill>
                                  <a:prstDash val="solid"/>
                                </a:ln>
                                <a:effectLst/>
                              </wps:spPr>
                              <wps:bodyPr/>
                            </wps:wsp>
                            <wps:wsp>
                              <wps:cNvPr id="996" name="Gerade Verbindung 996"/>
                              <wps:cNvCnPr/>
                              <wps:spPr>
                                <a:xfrm flipH="1">
                                  <a:off x="0" y="209550"/>
                                  <a:ext cx="313690" cy="0"/>
                                </a:xfrm>
                                <a:prstGeom prst="line">
                                  <a:avLst/>
                                </a:prstGeom>
                                <a:noFill/>
                                <a:ln w="28575" cap="flat" cmpd="sng" algn="ctr">
                                  <a:solidFill>
                                    <a:srgbClr val="FF0000"/>
                                  </a:solidFill>
                                  <a:prstDash val="solid"/>
                                </a:ln>
                                <a:effectLst/>
                              </wps:spPr>
                              <wps:bodyPr/>
                            </wps:wsp>
                            <wps:wsp>
                              <wps:cNvPr id="997" name="Ellipse 997"/>
                              <wps:cNvSpPr/>
                              <wps:spPr>
                                <a:xfrm>
                                  <a:off x="1019175" y="1905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Ellipse 1001"/>
                              <wps:cNvSpPr/>
                              <wps:spPr>
                                <a:xfrm>
                                  <a:off x="314325" y="1905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73" o:spid="_x0000_s1026" style="position:absolute;margin-left:152.5pt;margin-top:131.35pt;width:181.5pt;height:16.5pt;z-index:252354560;mso-width-relative:margin;mso-height-relative:margin" coordsize="2305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">
                      <v:rect id="Rechteck 574" o:spid="_x0000_s1027" style="position:absolute;left:14478;width:857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DN8cA&#10;AADcAAAADwAAAGRycy9kb3ducmV2LnhtbESPT2vCQBTE7wW/w/IKvdVNtdESs4pIS4t4Me2h3h7Z&#10;lz8m+zZkV02/vVsQPA4z8xsmXQ2mFWfqXW1Zwcs4AkGcW11zqeDn++P5DYTzyBpby6TgjxyslqOH&#10;FBNtL7ync+ZLESDsElRQed8lUrq8IoNubDvi4BW2N+iD7Eupe7wEuGnlJIpm0mDNYaHCjjYV5U12&#10;MgqOv/GhnZ7em922KeLPqZ+Z43yr1NPjsF6A8DT4e/jW/tIK4vkr/J8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QzfHAAAA3AAAAA8AAAAAAAAAAAAAAAAAmAIAAGRy&#10;cy9kb3ducmV2LnhtbFBLBQYAAAAABAAEAPUAAACMAwAAAAA=&#10;" fillcolor="#00b0f0" strokecolor="#00b0f0" strokeweight="2pt"/>
                      <v:line id="Gerade Verbindung 935" o:spid="_x0000_s1028" style="position:absolute;flip:x;visibility:visible;mso-wrap-style:square" from="7143,2095" to="1028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azC8QAAADcAAAADwAAAGRycy9kb3ducmV2LnhtbESP3YrCMBSE7wXfIRxhb0QTXRStRpEV&#10;ZRGh+PMAh+bYFpuT0mS1vv1mYcHLYWa+YZbr1lbiQY0vHWsYDRUI4syZknMN18tuMAPhA7LByjFp&#10;eJGH9arbWWJi3JNP9DiHXEQI+wQ1FCHUiZQ+K8iiH7qaOHo311gMUTa5NA0+I9xWcqzUVFosOS4U&#10;WNNXQdn9/GM1yFTOD7na2X5Wpa/9XvnJceu1/ui1mwWIQG14h//b30bD/HMC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rMLxAAAANwAAAAPAAAAAAAAAAAA&#10;AAAAAKECAABkcnMvZG93bnJldi54bWxQSwUGAAAAAAQABAD5AAAAkgMAAAAA&#10;" strokecolor="red" strokeweight="2.25pt"/>
                      <v:line id="Gerade Verbindung 996" o:spid="_x0000_s1029" style="position:absolute;flip:x;visibility:visible;mso-wrap-style:square" from="0,2095" to="3136,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yRsUAAADcAAAADwAAAGRycy9kb3ducmV2LnhtbESP0WrCQBRE3wv9h+UWfClmt4JioquU&#10;FkMphWD0Ay7ZaxKavRuyW03+visU+jjMzBlmux9tJ640+NaxhpdEgSCunGm51nA+HeZrED4gG+wc&#10;k4aJPOx3jw9bzIy78ZGuZahFhLDPUEMTQp9J6auGLPrE9cTRu7jBYohyqKUZ8BbhtpMLpVbSYstx&#10;ocGe3hqqvssfq0EWMv2s1cE+V10x5bnyy693r/XsaXzdgAg0hv/wX/vDaEjTFdzPx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JyRsUAAADcAAAADwAAAAAAAAAA&#10;AAAAAAChAgAAZHJzL2Rvd25yZXYueG1sUEsFBgAAAAAEAAQA+QAAAJMDAAAAAA==&#10;" strokecolor="red" strokeweight="2.25pt"/>
                      <v:oval id="Ellipse 997" o:spid="_x0000_s1030" style="position:absolute;left:10191;top:190;width:37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G9cUA&#10;AADcAAAADwAAAGRycy9kb3ducmV2LnhtbESPQWvCQBSE7wX/w/IK3uqmRWyNriJSSzFeqoVen9nX&#10;JDT7NtldY/z3rlDwOMzMN8x82ZtadOR8ZVnB8ygBQZxbXXGh4PuweXoD4QOyxtoyKbiQh+Vi8DDH&#10;VNszf1G3D4WIEPYpKihDaFIpfV6SQT+yDXH0fq0zGKJ0hdQOzxFuavmSJBNpsOK4UGJD65Lyv/3J&#10;KDi2Wbvdbd24ad8x6z5+1pk8VEoNH/vVDESgPtzD/+1PrWA6fY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Ib1xQAAANwAAAAPAAAAAAAAAAAAAAAAAJgCAABkcnMv&#10;ZG93bnJldi54bWxQSwUGAAAAAAQABAD1AAAAigMAAAAA&#10;" fillcolor="#92d050" strokecolor="#92d050" strokeweight="2pt"/>
                      <v:oval id="Ellipse 1001" o:spid="_x0000_s1031" style="position:absolute;left:3143;top:190;width:37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k6cMA&#10;AADdAAAADwAAAGRycy9kb3ducmV2LnhtbERP32vCMBB+H+x/CDfwbSYOkdEZRUSH2L1MB3s9m7Mt&#10;Npc2ibX+98tgsLf7+H7efDnYRvTkQ+1Yw2SsQBAXztRcavg6bp9fQYSIbLBxTBruFGC5eHyYY2bc&#10;jT+pP8RSpBAOGWqoYmwzKUNRkcUwdi1x4s7OW4wJ+lIaj7cUbhv5otRMWqw5NVTY0rqi4nK4Wg2n&#10;Lu/2H3s/bbsN5v379zqXx1rr0dOwegMRaYj/4j/3zqT5Sk3g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Wk6cMAAADdAAAADwAAAAAAAAAAAAAAAACYAgAAZHJzL2Rv&#10;d25yZXYueG1sUEsFBgAAAAAEAAQA9QAAAIgDAAAAAA==&#10;" fillcolor="#92d050" strokecolor="#92d050" strokeweight="2pt"/>
                    </v:group>
                  </w:pict>
                </mc:Fallback>
              </mc:AlternateContent>
            </w:r>
            <w:r>
              <w:rPr>
                <w:rFonts w:eastAsiaTheme="minorHAnsi"/>
                <w:lang w:eastAsia="en-US"/>
              </w:rPr>
              <w:object w:dxaOrig="6646" w:dyaOrig="4366">
                <v:shape id="_x0000_i1150" type="#_x0000_t75" style="width:231.95pt;height:152.35pt;mso-position-vertical:absolute" o:ole="">
                  <v:imagedata r:id="rId251" o:title=""/>
                </v:shape>
                <o:OLEObject Type="Embed" ProgID="ACD.ChemSketch.20" ShapeID="_x0000_i1150" DrawAspect="Content" ObjectID="_1581752336" r:id="rId257"/>
              </w:object>
            </w:r>
          </w:p>
        </w:tc>
      </w:tr>
      <w:tr w:rsidR="00B73FB6" w:rsidRPr="00130296" w:rsidTr="00B03712">
        <w:tc>
          <w:tcPr>
            <w:tcW w:w="339" w:type="dxa"/>
          </w:tcPr>
          <w:p w:rsidR="00B73FB6" w:rsidRPr="00130296" w:rsidRDefault="00B73FB6" w:rsidP="00B03712">
            <w:r>
              <w:t>D</w:t>
            </w:r>
          </w:p>
        </w:tc>
        <w:tc>
          <w:tcPr>
            <w:tcW w:w="6999" w:type="dxa"/>
            <w:vAlign w:val="center"/>
          </w:tcPr>
          <w:p w:rsidR="00B73FB6" w:rsidRPr="00130296" w:rsidRDefault="00B73FB6" w:rsidP="00B03712">
            <w:r>
              <w:rPr>
                <w:noProof/>
              </w:rPr>
              <mc:AlternateContent>
                <mc:Choice Requires="wpg">
                  <w:drawing>
                    <wp:anchor distT="0" distB="0" distL="114300" distR="114300" simplePos="0" relativeHeight="252355584" behindDoc="0" locked="0" layoutInCell="1" allowOverlap="1" wp14:anchorId="59F66762" wp14:editId="5CE90E11">
                      <wp:simplePos x="0" y="0"/>
                      <wp:positionH relativeFrom="column">
                        <wp:posOffset>1697355</wp:posOffset>
                      </wp:positionH>
                      <wp:positionV relativeFrom="paragraph">
                        <wp:posOffset>1071245</wp:posOffset>
                      </wp:positionV>
                      <wp:extent cx="2619375" cy="247650"/>
                      <wp:effectExtent l="0" t="0" r="28575" b="0"/>
                      <wp:wrapNone/>
                      <wp:docPr id="1003" name="Gruppieren 1003"/>
                      <wp:cNvGraphicFramePr/>
                      <a:graphic xmlns:a="http://schemas.openxmlformats.org/drawingml/2006/main">
                        <a:graphicData uri="http://schemas.microsoft.com/office/word/2010/wordprocessingGroup">
                          <wpg:wgp>
                            <wpg:cNvGrpSpPr/>
                            <wpg:grpSpPr>
                              <a:xfrm>
                                <a:off x="0" y="0"/>
                                <a:ext cx="2619375" cy="247650"/>
                                <a:chOff x="0" y="0"/>
                                <a:chExt cx="2619375" cy="247650"/>
                              </a:xfrm>
                            </wpg:grpSpPr>
                            <wpg:grpSp>
                              <wpg:cNvPr id="1005" name="Gruppieren 1005"/>
                              <wpg:cNvGrpSpPr/>
                              <wpg:grpSpPr>
                                <a:xfrm>
                                  <a:off x="0" y="0"/>
                                  <a:ext cx="2619375" cy="209550"/>
                                  <a:chOff x="-314325" y="0"/>
                                  <a:chExt cx="2619375" cy="209550"/>
                                </a:xfrm>
                              </wpg:grpSpPr>
                              <wps:wsp>
                                <wps:cNvPr id="1007" name="Rechteck 1007"/>
                                <wps:cNvSpPr/>
                                <wps:spPr>
                                  <a:xfrm>
                                    <a:off x="1447800" y="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Gerade Verbindung 1011"/>
                                <wps:cNvCnPr/>
                                <wps:spPr>
                                  <a:xfrm flipH="1">
                                    <a:off x="714375" y="209550"/>
                                    <a:ext cx="313690" cy="0"/>
                                  </a:xfrm>
                                  <a:prstGeom prst="line">
                                    <a:avLst/>
                                  </a:prstGeom>
                                  <a:noFill/>
                                  <a:ln w="28575" cap="flat" cmpd="sng" algn="ctr">
                                    <a:solidFill>
                                      <a:srgbClr val="FF0000"/>
                                    </a:solidFill>
                                    <a:prstDash val="solid"/>
                                  </a:ln>
                                  <a:effectLst/>
                                </wps:spPr>
                                <wps:bodyPr/>
                              </wps:wsp>
                              <wps:wsp>
                                <wps:cNvPr id="1012" name="Gerade Verbindung 1012"/>
                                <wps:cNvCnPr/>
                                <wps:spPr>
                                  <a:xfrm flipH="1">
                                    <a:off x="-314325" y="209550"/>
                                    <a:ext cx="313690" cy="0"/>
                                  </a:xfrm>
                                  <a:prstGeom prst="line">
                                    <a:avLst/>
                                  </a:prstGeom>
                                  <a:noFill/>
                                  <a:ln w="28575" cap="flat" cmpd="sng" algn="ctr">
                                    <a:solidFill>
                                      <a:srgbClr val="FF0000"/>
                                    </a:solidFill>
                                    <a:prstDash val="solid"/>
                                  </a:ln>
                                  <a:effectLst/>
                                </wps:spPr>
                                <wps:bodyPr/>
                              </wps:wsp>
                              <wps:wsp>
                                <wps:cNvPr id="1013" name="Ellipse 1013"/>
                                <wps:cNvSpPr/>
                                <wps:spPr>
                                  <a:xfrm>
                                    <a:off x="1019175" y="1905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Ellipse 1015"/>
                                <wps:cNvSpPr/>
                                <wps:spPr>
                                  <a:xfrm>
                                    <a:off x="314325" y="1905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8" name="Gleichschenkliges Dreieck 1018"/>
                              <wps:cNvSpPr/>
                              <wps:spPr>
                                <a:xfrm>
                                  <a:off x="390525" y="0"/>
                                  <a:ext cx="190500" cy="247650"/>
                                </a:xfrm>
                                <a:prstGeom prst="triangle">
                                  <a:avLst/>
                                </a:prstGeom>
                                <a:solidFill>
                                  <a:srgbClr val="FF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03" o:spid="_x0000_s1026" style="position:absolute;margin-left:133.65pt;margin-top:84.35pt;width:206.25pt;height:19.5pt;z-index:252355584;mso-width-relative:margin;mso-height-relative:margin" coordsize="2619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">
                      <v:group id="Gruppieren 1005" o:spid="_x0000_s1027" style="position:absolute;width:26193;height:2095" coordorigin="-3143" coordsize="26193,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rect id="Rechteck 1007" o:spid="_x0000_s1028" style="position:absolute;left:14478;width:857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PWsQA&#10;AADdAAAADwAAAGRycy9kb3ducmV2LnhtbERPS4vCMBC+C/sfwix402QVH1SjLKIo4mXdPehtaMa2&#10;tpmUJmr995sFYW/z8T1nvmxtJe7U+MKxho++AkGcOlNwpuHne9ObgvAB2WDlmDQ8ycNy8daZY2Lc&#10;g7/ofgyZiCHsE9SQh1AnUvo0J4u+72riyF1cYzFE2GTSNPiI4baSA6XG0mLBsSHHmlY5peXxZjVc&#10;T6NzNbyty8O+vIy2wzC218le6+57+zkDEagN/+KXe2fifKUm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T1rEAAAA3QAAAA8AAAAAAAAAAAAAAAAAmAIAAGRycy9k&#10;b3ducmV2LnhtbFBLBQYAAAAABAAEAPUAAACJAwAAAAA=&#10;" fillcolor="#00b0f0" strokecolor="#00b0f0" strokeweight="2pt"/>
                        <v:line id="Gerade Verbindung 1011" o:spid="_x0000_s1029" style="position:absolute;flip:x;visibility:visible;mso-wrap-style:square" from="7143,2095" to="1028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oMMAAADdAAAADwAAAGRycy9kb3ducmV2LnhtbERPS2rDMBDdB3IHMYVuQiK50JC4UUxo&#10;sSklYPI5wGBNbVNrZCw1sW9fFQrdzeN9Z5eNthM3GnzrWEOyUiCIK2darjVcL/lyA8IHZIOdY9Iw&#10;kYdsP5/tMDXuzie6nUMtYgj7FDU0IfSplL5qyKJfuZ44cp9usBgiHGppBrzHcNvJJ6XW0mLLsaHB&#10;nl4bqr7O31aDLOX2o1a5XVRdORWF8s/HN6/148N4eAERaAz/4j/3u4nzVZL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mfqDDAAAA3QAAAA8AAAAAAAAAAAAA&#10;AAAAoQIAAGRycy9kb3ducmV2LnhtbFBLBQYAAAAABAAEAPkAAACRAwAAAAA=&#10;" strokecolor="red" strokeweight="2.25pt"/>
                        <v:line id="Gerade Verbindung 1012" o:spid="_x0000_s1030" style="position:absolute;flip:x;visibility:visible;mso-wrap-style:square" from="-3143,2095" to="-6,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g18MAAADdAAAADwAAAGRycy9kb3ducmV2LnhtbERP3WrCMBS+F3yHcITdyEwsTLZqWsbE&#10;MoYgOh/g0Jy1Zc1JaWJb334ZDHZ3Pr7fs8sn24qBet841rBeKRDEpTMNVxqun4fHZxA+IBtsHZOG&#10;O3nIs/lsh6lxI59puIRKxBD2KWqoQ+hSKX1Zk0W/ch1x5L5cbzFE2FfS9DjGcNvKRKmNtNhwbKix&#10;o7eayu/LzWqQJ/nyUamDXZbt6V4Uyj8d917rh8X0ugURaAr/4j/3u4nz1TqB32/i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04NfDAAAA3QAAAA8AAAAAAAAAAAAA&#10;AAAAoQIAAGRycy9kb3ducmV2LnhtbFBLBQYAAAAABAAEAPkAAACRAwAAAAA=&#10;" strokecolor="red" strokeweight="2.25pt"/>
                        <v:oval id="Ellipse 1013" o:spid="_x0000_s1031" style="position:absolute;left:10191;top:190;width:37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J2MMA&#10;AADdAAAADwAAAGRycy9kb3ducmV2LnhtbERPTWvCQBC9C/6HZYTedKMtpaSuUkRFTC9qodcxOyah&#10;2dlkd43pv+8WBG/zeJ8zX/amFh05X1lWMJ0kIIhzqysuFHydNuM3ED4ga6wtk4Jf8rBcDAdzTLW9&#10;8YG6YyhEDGGfooIyhCaV0uclGfQT2xBH7mKdwRChK6R2eIvhppazJHmVBiuODSU2tCop/zlejYJz&#10;m7X7z717ado1Zt32e5XJU6XU06j/eAcRqA8P8d2903F+Mn2G/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IJ2MMAAADdAAAADwAAAAAAAAAAAAAAAACYAgAAZHJzL2Rv&#10;d25yZXYueG1sUEsFBgAAAAAEAAQA9QAAAIgDAAAAAA==&#10;" fillcolor="#92d050" strokecolor="#92d050" strokeweight="2pt"/>
                        <v:oval id="Ellipse 1015" o:spid="_x0000_s1032" style="position:absolute;left:3143;top:190;width:37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0N8MA&#10;AADdAAAADwAAAGRycy9kb3ducmV2LnhtbERPTWvCQBC9C/6HZYTedKO0paSuUkRFTC9qodcxOyah&#10;2dlkd43pv+8WBG/zeJ8zX/amFh05X1lWMJ0kIIhzqysuFHydNuM3ED4ga6wtk4Jf8rBcDAdzTLW9&#10;8YG6YyhEDGGfooIyhCaV0uclGfQT2xBH7mKdwRChK6R2eIvhppazJHmVBiuODSU2tCop/zlejYJz&#10;m7X7z717bto1Zt32e5XJU6XU06j/eAcRqA8P8d2903F+Mn2B/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c0N8MAAADdAAAADwAAAAAAAAAAAAAAAACYAgAAZHJzL2Rv&#10;d25yZXYueG1sUEsFBgAAAAAEAAQA9QAAAIgDAAAAAA==&#10;" fillcolor="#92d050" strokecolor="#92d050" strokeweight="2pt"/>
                      </v:group>
                      <v:shape id="Gleichschenkliges Dreieck 1018" o:spid="_x0000_s1033" type="#_x0000_t5" style="position:absolute;left:3905;width:1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K8cUA&#10;AADdAAAADwAAAGRycy9kb3ducmV2LnhtbESPQWsCMRCF74X+hzCFXoom20Mrq1GKpWAvhaqIx2Ez&#10;7i5uJmET1+2/7xwEbzO8N+99s1iNvlMD9akNbKGYGlDEVXAt1xb2u6/JDFTKyA67wGThjxKslo8P&#10;CyxduPIvDdtcKwnhVKKFJudYap2qhjymaYjEop1C7zHL2tfa9XiVcN/pV2PetMeWpaHBSOuGqvP2&#10;4i0c6p9P+n6hdeHz0bj3Xbxshmjt89P4MQeVacx38+164wTfFI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4rxxQAAAN0AAAAPAAAAAAAAAAAAAAAAAJgCAABkcnMv&#10;ZG93bnJldi54bWxQSwUGAAAAAAQABAD1AAAAigMAAAAA&#10;" fillcolor="#f39" stroked="f" strokeweight="2pt"/>
                    </v:group>
                  </w:pict>
                </mc:Fallback>
              </mc:AlternateContent>
            </w:r>
            <w:r>
              <w:rPr>
                <w:rFonts w:eastAsiaTheme="minorHAnsi"/>
                <w:lang w:eastAsia="en-US"/>
              </w:rPr>
              <w:object w:dxaOrig="6990" w:dyaOrig="3046">
                <v:shape id="_x0000_i1151" type="#_x0000_t75" style="width:232.75pt;height:106.3pt;mso-position-vertical:absolute" o:ole="">
                  <v:imagedata r:id="rId258" o:title=""/>
                </v:shape>
                <o:OLEObject Type="Embed" ProgID="ACD.ChemSketch.20" ShapeID="_x0000_i1151" DrawAspect="Content" ObjectID="_1581752337" r:id="rId259"/>
              </w:object>
            </w:r>
          </w:p>
        </w:tc>
      </w:tr>
      <w:tr w:rsidR="00B73FB6" w:rsidRPr="00130296" w:rsidTr="00B03712">
        <w:tc>
          <w:tcPr>
            <w:tcW w:w="339" w:type="dxa"/>
          </w:tcPr>
          <w:p w:rsidR="00B73FB6" w:rsidRPr="00130296" w:rsidRDefault="00B73FB6" w:rsidP="00B03712">
            <w:r>
              <w:t>E</w:t>
            </w:r>
          </w:p>
        </w:tc>
        <w:tc>
          <w:tcPr>
            <w:tcW w:w="6999" w:type="dxa"/>
            <w:vAlign w:val="center"/>
          </w:tcPr>
          <w:p w:rsidR="00B73FB6" w:rsidRPr="00130296" w:rsidRDefault="00B73FB6" w:rsidP="00B03712">
            <w:r>
              <w:rPr>
                <w:noProof/>
              </w:rPr>
              <mc:AlternateContent>
                <mc:Choice Requires="wpg">
                  <w:drawing>
                    <wp:anchor distT="0" distB="0" distL="114300" distR="114300" simplePos="0" relativeHeight="252356608" behindDoc="0" locked="0" layoutInCell="1" allowOverlap="1" wp14:anchorId="73CD787E" wp14:editId="2C945D34">
                      <wp:simplePos x="0" y="0"/>
                      <wp:positionH relativeFrom="column">
                        <wp:posOffset>2679700</wp:posOffset>
                      </wp:positionH>
                      <wp:positionV relativeFrom="paragraph">
                        <wp:posOffset>1049020</wp:posOffset>
                      </wp:positionV>
                      <wp:extent cx="1628775" cy="209550"/>
                      <wp:effectExtent l="0" t="0" r="28575" b="19050"/>
                      <wp:wrapThrough wrapText="bothSides">
                        <wp:wrapPolygon edited="0">
                          <wp:start x="5305" y="0"/>
                          <wp:lineTo x="0" y="13745"/>
                          <wp:lineTo x="0" y="19636"/>
                          <wp:lineTo x="9853" y="21600"/>
                          <wp:lineTo x="21726" y="21600"/>
                          <wp:lineTo x="21726" y="0"/>
                          <wp:lineTo x="5305" y="0"/>
                        </wp:wrapPolygon>
                      </wp:wrapThrough>
                      <wp:docPr id="1019" name="Gruppieren 1019"/>
                      <wp:cNvGraphicFramePr/>
                      <a:graphic xmlns:a="http://schemas.openxmlformats.org/drawingml/2006/main">
                        <a:graphicData uri="http://schemas.microsoft.com/office/word/2010/wordprocessingGroup">
                          <wpg:wgp>
                            <wpg:cNvGrpSpPr/>
                            <wpg:grpSpPr>
                              <a:xfrm>
                                <a:off x="0" y="0"/>
                                <a:ext cx="1628775" cy="209550"/>
                                <a:chOff x="0" y="0"/>
                                <a:chExt cx="1628775" cy="209550"/>
                              </a:xfrm>
                            </wpg:grpSpPr>
                            <wps:wsp>
                              <wps:cNvPr id="1020" name="Gerade Verbindung 1020"/>
                              <wps:cNvCnPr/>
                              <wps:spPr>
                                <a:xfrm flipH="1">
                                  <a:off x="0" y="171450"/>
                                  <a:ext cx="313690" cy="0"/>
                                </a:xfrm>
                                <a:prstGeom prst="line">
                                  <a:avLst/>
                                </a:prstGeom>
                                <a:noFill/>
                                <a:ln w="28575" cap="flat" cmpd="sng" algn="ctr">
                                  <a:solidFill>
                                    <a:srgbClr val="FF0000"/>
                                  </a:solidFill>
                                  <a:prstDash val="solid"/>
                                </a:ln>
                                <a:effectLst/>
                              </wps:spPr>
                              <wps:bodyPr/>
                            </wps:wsp>
                            <wps:wsp>
                              <wps:cNvPr id="1022" name="Ellipse 1022"/>
                              <wps:cNvSpPr/>
                              <wps:spPr>
                                <a:xfrm>
                                  <a:off x="342900" y="0"/>
                                  <a:ext cx="371475" cy="1905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hteck 1206"/>
                              <wps:cNvSpPr/>
                              <wps:spPr>
                                <a:xfrm>
                                  <a:off x="771525" y="0"/>
                                  <a:ext cx="857250" cy="209550"/>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19" o:spid="_x0000_s1026" style="position:absolute;margin-left:211pt;margin-top:82.6pt;width:128.25pt;height:16.5pt;z-index:252356608;mso-width-relative:margin;mso-height-relative:margin" coordsize="16287,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">
                      <v:line id="Gerade Verbindung 1020" o:spid="_x0000_s1027" style="position:absolute;flip:x;visibility:visible;mso-wrap-style:square" from="0,1714" to="313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RhsYAAADdAAAADwAAAGRycy9kb3ducmV2LnhtbESP3WrCQBCF74W+wzIFb6TuVmixMRsp&#10;LUqRgvjzAEN2TILZ2ZBdNb5956Lg3QznzDnf5MvBt+pKfWwCW3idGlDEZXANVxaOh9XLHFRMyA7b&#10;wGThThGWxdMox8yFG+/ouk+VkhCOGVqoU+oyrWNZk8c4DR2xaKfQe0yy9pV2Pd4k3Ld6Zsy79tiw&#10;NNTY0VdN5Xl/8Rb0Vn9sKrPyk7Ld3tdrE99+v6O14+fhcwEq0ZAe5v/rHyf4Zib88o2Mo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GEYbGAAAA3QAAAA8AAAAAAAAA&#10;AAAAAAAAoQIAAGRycy9kb3ducmV2LnhtbFBLBQYAAAAABAAEAPkAAACUAwAAAAA=&#10;" strokecolor="red" strokeweight="2.25pt"/>
                      <v:oval id="Ellipse 1022" o:spid="_x0000_s1028" style="position:absolute;left:3429;width:371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sMA&#10;AADdAAAADwAAAGRycy9kb3ducmV2LnhtbERPTWvCQBC9F/wPywi91Y2hSImuImKLmF6qBa9jdkyC&#10;2dlkd43x33cLhd7m8T5nsRpMI3pyvrasYDpJQBAXVtdcKvg+vr+8gfABWWNjmRQ8yMNqOXpaYKbt&#10;nb+oP4RSxBD2GSqoQmgzKX1RkUE/sS1x5C7WGQwRulJqh/cYbhqZJslMGqw5NlTY0qai4nq4GQXn&#10;Lu/2n3v32nZbzPuP0yaXx1qp5/GwnoMINIR/8Z97p+P8JE3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sMAAADdAAAADwAAAAAAAAAAAAAAAACYAgAAZHJzL2Rv&#10;d25yZXYueG1sUEsFBgAAAAAEAAQA9QAAAIgDAAAAAA==&#10;" fillcolor="#92d050" strokecolor="#92d050" strokeweight="2pt"/>
                      <v:rect id="Rechteck 1206" o:spid="_x0000_s1029" style="position:absolute;left:7715;width:857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EIMQA&#10;AADdAAAADwAAAGRycy9kb3ducmV2LnhtbERPS2vCQBC+F/oflil4M5sqppJmDaVUFOmltgd7G7Jj&#10;njsbsqvGf+8WhN7m43tOlo+mE2caXG1ZwXMUgyAurK65VPDzvZ4uQTiPrLGzTAqu5CBfPT5kmGp7&#10;4S86730pQgi7FBVU3veplK6oyKCLbE8cuKMdDPoAh1LqAS8h3HRyFseJNFhzaKiwp/eKinZ/Mgqa&#10;w+K3m58+2s9de1xs5j4xzctOqcnT+PYKwtPo/8V391aH+bM4gb9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hCDEAAAA3QAAAA8AAAAAAAAAAAAAAAAAmAIAAGRycy9k&#10;b3ducmV2LnhtbFBLBQYAAAAABAAEAPUAAACJAwAAAAA=&#10;" fillcolor="#00b0f0" strokecolor="#00b0f0" strokeweight="2pt"/>
                      <w10:wrap type="through"/>
                    </v:group>
                  </w:pict>
                </mc:Fallback>
              </mc:AlternateContent>
            </w:r>
            <w:r>
              <w:rPr>
                <w:rFonts w:eastAsiaTheme="minorHAnsi"/>
                <w:lang w:eastAsia="en-US"/>
              </w:rPr>
              <w:object w:dxaOrig="5580" w:dyaOrig="2956">
                <v:shape id="_x0000_i1152" type="#_x0000_t75" style="width:195.85pt;height:103pt" o:ole="">
                  <v:imagedata r:id="rId260" o:title=""/>
                </v:shape>
                <o:OLEObject Type="Embed" ProgID="ACD.ChemSketch.20" ShapeID="_x0000_i1152" DrawAspect="Content" ObjectID="_1581752338" r:id="rId261"/>
              </w:object>
            </w:r>
          </w:p>
        </w:tc>
      </w:tr>
    </w:tbl>
    <w:p w:rsidR="00B73FB6" w:rsidRPr="000D54CD" w:rsidRDefault="00B73FB6" w:rsidP="00B73FB6">
      <w:pPr>
        <w:pStyle w:val="berschrift1"/>
      </w:pPr>
      <w:r w:rsidRPr="007B7A05">
        <w:rPr>
          <w:noProof/>
        </w:rPr>
        <w:lastRenderedPageBreak/>
        <w:drawing>
          <wp:anchor distT="0" distB="0" distL="114300" distR="114300" simplePos="0" relativeHeight="252357632" behindDoc="0" locked="0" layoutInCell="0" allowOverlap="1" wp14:anchorId="52C86F3A" wp14:editId="6E5FEE04">
            <wp:simplePos x="0" y="0"/>
            <wp:positionH relativeFrom="rightMargin">
              <wp:posOffset>97155</wp:posOffset>
            </wp:positionH>
            <wp:positionV relativeFrom="paragraph">
              <wp:posOffset>130175</wp:posOffset>
            </wp:positionV>
            <wp:extent cx="349885" cy="320675"/>
            <wp:effectExtent l="0" t="0" r="0" b="3175"/>
            <wp:wrapNone/>
            <wp:docPr id="12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CD">
        <w:t>Übungen</w:t>
      </w:r>
      <w:r>
        <w:t xml:space="preserve"> zur Benennung einfacher Kohlenwasserstoffe (Alkane)</w:t>
      </w:r>
    </w:p>
    <w:p w:rsidR="00B73FB6" w:rsidRDefault="00B73FB6" w:rsidP="00B73FB6">
      <w:r>
        <w:rPr>
          <w:rStyle w:val="berschrift3Zchn"/>
          <w:rFonts w:eastAsiaTheme="minorHAnsi"/>
          <w:sz w:val="20"/>
        </w:rPr>
        <w:t>Aufgabe 2</w:t>
      </w:r>
      <w:r w:rsidRPr="00130296">
        <w:rPr>
          <w:rStyle w:val="berschrift3Zchn"/>
          <w:rFonts w:eastAsiaTheme="minorHAnsi"/>
          <w:sz w:val="20"/>
        </w:rPr>
        <w:t>:</w:t>
      </w:r>
      <w:r w:rsidRPr="00130296">
        <w:t xml:space="preserve"> Zeichne</w:t>
      </w:r>
      <w:r>
        <w:t>n Sie</w:t>
      </w:r>
      <w:r w:rsidRPr="00130296">
        <w:t xml:space="preserve"> die Strukturformeln der Verbindungen.</w:t>
      </w:r>
    </w:p>
    <w:p w:rsidR="00B73FB6" w:rsidRPr="00130296" w:rsidRDefault="00B73FB6" w:rsidP="00B73FB6"/>
    <w:tbl>
      <w:tblPr>
        <w:tblStyle w:val="Tabellenraster"/>
        <w:tblW w:w="0" w:type="auto"/>
        <w:tblInd w:w="108" w:type="dxa"/>
        <w:tblLook w:val="04A0" w:firstRow="1" w:lastRow="0" w:firstColumn="1" w:lastColumn="0" w:noHBand="0" w:noVBand="1"/>
      </w:tblPr>
      <w:tblGrid>
        <w:gridCol w:w="370"/>
        <w:gridCol w:w="6965"/>
      </w:tblGrid>
      <w:tr w:rsidR="00B73FB6" w:rsidRPr="00130296" w:rsidTr="00B03712">
        <w:tc>
          <w:tcPr>
            <w:tcW w:w="370" w:type="dxa"/>
          </w:tcPr>
          <w:p w:rsidR="00B73FB6" w:rsidRPr="00130296" w:rsidRDefault="00B73FB6" w:rsidP="00B03712">
            <w:r w:rsidRPr="00130296">
              <w:t>A</w:t>
            </w:r>
          </w:p>
        </w:tc>
        <w:tc>
          <w:tcPr>
            <w:tcW w:w="6965" w:type="dxa"/>
          </w:tcPr>
          <w:p w:rsidR="00B73FB6" w:rsidRPr="00130296" w:rsidRDefault="00B73FB6" w:rsidP="00B03712">
            <w:r w:rsidRPr="00130296">
              <w:t>3-</w:t>
            </w:r>
            <w:r>
              <w:t>Methylheptan</w:t>
            </w:r>
          </w:p>
        </w:tc>
      </w:tr>
      <w:tr w:rsidR="00B73FB6" w:rsidRPr="00130296" w:rsidTr="00B03712">
        <w:tc>
          <w:tcPr>
            <w:tcW w:w="370" w:type="dxa"/>
          </w:tcPr>
          <w:p w:rsidR="00B73FB6" w:rsidRPr="00130296" w:rsidRDefault="00B73FB6" w:rsidP="00B03712">
            <w:r w:rsidRPr="00130296">
              <w:t>B</w:t>
            </w:r>
          </w:p>
        </w:tc>
        <w:tc>
          <w:tcPr>
            <w:tcW w:w="6965" w:type="dxa"/>
          </w:tcPr>
          <w:p w:rsidR="00B73FB6" w:rsidRPr="00130296" w:rsidRDefault="00B73FB6" w:rsidP="00B03712">
            <w:r w:rsidRPr="00130296">
              <w:t>4-Ethylnonan</w:t>
            </w:r>
          </w:p>
        </w:tc>
      </w:tr>
      <w:tr w:rsidR="00B73FB6" w:rsidRPr="00130296" w:rsidTr="00B03712">
        <w:tc>
          <w:tcPr>
            <w:tcW w:w="370" w:type="dxa"/>
          </w:tcPr>
          <w:p w:rsidR="00B73FB6" w:rsidRPr="00130296" w:rsidRDefault="00B73FB6" w:rsidP="00B03712">
            <w:r w:rsidRPr="00130296">
              <w:t>C</w:t>
            </w:r>
          </w:p>
        </w:tc>
        <w:tc>
          <w:tcPr>
            <w:tcW w:w="6965" w:type="dxa"/>
          </w:tcPr>
          <w:p w:rsidR="00B73FB6" w:rsidRPr="00130296" w:rsidRDefault="00B73FB6" w:rsidP="00B03712">
            <w:r w:rsidRPr="00130296">
              <w:t>2-Methylpentan</w:t>
            </w:r>
          </w:p>
        </w:tc>
      </w:tr>
      <w:tr w:rsidR="00B73FB6" w:rsidRPr="00130296" w:rsidTr="00B03712">
        <w:tc>
          <w:tcPr>
            <w:tcW w:w="370" w:type="dxa"/>
          </w:tcPr>
          <w:p w:rsidR="00B73FB6" w:rsidRPr="00130296" w:rsidRDefault="00B73FB6" w:rsidP="00B03712">
            <w:r w:rsidRPr="00130296">
              <w:t>D</w:t>
            </w:r>
          </w:p>
        </w:tc>
        <w:tc>
          <w:tcPr>
            <w:tcW w:w="6965" w:type="dxa"/>
          </w:tcPr>
          <w:p w:rsidR="00B73FB6" w:rsidRPr="00130296" w:rsidRDefault="00B73FB6" w:rsidP="00B03712">
            <w:r w:rsidRPr="00130296">
              <w:t>3-Ethyl-2,4-dimethylheptan</w:t>
            </w:r>
          </w:p>
        </w:tc>
      </w:tr>
      <w:tr w:rsidR="00B73FB6" w:rsidRPr="00130296" w:rsidTr="00B03712">
        <w:tc>
          <w:tcPr>
            <w:tcW w:w="370" w:type="dxa"/>
          </w:tcPr>
          <w:p w:rsidR="00B73FB6" w:rsidRPr="00130296" w:rsidRDefault="00B73FB6" w:rsidP="00B03712">
            <w:r>
              <w:t>E</w:t>
            </w:r>
          </w:p>
        </w:tc>
        <w:tc>
          <w:tcPr>
            <w:tcW w:w="6965" w:type="dxa"/>
          </w:tcPr>
          <w:p w:rsidR="00B73FB6" w:rsidRPr="00130296" w:rsidRDefault="00B73FB6" w:rsidP="00B03712">
            <w:r w:rsidRPr="00130296">
              <w:t>2,5,6-Trimethyloctan</w:t>
            </w:r>
          </w:p>
        </w:tc>
      </w:tr>
    </w:tbl>
    <w:p w:rsidR="00B73FB6" w:rsidRDefault="00B73FB6" w:rsidP="00B73FB6">
      <w:pPr>
        <w:spacing w:line="240" w:lineRule="exact"/>
      </w:pPr>
    </w:p>
    <w:p w:rsidR="00B73FB6" w:rsidRDefault="00B73FB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52"/>
        <w:gridCol w:w="165"/>
        <w:gridCol w:w="2103"/>
      </w:tblGrid>
      <w:tr w:rsidR="00B73FB6" w:rsidRPr="00B51DE9" w:rsidTr="00B03712">
        <w:trPr>
          <w:trHeight w:val="523"/>
        </w:trPr>
        <w:tc>
          <w:tcPr>
            <w:tcW w:w="2268"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lastRenderedPageBreak/>
              <w:t>Kompetenzbereich</w:t>
            </w:r>
          </w:p>
          <w:p w:rsidR="00B73FB6" w:rsidRDefault="00B73FB6" w:rsidP="00B03712">
            <w:pPr>
              <w:pStyle w:val="TabelleKopflinks"/>
            </w:pPr>
            <w:r>
              <w:t>02 Erkenntnisse</w:t>
            </w:r>
            <w:r>
              <w:br/>
              <w:t>gewinnen</w:t>
            </w:r>
          </w:p>
        </w:tc>
        <w:tc>
          <w:tcPr>
            <w:tcW w:w="851"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t>Lernfortschritt</w:t>
            </w:r>
          </w:p>
          <w:p w:rsidR="00B73FB6" w:rsidRDefault="00B73FB6" w:rsidP="00B03712">
            <w:pPr>
              <w:pStyle w:val="TabelleKopflinks"/>
            </w:pPr>
            <w:r>
              <w:t>LFS 3</w:t>
            </w:r>
          </w:p>
        </w:tc>
        <w:tc>
          <w:tcPr>
            <w:tcW w:w="4252" w:type="dxa"/>
            <w:tcBorders>
              <w:left w:val="single" w:sz="4" w:space="0" w:color="auto"/>
              <w:bottom w:val="single" w:sz="4" w:space="0" w:color="auto"/>
              <w:right w:val="single" w:sz="4" w:space="0" w:color="auto"/>
            </w:tcBorders>
            <w:shd w:val="clear" w:color="auto" w:fill="D9D9D9"/>
            <w:hideMark/>
          </w:tcPr>
          <w:p w:rsidR="00B73FB6" w:rsidRDefault="00B73FB6" w:rsidP="00B03712">
            <w:pPr>
              <w:pStyle w:val="Tabelle6pt"/>
              <w:rPr>
                <w:color w:val="000000"/>
              </w:rPr>
            </w:pPr>
            <w:r>
              <w:t>Materialien/Titel</w:t>
            </w:r>
          </w:p>
          <w:p w:rsidR="00B73FB6" w:rsidRDefault="00B73FB6" w:rsidP="00B03712">
            <w:pPr>
              <w:pStyle w:val="TabelleKopflinks"/>
            </w:pPr>
            <w:r>
              <w:t>Übungen zur Benennung einfacher Kohlenwa</w:t>
            </w:r>
            <w:r>
              <w:t>s</w:t>
            </w:r>
            <w:r>
              <w:t>serstoffe</w:t>
            </w:r>
          </w:p>
        </w:tc>
        <w:tc>
          <w:tcPr>
            <w:tcW w:w="165" w:type="dxa"/>
            <w:vMerge w:val="restart"/>
            <w:tcBorders>
              <w:top w:val="nil"/>
              <w:left w:val="single" w:sz="4" w:space="0" w:color="auto"/>
              <w:bottom w:val="nil"/>
              <w:right w:val="single" w:sz="4" w:space="0" w:color="auto"/>
            </w:tcBorders>
            <w:shd w:val="clear" w:color="auto" w:fill="FFFFFF"/>
          </w:tcPr>
          <w:p w:rsidR="00B73FB6" w:rsidRPr="004B658C" w:rsidRDefault="00B73FB6" w:rsidP="00B0371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73FB6" w:rsidRPr="00B51DE9" w:rsidRDefault="00B73FB6" w:rsidP="00B03712">
            <w:pPr>
              <w:pStyle w:val="TabelleKopfmitte"/>
            </w:pPr>
            <w:r>
              <w:t>Chemie</w:t>
            </w:r>
          </w:p>
          <w:p w:rsidR="00B73FB6" w:rsidRPr="00B51DE9" w:rsidRDefault="00B73FB6" w:rsidP="00B03712">
            <w:pPr>
              <w:pStyle w:val="TabelleKopfmitte"/>
              <w:rPr>
                <w:rFonts w:eastAsia="Calibri"/>
              </w:rPr>
            </w:pPr>
            <w:r>
              <w:t>Ch02.03.03.06</w:t>
            </w:r>
          </w:p>
        </w:tc>
      </w:tr>
      <w:tr w:rsidR="00B73FB6" w:rsidRPr="00B51DE9" w:rsidTr="00B03712">
        <w:tc>
          <w:tcPr>
            <w:tcW w:w="7371" w:type="dxa"/>
            <w:gridSpan w:val="3"/>
            <w:tcBorders>
              <w:left w:val="single" w:sz="4" w:space="0" w:color="auto"/>
              <w:right w:val="single" w:sz="4" w:space="0" w:color="auto"/>
            </w:tcBorders>
            <w:hideMark/>
          </w:tcPr>
          <w:p w:rsidR="00B73FB6" w:rsidRPr="004B658C" w:rsidRDefault="00B73FB6" w:rsidP="00B03712">
            <w:pPr>
              <w:pStyle w:val="Tabelle6pt"/>
            </w:pPr>
            <w:r w:rsidRPr="004B658C">
              <w:t>Kompetenz:</w:t>
            </w:r>
          </w:p>
          <w:p w:rsidR="00B73FB6" w:rsidRDefault="00B73FB6" w:rsidP="00B03712">
            <w:pPr>
              <w:pStyle w:val="Kopf8ptafz"/>
            </w:pPr>
            <w:r>
              <w:t>Ich kann den strukturellen Aufbau von Stoffen benennen.</w:t>
            </w:r>
          </w:p>
        </w:tc>
        <w:tc>
          <w:tcPr>
            <w:tcW w:w="165"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73FB6" w:rsidRPr="00B51DE9" w:rsidTr="00B03712">
              <w:trPr>
                <w:trHeight w:val="284"/>
              </w:trPr>
              <w:tc>
                <w:tcPr>
                  <w:tcW w:w="2090" w:type="dxa"/>
                  <w:shd w:val="clear" w:color="auto" w:fill="D9D9D9" w:themeFill="background1" w:themeFillShade="D9"/>
                </w:tcPr>
                <w:p w:rsidR="00B73FB6" w:rsidRPr="00B51DE9" w:rsidRDefault="00B73FB6" w:rsidP="00B03712">
                  <w:pPr>
                    <w:pStyle w:val="TabelleKopfmitte"/>
                  </w:pPr>
                  <w:r>
                    <w:t>Lösung</w:t>
                  </w:r>
                </w:p>
              </w:tc>
            </w:tr>
          </w:tbl>
          <w:p w:rsidR="00B73FB6" w:rsidRPr="00B51DE9" w:rsidRDefault="00B73FB6" w:rsidP="00B03712">
            <w:pPr>
              <w:pStyle w:val="TabelleKopfmitte"/>
            </w:pPr>
          </w:p>
        </w:tc>
      </w:tr>
      <w:tr w:rsidR="00B73FB6" w:rsidRPr="00B51DE9" w:rsidTr="00B03712">
        <w:tc>
          <w:tcPr>
            <w:tcW w:w="7371" w:type="dxa"/>
            <w:gridSpan w:val="3"/>
            <w:tcBorders>
              <w:left w:val="single" w:sz="4" w:space="0" w:color="auto"/>
              <w:right w:val="single" w:sz="4" w:space="0" w:color="auto"/>
            </w:tcBorders>
            <w:hideMark/>
          </w:tcPr>
          <w:p w:rsidR="00B73FB6" w:rsidRPr="004B658C" w:rsidRDefault="00B73FB6" w:rsidP="00B03712">
            <w:pPr>
              <w:pStyle w:val="Tabelle6pt"/>
            </w:pPr>
            <w:r w:rsidRPr="004B658C">
              <w:t>Hauptbezug:</w:t>
            </w:r>
          </w:p>
          <w:p w:rsidR="00B73FB6" w:rsidRDefault="00B73FB6" w:rsidP="00B03712">
            <w:pPr>
              <w:pStyle w:val="Kopf8ptafz"/>
            </w:pPr>
            <w:r>
              <w:t>Ich kann anhand von geeigneten Modellen den strukturellen Aufbau von Stoffen beschreiben und e</w:t>
            </w:r>
            <w:r>
              <w:t>r</w:t>
            </w:r>
            <w:r>
              <w:t>klären.</w:t>
            </w:r>
          </w:p>
          <w:p w:rsidR="00B73FB6" w:rsidRDefault="00B73FB6" w:rsidP="00B03712">
            <w:pPr>
              <w:pStyle w:val="Kopf8ptafz"/>
            </w:pPr>
            <w:r>
              <w:t>Ich kann Regeln zur Benennung von aliphatischen Kohlenwasserstoffen anwenden.</w:t>
            </w:r>
          </w:p>
          <w:p w:rsidR="00B73FB6" w:rsidRDefault="00B73FB6" w:rsidP="00B03712">
            <w:pPr>
              <w:pStyle w:val="Kopf8ptafz"/>
            </w:pPr>
            <w:r>
              <w:t>Ich kann ausgehend von dem Namen eines Kohlenwasserstoffes die Strukturformel herleiten.</w:t>
            </w:r>
          </w:p>
        </w:tc>
        <w:tc>
          <w:tcPr>
            <w:tcW w:w="165"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73FB6" w:rsidRPr="00B51DE9" w:rsidRDefault="00B73FB6" w:rsidP="00B03712">
            <w:pPr>
              <w:pStyle w:val="TabelleKopfmitte"/>
            </w:pPr>
          </w:p>
        </w:tc>
      </w:tr>
      <w:tr w:rsidR="00B73FB6" w:rsidRPr="00B51DE9" w:rsidTr="00B03712">
        <w:tc>
          <w:tcPr>
            <w:tcW w:w="7371" w:type="dxa"/>
            <w:gridSpan w:val="3"/>
            <w:tcBorders>
              <w:left w:val="single" w:sz="4" w:space="0" w:color="auto"/>
              <w:right w:val="single" w:sz="4" w:space="0" w:color="auto"/>
            </w:tcBorders>
            <w:tcMar>
              <w:bottom w:w="0" w:type="dxa"/>
            </w:tcMar>
            <w:hideMark/>
          </w:tcPr>
          <w:p w:rsidR="00B73FB6" w:rsidRDefault="00B73FB6" w:rsidP="00B03712">
            <w:pPr>
              <w:pStyle w:val="Tabelle6pt"/>
            </w:pPr>
            <w:r>
              <w:t>Weitere Bezüge:</w:t>
            </w:r>
          </w:p>
          <w:p w:rsidR="00B73FB6" w:rsidRDefault="00B73FB6" w:rsidP="00B03712">
            <w:pPr>
              <w:pStyle w:val="Kopf8ptafz"/>
              <w:numPr>
                <w:ilvl w:val="0"/>
                <w:numId w:val="0"/>
              </w:numPr>
              <w:ind w:left="227" w:hanging="170"/>
            </w:pPr>
          </w:p>
        </w:tc>
        <w:tc>
          <w:tcPr>
            <w:tcW w:w="165" w:type="dxa"/>
            <w:vMerge/>
            <w:tcBorders>
              <w:left w:val="single" w:sz="4" w:space="0" w:color="auto"/>
              <w:bottom w:val="nil"/>
              <w:right w:val="nil"/>
            </w:tcBorders>
            <w:vAlign w:val="center"/>
            <w:hideMark/>
          </w:tcPr>
          <w:p w:rsidR="00B73FB6" w:rsidRDefault="00B73FB6" w:rsidP="00B03712">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73FB6" w:rsidRPr="00B51DE9" w:rsidRDefault="00B73FB6" w:rsidP="00B03712">
            <w:pPr>
              <w:pStyle w:val="TabelleKopfmitte"/>
            </w:pPr>
          </w:p>
        </w:tc>
      </w:tr>
    </w:tbl>
    <w:p w:rsidR="00B73FB6" w:rsidRDefault="00B73FB6" w:rsidP="00B73FB6">
      <w:pPr>
        <w:spacing w:before="240" w:line="240" w:lineRule="exact"/>
        <w:ind w:left="66"/>
      </w:pPr>
      <w:r>
        <w:t>B/C-Niveau</w:t>
      </w:r>
    </w:p>
    <w:tbl>
      <w:tblPr>
        <w:tblStyle w:val="Tabellenraster"/>
        <w:tblW w:w="0" w:type="auto"/>
        <w:tblInd w:w="108" w:type="dxa"/>
        <w:tblLook w:val="04A0" w:firstRow="1" w:lastRow="0" w:firstColumn="1" w:lastColumn="0" w:noHBand="0" w:noVBand="1"/>
      </w:tblPr>
      <w:tblGrid>
        <w:gridCol w:w="339"/>
        <w:gridCol w:w="7032"/>
      </w:tblGrid>
      <w:tr w:rsidR="00B73FB6" w:rsidRPr="00130296" w:rsidTr="00B03712">
        <w:tc>
          <w:tcPr>
            <w:tcW w:w="339" w:type="dxa"/>
          </w:tcPr>
          <w:p w:rsidR="00B73FB6" w:rsidRPr="00130296" w:rsidRDefault="00B73FB6" w:rsidP="00B03712">
            <w:r w:rsidRPr="00130296">
              <w:t>A</w:t>
            </w:r>
          </w:p>
        </w:tc>
        <w:tc>
          <w:tcPr>
            <w:tcW w:w="7032" w:type="dxa"/>
            <w:vAlign w:val="center"/>
          </w:tcPr>
          <w:p w:rsidR="00B73FB6" w:rsidRPr="00130296" w:rsidRDefault="00B73FB6" w:rsidP="00B03712">
            <w:r>
              <w:rPr>
                <w:rFonts w:eastAsiaTheme="minorHAnsi"/>
                <w:lang w:eastAsia="en-US"/>
              </w:rPr>
              <w:t>2-Methylbutan</w:t>
            </w:r>
          </w:p>
        </w:tc>
      </w:tr>
      <w:tr w:rsidR="00B73FB6" w:rsidRPr="00130296" w:rsidTr="00B03712">
        <w:tc>
          <w:tcPr>
            <w:tcW w:w="339" w:type="dxa"/>
          </w:tcPr>
          <w:p w:rsidR="00B73FB6" w:rsidRPr="00130296" w:rsidRDefault="00B73FB6" w:rsidP="00B03712">
            <w:r w:rsidRPr="00130296">
              <w:t>B</w:t>
            </w:r>
          </w:p>
        </w:tc>
        <w:tc>
          <w:tcPr>
            <w:tcW w:w="7032" w:type="dxa"/>
            <w:vAlign w:val="center"/>
          </w:tcPr>
          <w:p w:rsidR="00B73FB6" w:rsidRPr="00130296" w:rsidRDefault="00B73FB6" w:rsidP="00B03712">
            <w:r>
              <w:rPr>
                <w:rFonts w:eastAsiaTheme="minorHAnsi"/>
                <w:lang w:eastAsia="en-US"/>
              </w:rPr>
              <w:t>2,3-Dimethylhexan</w:t>
            </w:r>
          </w:p>
        </w:tc>
      </w:tr>
      <w:tr w:rsidR="00B73FB6" w:rsidRPr="00130296" w:rsidTr="00B03712">
        <w:tc>
          <w:tcPr>
            <w:tcW w:w="339" w:type="dxa"/>
          </w:tcPr>
          <w:p w:rsidR="00B73FB6" w:rsidRPr="00130296" w:rsidRDefault="00B73FB6" w:rsidP="00B03712">
            <w:r w:rsidRPr="00130296">
              <w:t>C</w:t>
            </w:r>
          </w:p>
        </w:tc>
        <w:tc>
          <w:tcPr>
            <w:tcW w:w="7032" w:type="dxa"/>
            <w:vAlign w:val="center"/>
          </w:tcPr>
          <w:p w:rsidR="00B73FB6" w:rsidRPr="00130296" w:rsidRDefault="00B73FB6" w:rsidP="00B03712">
            <w:r>
              <w:rPr>
                <w:rFonts w:eastAsiaTheme="minorHAnsi"/>
                <w:lang w:eastAsia="en-US"/>
              </w:rPr>
              <w:t>4-Methyl-5-propyldecan</w:t>
            </w:r>
          </w:p>
        </w:tc>
      </w:tr>
      <w:tr w:rsidR="00B73FB6" w:rsidRPr="00130296" w:rsidTr="00B03712">
        <w:tc>
          <w:tcPr>
            <w:tcW w:w="339" w:type="dxa"/>
          </w:tcPr>
          <w:p w:rsidR="00B73FB6" w:rsidRPr="00130296" w:rsidRDefault="00B73FB6" w:rsidP="00B03712">
            <w:r w:rsidRPr="00130296">
              <w:t>D</w:t>
            </w:r>
          </w:p>
        </w:tc>
        <w:tc>
          <w:tcPr>
            <w:tcW w:w="7032" w:type="dxa"/>
            <w:vAlign w:val="center"/>
          </w:tcPr>
          <w:p w:rsidR="00B73FB6" w:rsidRPr="00130296" w:rsidRDefault="00B73FB6" w:rsidP="00B03712">
            <w:r>
              <w:rPr>
                <w:rFonts w:eastAsiaTheme="minorHAnsi"/>
                <w:lang w:eastAsia="en-US"/>
              </w:rPr>
              <w:t>5-Ethyl-3-methyldecan</w:t>
            </w:r>
          </w:p>
        </w:tc>
      </w:tr>
    </w:tbl>
    <w:p w:rsidR="00B73FB6" w:rsidRDefault="00B73FB6" w:rsidP="00B73FB6">
      <w:pPr>
        <w:spacing w:before="240" w:line="240" w:lineRule="exact"/>
        <w:ind w:left="66"/>
      </w:pPr>
      <w:r>
        <w:t>A-Niveau</w:t>
      </w:r>
    </w:p>
    <w:tbl>
      <w:tblPr>
        <w:tblStyle w:val="Tabellenraster"/>
        <w:tblpPr w:leftFromText="141" w:rightFromText="141" w:vertAnchor="text" w:tblpX="108" w:tblpY="1"/>
        <w:tblOverlap w:val="never"/>
        <w:tblW w:w="7338" w:type="dxa"/>
        <w:tblLook w:val="04A0" w:firstRow="1" w:lastRow="0" w:firstColumn="1" w:lastColumn="0" w:noHBand="0" w:noVBand="1"/>
      </w:tblPr>
      <w:tblGrid>
        <w:gridCol w:w="339"/>
        <w:gridCol w:w="6999"/>
      </w:tblGrid>
      <w:tr w:rsidR="00B73FB6" w:rsidRPr="00130296" w:rsidTr="00B03712">
        <w:tc>
          <w:tcPr>
            <w:tcW w:w="339" w:type="dxa"/>
          </w:tcPr>
          <w:p w:rsidR="00B73FB6" w:rsidRPr="00130296" w:rsidRDefault="00B73FB6" w:rsidP="00B03712">
            <w:r w:rsidRPr="00130296">
              <w:t>A</w:t>
            </w:r>
          </w:p>
        </w:tc>
        <w:tc>
          <w:tcPr>
            <w:tcW w:w="6999" w:type="dxa"/>
            <w:vAlign w:val="center"/>
          </w:tcPr>
          <w:p w:rsidR="00B73FB6" w:rsidRPr="00130296" w:rsidRDefault="00B73FB6" w:rsidP="00B03712">
            <w:r>
              <w:rPr>
                <w:rFonts w:eastAsiaTheme="minorHAnsi"/>
                <w:lang w:eastAsia="en-US"/>
              </w:rPr>
              <w:t>2-Methylbutan</w:t>
            </w:r>
          </w:p>
        </w:tc>
      </w:tr>
      <w:tr w:rsidR="00B73FB6" w:rsidRPr="00130296" w:rsidTr="00B03712">
        <w:tc>
          <w:tcPr>
            <w:tcW w:w="339" w:type="dxa"/>
          </w:tcPr>
          <w:p w:rsidR="00B73FB6" w:rsidRPr="00130296" w:rsidRDefault="00B73FB6" w:rsidP="00B03712">
            <w:r w:rsidRPr="00130296">
              <w:t>B</w:t>
            </w:r>
          </w:p>
        </w:tc>
        <w:tc>
          <w:tcPr>
            <w:tcW w:w="6999" w:type="dxa"/>
            <w:vAlign w:val="center"/>
          </w:tcPr>
          <w:p w:rsidR="00B73FB6" w:rsidRPr="00130296" w:rsidRDefault="00B73FB6" w:rsidP="00B03712">
            <w:r>
              <w:rPr>
                <w:rFonts w:eastAsiaTheme="minorHAnsi"/>
                <w:lang w:eastAsia="en-US"/>
              </w:rPr>
              <w:t>2,3-Dimethylhexan</w:t>
            </w:r>
          </w:p>
        </w:tc>
      </w:tr>
      <w:tr w:rsidR="00B73FB6" w:rsidRPr="00130296" w:rsidTr="00B03712">
        <w:tc>
          <w:tcPr>
            <w:tcW w:w="339" w:type="dxa"/>
          </w:tcPr>
          <w:p w:rsidR="00B73FB6" w:rsidRPr="00130296" w:rsidRDefault="00B73FB6" w:rsidP="00B03712">
            <w:r w:rsidRPr="00130296">
              <w:t>C</w:t>
            </w:r>
          </w:p>
        </w:tc>
        <w:tc>
          <w:tcPr>
            <w:tcW w:w="6999" w:type="dxa"/>
            <w:vAlign w:val="center"/>
          </w:tcPr>
          <w:p w:rsidR="00B73FB6" w:rsidRPr="00130296" w:rsidRDefault="00B73FB6" w:rsidP="00B03712">
            <w:r>
              <w:rPr>
                <w:rFonts w:eastAsiaTheme="minorHAnsi"/>
                <w:lang w:eastAsia="en-US"/>
              </w:rPr>
              <w:t>4-Methyl-5-propyldecan</w:t>
            </w:r>
          </w:p>
        </w:tc>
      </w:tr>
      <w:tr w:rsidR="00B73FB6" w:rsidRPr="00130296" w:rsidTr="00B03712">
        <w:tc>
          <w:tcPr>
            <w:tcW w:w="339" w:type="dxa"/>
          </w:tcPr>
          <w:p w:rsidR="00B73FB6" w:rsidRPr="00130296" w:rsidRDefault="00B73FB6" w:rsidP="00B03712">
            <w:r>
              <w:t>D</w:t>
            </w:r>
          </w:p>
        </w:tc>
        <w:tc>
          <w:tcPr>
            <w:tcW w:w="6999" w:type="dxa"/>
            <w:vAlign w:val="center"/>
          </w:tcPr>
          <w:p w:rsidR="00B73FB6" w:rsidRPr="00130296" w:rsidRDefault="00B73FB6" w:rsidP="00B03712">
            <w:r>
              <w:rPr>
                <w:rFonts w:eastAsiaTheme="minorHAnsi"/>
                <w:lang w:eastAsia="en-US"/>
              </w:rPr>
              <w:t>3,6-Dimethyl-5-propylnonan</w:t>
            </w:r>
          </w:p>
        </w:tc>
      </w:tr>
      <w:tr w:rsidR="00B73FB6" w:rsidRPr="00130296" w:rsidTr="00B03712">
        <w:tc>
          <w:tcPr>
            <w:tcW w:w="339" w:type="dxa"/>
          </w:tcPr>
          <w:p w:rsidR="00B73FB6" w:rsidRPr="00130296" w:rsidRDefault="00B73FB6" w:rsidP="00B03712">
            <w:r>
              <w:t>E</w:t>
            </w:r>
          </w:p>
        </w:tc>
        <w:tc>
          <w:tcPr>
            <w:tcW w:w="6999" w:type="dxa"/>
            <w:vAlign w:val="center"/>
          </w:tcPr>
          <w:p w:rsidR="00B73FB6" w:rsidRPr="00130296" w:rsidRDefault="00B73FB6" w:rsidP="00B03712">
            <w:r>
              <w:rPr>
                <w:rFonts w:eastAsiaTheme="minorHAnsi"/>
                <w:lang w:eastAsia="en-US"/>
              </w:rPr>
              <w:t>4-Ethyloctan</w:t>
            </w:r>
          </w:p>
        </w:tc>
      </w:tr>
    </w:tbl>
    <w:p w:rsidR="00B73FB6" w:rsidRDefault="00B73FB6" w:rsidP="00B73FB6">
      <w:pPr>
        <w:spacing w:line="240" w:lineRule="exact"/>
        <w:rPr>
          <w:lang w:eastAsia="de-DE"/>
        </w:rPr>
      </w:pPr>
    </w:p>
    <w:p w:rsidR="00B73FB6" w:rsidRDefault="00B73FB6">
      <w:pPr>
        <w:spacing w:line="240" w:lineRule="exact"/>
      </w:pPr>
      <w:r>
        <w:br w:type="page"/>
      </w:r>
    </w:p>
    <w:tbl>
      <w:tblPr>
        <w:tblpPr w:leftFromText="141" w:rightFromText="141" w:vertAnchor="text" w:tblpY="1"/>
        <w:tblOverlap w:val="never"/>
        <w:tblW w:w="96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4"/>
      </w:tblGrid>
      <w:tr w:rsidR="00E01FDC" w:rsidRPr="00B51DE9" w:rsidTr="00B03712">
        <w:trPr>
          <w:trHeight w:val="741"/>
        </w:trPr>
        <w:tc>
          <w:tcPr>
            <w:tcW w:w="2268" w:type="dxa"/>
            <w:tcBorders>
              <w:left w:val="single" w:sz="4" w:space="0" w:color="auto"/>
              <w:bottom w:val="single" w:sz="4" w:space="0" w:color="auto"/>
              <w:right w:val="single" w:sz="4" w:space="0" w:color="auto"/>
            </w:tcBorders>
            <w:shd w:val="clear" w:color="auto" w:fill="D9D9D9"/>
            <w:hideMark/>
          </w:tcPr>
          <w:p w:rsidR="00E01FDC" w:rsidRDefault="00E01FDC" w:rsidP="00B03712">
            <w:pPr>
              <w:pStyle w:val="Tabelle6pt"/>
              <w:rPr>
                <w:color w:val="000000"/>
              </w:rPr>
            </w:pPr>
            <w:r>
              <w:lastRenderedPageBreak/>
              <w:t>Kompetenzbereich</w:t>
            </w:r>
          </w:p>
          <w:p w:rsidR="00E01FDC" w:rsidRDefault="00E01FDC" w:rsidP="00B03712">
            <w:pPr>
              <w:pStyle w:val="TabelleKopflinks"/>
            </w:pPr>
            <w:r>
              <w:t>02 Erkenntnisse</w:t>
            </w:r>
            <w:r>
              <w:br/>
              <w:t>gewinnen</w:t>
            </w:r>
          </w:p>
        </w:tc>
        <w:tc>
          <w:tcPr>
            <w:tcW w:w="851" w:type="dxa"/>
            <w:tcBorders>
              <w:left w:val="single" w:sz="4" w:space="0" w:color="auto"/>
              <w:bottom w:val="single" w:sz="4" w:space="0" w:color="auto"/>
              <w:right w:val="single" w:sz="4" w:space="0" w:color="auto"/>
            </w:tcBorders>
            <w:shd w:val="clear" w:color="auto" w:fill="D9D9D9"/>
            <w:hideMark/>
          </w:tcPr>
          <w:p w:rsidR="00E01FDC" w:rsidRDefault="00E01FDC" w:rsidP="00B03712">
            <w:pPr>
              <w:pStyle w:val="Tabelle6pt"/>
              <w:rPr>
                <w:color w:val="000000"/>
              </w:rPr>
            </w:pPr>
            <w:r>
              <w:t>Lernfortschritt</w:t>
            </w:r>
          </w:p>
          <w:p w:rsidR="00E01FDC" w:rsidRDefault="00E01FDC" w:rsidP="00B0371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E01FDC" w:rsidRDefault="00E01FDC" w:rsidP="00B03712">
            <w:pPr>
              <w:pStyle w:val="Tabelle6pt"/>
              <w:rPr>
                <w:color w:val="000000"/>
              </w:rPr>
            </w:pPr>
            <w:r>
              <w:t>Materialien/Titel</w:t>
            </w:r>
          </w:p>
          <w:p w:rsidR="00E01FDC" w:rsidRDefault="00E01FDC" w:rsidP="00B03712">
            <w:pPr>
              <w:pStyle w:val="TabelleKopflinks"/>
            </w:pPr>
            <w:r>
              <w:t>Selbstreflexion</w:t>
            </w:r>
          </w:p>
        </w:tc>
        <w:tc>
          <w:tcPr>
            <w:tcW w:w="188" w:type="dxa"/>
            <w:tcBorders>
              <w:top w:val="nil"/>
              <w:left w:val="single" w:sz="4" w:space="0" w:color="auto"/>
              <w:bottom w:val="nil"/>
              <w:right w:val="single" w:sz="4" w:space="0" w:color="auto"/>
            </w:tcBorders>
            <w:shd w:val="clear" w:color="auto" w:fill="FFFFFF"/>
          </w:tcPr>
          <w:p w:rsidR="00E01FDC" w:rsidRPr="004B658C" w:rsidRDefault="00E01FDC" w:rsidP="00B03712">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rsidR="00E01FDC" w:rsidRPr="00B51DE9" w:rsidRDefault="00E01FDC" w:rsidP="00B03712">
            <w:pPr>
              <w:pStyle w:val="TabelleKopfmitte"/>
            </w:pPr>
            <w:r>
              <w:t>Chemie</w:t>
            </w:r>
          </w:p>
          <w:p w:rsidR="00E01FDC" w:rsidRPr="00B51DE9" w:rsidRDefault="00E01FDC" w:rsidP="00B03712">
            <w:pPr>
              <w:pStyle w:val="TabelleKopfmitte"/>
              <w:rPr>
                <w:rFonts w:eastAsia="Calibri"/>
              </w:rPr>
            </w:pPr>
            <w:r>
              <w:t>Ch02.03.03.07</w:t>
            </w:r>
          </w:p>
        </w:tc>
      </w:tr>
    </w:tbl>
    <w:p w:rsidR="00E01FDC" w:rsidRDefault="00E01FDC" w:rsidP="00E01FDC">
      <w:pPr>
        <w:pStyle w:val="berschrift1"/>
      </w:pPr>
      <w:r w:rsidRPr="00EF657F">
        <w:rPr>
          <w:iCs/>
          <w:noProof/>
        </w:rPr>
        <w:drawing>
          <wp:anchor distT="0" distB="0" distL="114300" distR="114300" simplePos="0" relativeHeight="252362752" behindDoc="0" locked="0" layoutInCell="0" allowOverlap="1" wp14:anchorId="5BCE8FA5" wp14:editId="1E699FA9">
            <wp:simplePos x="0" y="0"/>
            <wp:positionH relativeFrom="rightMargin">
              <wp:posOffset>1156335</wp:posOffset>
            </wp:positionH>
            <wp:positionV relativeFrom="paragraph">
              <wp:posOffset>949325</wp:posOffset>
            </wp:positionV>
            <wp:extent cx="302260" cy="323850"/>
            <wp:effectExtent l="0" t="0" r="2540" b="0"/>
            <wp:wrapNone/>
            <wp:docPr id="12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61728" behindDoc="0" locked="0" layoutInCell="0" allowOverlap="1" wp14:anchorId="551ECD64" wp14:editId="19BA5B9C">
            <wp:simplePos x="0" y="0"/>
            <wp:positionH relativeFrom="rightMargin">
              <wp:posOffset>808990</wp:posOffset>
            </wp:positionH>
            <wp:positionV relativeFrom="paragraph">
              <wp:posOffset>663575</wp:posOffset>
            </wp:positionV>
            <wp:extent cx="348615" cy="320040"/>
            <wp:effectExtent l="0" t="0" r="0" b="3810"/>
            <wp:wrapNone/>
            <wp:docPr id="122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60704" behindDoc="0" locked="0" layoutInCell="0" allowOverlap="1" wp14:anchorId="1D5920D4" wp14:editId="7F4D1E7B">
            <wp:simplePos x="0" y="0"/>
            <wp:positionH relativeFrom="rightMargin">
              <wp:posOffset>458470</wp:posOffset>
            </wp:positionH>
            <wp:positionV relativeFrom="paragraph">
              <wp:posOffset>663575</wp:posOffset>
            </wp:positionV>
            <wp:extent cx="349885" cy="320675"/>
            <wp:effectExtent l="0" t="0" r="0" b="3175"/>
            <wp:wrapNone/>
            <wp:docPr id="122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59680" behindDoc="0" locked="0" layoutInCell="0" allowOverlap="1" wp14:anchorId="4C976119" wp14:editId="6674E50E">
            <wp:simplePos x="0" y="0"/>
            <wp:positionH relativeFrom="rightMargin">
              <wp:posOffset>107950</wp:posOffset>
            </wp:positionH>
            <wp:positionV relativeFrom="paragraph">
              <wp:posOffset>664210</wp:posOffset>
            </wp:positionV>
            <wp:extent cx="349885" cy="320675"/>
            <wp:effectExtent l="0" t="0" r="0" b="3175"/>
            <wp:wrapNone/>
            <wp:docPr id="12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Selbstreflexionsbogen „Organische Chemie“</w:t>
      </w:r>
    </w:p>
    <w:p w:rsidR="00E01FDC" w:rsidRDefault="00E01FDC" w:rsidP="00E01FDC">
      <w:pPr>
        <w:pStyle w:val="Abstandszeile"/>
      </w:pP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6"/>
        <w:gridCol w:w="569"/>
        <w:gridCol w:w="569"/>
        <w:gridCol w:w="569"/>
        <w:gridCol w:w="569"/>
        <w:gridCol w:w="569"/>
      </w:tblGrid>
      <w:tr w:rsidR="00E01FDC" w:rsidRPr="00EF657F" w:rsidTr="00B03712">
        <w:trPr>
          <w:cantSplit/>
          <w:trHeight w:val="1585"/>
        </w:trPr>
        <w:tc>
          <w:tcPr>
            <w:tcW w:w="6836" w:type="dxa"/>
            <w:shd w:val="clear" w:color="auto" w:fill="D9D9D9"/>
            <w:vAlign w:val="center"/>
          </w:tcPr>
          <w:p w:rsidR="00E01FDC" w:rsidRPr="00EF657F" w:rsidRDefault="00E01FDC" w:rsidP="00B03712">
            <w:pPr>
              <w:jc w:val="both"/>
              <w:rPr>
                <w:rFonts w:eastAsia="Times New Roman" w:cs="Times New Roman"/>
                <w:b/>
                <w:lang w:eastAsia="de-DE"/>
              </w:rPr>
            </w:pPr>
          </w:p>
        </w:tc>
        <w:tc>
          <w:tcPr>
            <w:tcW w:w="569" w:type="dxa"/>
            <w:shd w:val="clear" w:color="auto" w:fill="D9D9D9"/>
            <w:textDirection w:val="btLr"/>
            <w:vAlign w:val="center"/>
          </w:tcPr>
          <w:p w:rsidR="00E01FDC" w:rsidRPr="00EF657F" w:rsidRDefault="00E01FDC" w:rsidP="00B03712">
            <w:pPr>
              <w:ind w:left="113" w:right="113"/>
              <w:jc w:val="center"/>
              <w:rPr>
                <w:sz w:val="18"/>
              </w:rPr>
            </w:pPr>
            <w:r w:rsidRPr="00EF657F">
              <w:rPr>
                <w:sz w:val="18"/>
              </w:rPr>
              <w:t>trifft nicht zu</w:t>
            </w:r>
          </w:p>
        </w:tc>
        <w:tc>
          <w:tcPr>
            <w:tcW w:w="569" w:type="dxa"/>
            <w:shd w:val="clear" w:color="auto" w:fill="D9D9D9"/>
            <w:textDirection w:val="btLr"/>
            <w:vAlign w:val="center"/>
          </w:tcPr>
          <w:p w:rsidR="00E01FDC" w:rsidRPr="00EF657F" w:rsidRDefault="00E01FDC" w:rsidP="00B03712">
            <w:pPr>
              <w:ind w:left="113" w:right="113"/>
              <w:jc w:val="center"/>
              <w:rPr>
                <w:sz w:val="18"/>
              </w:rPr>
            </w:pPr>
            <w:r w:rsidRPr="00EF657F">
              <w:rPr>
                <w:sz w:val="18"/>
              </w:rPr>
              <w:t>trifft eher nicht zu</w:t>
            </w:r>
          </w:p>
        </w:tc>
        <w:tc>
          <w:tcPr>
            <w:tcW w:w="569" w:type="dxa"/>
            <w:shd w:val="clear" w:color="auto" w:fill="D9D9D9"/>
            <w:textDirection w:val="btLr"/>
            <w:vAlign w:val="center"/>
          </w:tcPr>
          <w:p w:rsidR="00E01FDC" w:rsidRPr="00EF657F" w:rsidRDefault="00E01FDC" w:rsidP="00B03712">
            <w:pPr>
              <w:ind w:left="113" w:right="113"/>
              <w:jc w:val="center"/>
              <w:rPr>
                <w:sz w:val="18"/>
              </w:rPr>
            </w:pPr>
            <w:r w:rsidRPr="00EF657F">
              <w:rPr>
                <w:sz w:val="18"/>
              </w:rPr>
              <w:t>sowohl als auch</w:t>
            </w:r>
          </w:p>
        </w:tc>
        <w:tc>
          <w:tcPr>
            <w:tcW w:w="569" w:type="dxa"/>
            <w:shd w:val="clear" w:color="auto" w:fill="D9D9D9"/>
            <w:textDirection w:val="btLr"/>
            <w:vAlign w:val="center"/>
          </w:tcPr>
          <w:p w:rsidR="00E01FDC" w:rsidRPr="00EF657F" w:rsidRDefault="00E01FDC" w:rsidP="00B03712">
            <w:pPr>
              <w:ind w:left="113" w:right="113"/>
              <w:jc w:val="center"/>
              <w:rPr>
                <w:sz w:val="18"/>
              </w:rPr>
            </w:pPr>
            <w:r w:rsidRPr="00EF657F">
              <w:rPr>
                <w:sz w:val="18"/>
              </w:rPr>
              <w:t>trifft eher zu</w:t>
            </w:r>
          </w:p>
        </w:tc>
        <w:tc>
          <w:tcPr>
            <w:tcW w:w="569" w:type="dxa"/>
            <w:shd w:val="clear" w:color="auto" w:fill="D9D9D9"/>
            <w:textDirection w:val="btLr"/>
            <w:vAlign w:val="center"/>
          </w:tcPr>
          <w:p w:rsidR="00E01FDC" w:rsidRPr="00EF657F" w:rsidRDefault="00E01FDC" w:rsidP="00B03712">
            <w:pPr>
              <w:ind w:left="113" w:right="113"/>
              <w:jc w:val="center"/>
              <w:rPr>
                <w:sz w:val="18"/>
              </w:rPr>
            </w:pPr>
            <w:r w:rsidRPr="00EF657F">
              <w:rPr>
                <w:sz w:val="18"/>
              </w:rPr>
              <w:t>trifft</w:t>
            </w:r>
          </w:p>
          <w:p w:rsidR="00E01FDC" w:rsidRPr="00EF657F" w:rsidRDefault="00E01FDC" w:rsidP="00B03712">
            <w:pPr>
              <w:ind w:left="113" w:right="113"/>
              <w:jc w:val="center"/>
              <w:rPr>
                <w:sz w:val="18"/>
              </w:rPr>
            </w:pPr>
            <w:r w:rsidRPr="00EF657F">
              <w:rPr>
                <w:sz w:val="18"/>
              </w:rPr>
              <w:t>zu</w:t>
            </w:r>
          </w:p>
        </w:tc>
      </w:tr>
      <w:tr w:rsidR="00E01FDC" w:rsidRPr="00EF657F" w:rsidTr="00B03712">
        <w:trPr>
          <w:trHeight w:val="692"/>
        </w:trPr>
        <w:tc>
          <w:tcPr>
            <w:tcW w:w="6836" w:type="dxa"/>
            <w:shd w:val="clear" w:color="auto" w:fill="auto"/>
            <w:vAlign w:val="center"/>
          </w:tcPr>
          <w:p w:rsidR="00E01FDC" w:rsidRPr="00B65A68" w:rsidRDefault="00E01FDC" w:rsidP="00B03712">
            <w:pPr>
              <w:ind w:left="186" w:hanging="214"/>
            </w:pPr>
            <w:r w:rsidRPr="00B65A68">
              <w:t xml:space="preserve">1. </w:t>
            </w:r>
            <w:r>
              <w:t>Ich kann mir Fachwissen selbst aneignen und anderen verständlich erklären. (Beispielsweise durch ein Lehrvideo)</w:t>
            </w: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E01FDC" w:rsidRPr="00EF657F" w:rsidTr="00B03712">
        <w:trPr>
          <w:trHeight w:val="692"/>
        </w:trPr>
        <w:tc>
          <w:tcPr>
            <w:tcW w:w="6836" w:type="dxa"/>
            <w:shd w:val="clear" w:color="auto" w:fill="auto"/>
            <w:vAlign w:val="center"/>
          </w:tcPr>
          <w:p w:rsidR="00E01FDC" w:rsidRPr="00B65A68" w:rsidRDefault="00E01FDC" w:rsidP="00B03712">
            <w:pPr>
              <w:ind w:left="186" w:hanging="214"/>
            </w:pPr>
            <w:r w:rsidRPr="00B65A68">
              <w:t xml:space="preserve">2. </w:t>
            </w:r>
            <w:r>
              <w:t>Ich kenne die zu berücksichtigenden Aspekte zum sicheren Umgang mit Chemikalien und der Vorgehensweise beim Experimentieren.</w:t>
            </w: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E01FDC" w:rsidRPr="00EF657F" w:rsidTr="00B03712">
        <w:trPr>
          <w:trHeight w:val="357"/>
        </w:trPr>
        <w:tc>
          <w:tcPr>
            <w:tcW w:w="6836" w:type="dxa"/>
            <w:shd w:val="clear" w:color="auto" w:fill="auto"/>
            <w:vAlign w:val="center"/>
          </w:tcPr>
          <w:p w:rsidR="00E01FDC" w:rsidRPr="00B65A68" w:rsidRDefault="00E01FDC" w:rsidP="00B03712">
            <w:pPr>
              <w:ind w:left="186" w:hanging="214"/>
            </w:pPr>
            <w:r w:rsidRPr="00B65A68">
              <w:t xml:space="preserve">3. </w:t>
            </w:r>
            <w:r>
              <w:t>Ich kann selbstständig Versuche durchführen.</w:t>
            </w: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E01FDC" w:rsidRPr="00EF657F" w:rsidTr="00B03712">
        <w:trPr>
          <w:trHeight w:val="335"/>
        </w:trPr>
        <w:tc>
          <w:tcPr>
            <w:tcW w:w="6836" w:type="dxa"/>
            <w:shd w:val="clear" w:color="auto" w:fill="auto"/>
            <w:vAlign w:val="center"/>
          </w:tcPr>
          <w:p w:rsidR="00E01FDC" w:rsidRPr="00B65A68" w:rsidRDefault="00E01FDC" w:rsidP="00B03712">
            <w:pPr>
              <w:ind w:left="186" w:hanging="214"/>
            </w:pPr>
            <w:r w:rsidRPr="00B65A68">
              <w:t xml:space="preserve">4. </w:t>
            </w:r>
            <w:r>
              <w:t>Ich kann ein Versuchsprotokoll erstellen.</w:t>
            </w: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E01FDC" w:rsidRPr="00EF657F" w:rsidTr="00B03712">
        <w:trPr>
          <w:trHeight w:val="357"/>
        </w:trPr>
        <w:tc>
          <w:tcPr>
            <w:tcW w:w="6836" w:type="dxa"/>
            <w:shd w:val="clear" w:color="auto" w:fill="auto"/>
            <w:vAlign w:val="center"/>
          </w:tcPr>
          <w:p w:rsidR="00E01FDC" w:rsidRPr="00B65A68" w:rsidRDefault="00E01FDC" w:rsidP="00B03712">
            <w:pPr>
              <w:ind w:left="186" w:hanging="214"/>
            </w:pPr>
            <w:r w:rsidRPr="00B65A68">
              <w:t xml:space="preserve">5. </w:t>
            </w:r>
            <w:r>
              <w:t>Ich kenne den Aufbau von Struktur- und Summenformeln.</w:t>
            </w: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E01FDC" w:rsidRPr="00EF657F" w:rsidTr="00B03712">
        <w:trPr>
          <w:trHeight w:val="357"/>
        </w:trPr>
        <w:tc>
          <w:tcPr>
            <w:tcW w:w="6836" w:type="dxa"/>
            <w:shd w:val="clear" w:color="auto" w:fill="auto"/>
            <w:vAlign w:val="center"/>
          </w:tcPr>
          <w:p w:rsidR="00E01FDC" w:rsidRPr="00B65A68" w:rsidRDefault="00E01FDC" w:rsidP="00B03712">
            <w:pPr>
              <w:ind w:left="186" w:hanging="214"/>
            </w:pPr>
            <w:r w:rsidRPr="00B65A68">
              <w:t xml:space="preserve">6. </w:t>
            </w:r>
            <w:r>
              <w:t>Ich kann einfache Kohlenwasserstoffketten benennen.</w:t>
            </w: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9" w:type="dxa"/>
            <w:shd w:val="clear" w:color="auto" w:fill="auto"/>
            <w:vAlign w:val="center"/>
          </w:tcPr>
          <w:p w:rsidR="00E01FDC" w:rsidRPr="00EF657F" w:rsidRDefault="00E01FDC" w:rsidP="00B03712">
            <w:pPr>
              <w:tabs>
                <w:tab w:val="left" w:pos="2250"/>
              </w:tabs>
              <w:overflowPunct w:val="0"/>
              <w:autoSpaceDE w:val="0"/>
              <w:autoSpaceDN w:val="0"/>
              <w:adjustRightInd w:val="0"/>
              <w:jc w:val="center"/>
              <w:textAlignment w:val="baseline"/>
              <w:rPr>
                <w:rFonts w:eastAsia="Times New Roman" w:cs="Times New Roman"/>
                <w:iCs/>
                <w:lang w:eastAsia="de-DE"/>
              </w:rPr>
            </w:pPr>
          </w:p>
        </w:tc>
      </w:tr>
    </w:tbl>
    <w:p w:rsidR="00E01FDC" w:rsidRDefault="00E01FDC" w:rsidP="00E01FDC">
      <w:pPr>
        <w:spacing w:line="240" w:lineRule="exact"/>
        <w:rPr>
          <w:lang w:eastAsia="de-DE"/>
        </w:rPr>
      </w:pPr>
    </w:p>
    <w:p w:rsidR="00E01FDC" w:rsidRDefault="00E01FDC" w:rsidP="00E01FDC">
      <w:pPr>
        <w:spacing w:line="240" w:lineRule="exact"/>
        <w:rPr>
          <w:lang w:eastAsia="de-DE"/>
        </w:rPr>
      </w:pPr>
      <w:r w:rsidRPr="00770216">
        <w:rPr>
          <w:b/>
          <w:lang w:eastAsia="de-DE"/>
        </w:rPr>
        <w:t>Zusatzaufgaben</w:t>
      </w:r>
      <w:r>
        <w:rPr>
          <w:lang w:eastAsia="de-DE"/>
        </w:rPr>
        <w:t xml:space="preserve">: </w:t>
      </w:r>
    </w:p>
    <w:p w:rsidR="00E01FDC" w:rsidRDefault="00E01FDC" w:rsidP="00E01FDC">
      <w:pPr>
        <w:spacing w:line="240" w:lineRule="exact"/>
        <w:rPr>
          <w:lang w:eastAsia="de-DE"/>
        </w:rPr>
      </w:pPr>
      <w:r>
        <w:rPr>
          <w:noProof/>
          <w:color w:val="0070C0"/>
          <w:lang w:eastAsia="de-DE"/>
        </w:rPr>
        <w:drawing>
          <wp:anchor distT="0" distB="0" distL="114300" distR="114300" simplePos="0" relativeHeight="252363776" behindDoc="0" locked="0" layoutInCell="1" allowOverlap="1" wp14:anchorId="2D843649" wp14:editId="44234D16">
            <wp:simplePos x="0" y="0"/>
            <wp:positionH relativeFrom="column">
              <wp:posOffset>4904533</wp:posOffset>
            </wp:positionH>
            <wp:positionV relativeFrom="paragraph">
              <wp:posOffset>92311</wp:posOffset>
            </wp:positionV>
            <wp:extent cx="1285200" cy="1285200"/>
            <wp:effectExtent l="0" t="0" r="0" b="0"/>
            <wp:wrapNone/>
            <wp:docPr id="1226" name="Grafik 1226" descr="C:\Users\hk331ls\Desktop\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hk331ls\Desktop\qr.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85200" cy="128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FDC" w:rsidRDefault="00E01FDC" w:rsidP="00E01FDC">
      <w:pPr>
        <w:pStyle w:val="Listenabsatz"/>
        <w:numPr>
          <w:ilvl w:val="0"/>
          <w:numId w:val="74"/>
        </w:numPr>
        <w:spacing w:line="240" w:lineRule="exact"/>
        <w:rPr>
          <w:lang w:eastAsia="de-DE"/>
        </w:rPr>
      </w:pPr>
      <w:r>
        <w:rPr>
          <w:lang w:eastAsia="de-DE"/>
        </w:rPr>
        <w:t xml:space="preserve">Gehen Sie auf die Internetseite </w:t>
      </w:r>
      <w:hyperlink r:id="rId263" w:history="1">
        <w:r w:rsidRPr="00D139B7">
          <w:rPr>
            <w:rStyle w:val="Hyperlink"/>
            <w:lang w:eastAsia="de-DE"/>
          </w:rPr>
          <w:t xml:space="preserve">http://LearningApps.org/display?v=pd3trk29517    </w:t>
        </w:r>
      </w:hyperlink>
      <w:r w:rsidRPr="003E26AA">
        <w:rPr>
          <w:color w:val="0070C0"/>
          <w:lang w:eastAsia="de-DE"/>
        </w:rPr>
        <w:t xml:space="preserve"> </w:t>
      </w:r>
      <w:r>
        <w:t xml:space="preserve">oder nutzen Sie für den Weg dorthin den QR-Code rechts. </w:t>
      </w:r>
    </w:p>
    <w:p w:rsidR="00E01FDC" w:rsidRDefault="00E01FDC" w:rsidP="00E01FDC">
      <w:pPr>
        <w:spacing w:line="240" w:lineRule="exact"/>
        <w:rPr>
          <w:lang w:eastAsia="de-DE"/>
        </w:rPr>
      </w:pPr>
    </w:p>
    <w:p w:rsidR="00E01FDC" w:rsidRDefault="00E01FDC" w:rsidP="00E01FDC">
      <w:pPr>
        <w:pStyle w:val="Listenabsatz"/>
        <w:spacing w:line="240" w:lineRule="exact"/>
        <w:rPr>
          <w:lang w:eastAsia="de-DE"/>
        </w:rPr>
      </w:pPr>
      <w:r>
        <w:rPr>
          <w:lang w:eastAsia="de-DE"/>
        </w:rPr>
        <w:t>Bearbeiten Sie das Kreuzworträtsel.</w:t>
      </w: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Pr="005644CA" w:rsidRDefault="00E01FDC" w:rsidP="00E01FDC">
      <w:pPr>
        <w:pStyle w:val="Listenabsatz"/>
        <w:numPr>
          <w:ilvl w:val="0"/>
          <w:numId w:val="74"/>
        </w:numPr>
        <w:rPr>
          <w:lang w:eastAsia="de-DE"/>
        </w:rPr>
      </w:pPr>
      <w:r>
        <w:rPr>
          <w:noProof/>
          <w:lang w:eastAsia="de-DE"/>
        </w:rPr>
        <w:drawing>
          <wp:anchor distT="0" distB="0" distL="114300" distR="114300" simplePos="0" relativeHeight="252364800" behindDoc="0" locked="0" layoutInCell="1" allowOverlap="1" wp14:anchorId="1951122C" wp14:editId="5632D8E8">
            <wp:simplePos x="0" y="0"/>
            <wp:positionH relativeFrom="column">
              <wp:posOffset>4949631</wp:posOffset>
            </wp:positionH>
            <wp:positionV relativeFrom="paragraph">
              <wp:posOffset>233045</wp:posOffset>
            </wp:positionV>
            <wp:extent cx="1169670" cy="1165860"/>
            <wp:effectExtent l="0" t="0" r="0" b="0"/>
            <wp:wrapNone/>
            <wp:docPr id="1227" name="Grafik 1227" descr="C:\Users\hk331ls\Desktop\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hk331ls\Desktop\QR.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6967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CA">
        <w:rPr>
          <w:lang w:eastAsia="de-DE"/>
        </w:rPr>
        <w:t>Ge</w:t>
      </w:r>
      <w:r>
        <w:rPr>
          <w:lang w:eastAsia="de-DE"/>
        </w:rPr>
        <w:t xml:space="preserve">hen Sie auf die Internetseite </w:t>
      </w:r>
      <w:hyperlink r:id="rId265" w:history="1">
        <w:r w:rsidRPr="00D139B7">
          <w:rPr>
            <w:rStyle w:val="Hyperlink"/>
            <w:lang w:eastAsia="de-DE"/>
          </w:rPr>
          <w:t>http://LearningApps.org/display?v=pnpop8as517</w:t>
        </w:r>
      </w:hyperlink>
      <w:r>
        <w:rPr>
          <w:lang w:eastAsia="de-DE"/>
        </w:rPr>
        <w:t xml:space="preserve"> </w:t>
      </w:r>
      <w:r w:rsidRPr="005644CA">
        <w:rPr>
          <w:lang w:eastAsia="de-DE"/>
        </w:rPr>
        <w:t xml:space="preserve">oder nutzen Sie für den Weg dorthin den QR-Code rechts. </w:t>
      </w: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Default="00E01FDC" w:rsidP="00E01FDC">
      <w:pPr>
        <w:pStyle w:val="Listenabsatz"/>
        <w:spacing w:line="240" w:lineRule="exact"/>
        <w:rPr>
          <w:lang w:eastAsia="de-DE"/>
        </w:rPr>
      </w:pPr>
      <w:r>
        <w:rPr>
          <w:lang w:eastAsia="de-DE"/>
        </w:rPr>
        <w:t>Vervollständigen Sie den Text.</w:t>
      </w: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Default="00E01FDC" w:rsidP="00E01FDC">
      <w:pPr>
        <w:spacing w:line="240" w:lineRule="exact"/>
        <w:rPr>
          <w:lang w:eastAsia="de-DE"/>
        </w:rPr>
      </w:pPr>
    </w:p>
    <w:p w:rsidR="00E01FDC" w:rsidRPr="005644CA" w:rsidRDefault="00E01FDC" w:rsidP="00E01FDC">
      <w:pPr>
        <w:pStyle w:val="Listenabsatz"/>
        <w:numPr>
          <w:ilvl w:val="0"/>
          <w:numId w:val="74"/>
        </w:numPr>
        <w:rPr>
          <w:lang w:eastAsia="de-DE"/>
        </w:rPr>
      </w:pPr>
      <w:r>
        <w:rPr>
          <w:noProof/>
          <w:lang w:eastAsia="de-DE"/>
        </w:rPr>
        <w:drawing>
          <wp:anchor distT="0" distB="0" distL="114300" distR="114300" simplePos="0" relativeHeight="252365824" behindDoc="0" locked="0" layoutInCell="1" allowOverlap="1" wp14:anchorId="77B81B96" wp14:editId="6D074B7E">
            <wp:simplePos x="0" y="0"/>
            <wp:positionH relativeFrom="column">
              <wp:posOffset>4952909</wp:posOffset>
            </wp:positionH>
            <wp:positionV relativeFrom="paragraph">
              <wp:posOffset>156210</wp:posOffset>
            </wp:positionV>
            <wp:extent cx="1229360" cy="1231265"/>
            <wp:effectExtent l="0" t="0" r="8890" b="6985"/>
            <wp:wrapNone/>
            <wp:docPr id="1228" name="Grafik 1228" descr="C:\Users\hk331ls\Desktop\Q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hk331ls\Desktop\QRR.pn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2936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CA">
        <w:rPr>
          <w:lang w:eastAsia="de-DE"/>
        </w:rPr>
        <w:t>Ge</w:t>
      </w:r>
      <w:r>
        <w:rPr>
          <w:lang w:eastAsia="de-DE"/>
        </w:rPr>
        <w:t xml:space="preserve">hen Sie auf die Internetseite </w:t>
      </w:r>
      <w:hyperlink r:id="rId267" w:history="1">
        <w:r w:rsidRPr="006A0448">
          <w:rPr>
            <w:rStyle w:val="Hyperlink"/>
            <w:lang w:eastAsia="de-DE"/>
          </w:rPr>
          <w:t>http://LearningApps.org/display?v=pa4ab5afc17</w:t>
        </w:r>
      </w:hyperlink>
      <w:r>
        <w:rPr>
          <w:lang w:eastAsia="de-DE"/>
        </w:rPr>
        <w:t xml:space="preserve"> </w:t>
      </w:r>
      <w:r w:rsidRPr="005644CA">
        <w:rPr>
          <w:lang w:eastAsia="de-DE"/>
        </w:rPr>
        <w:t xml:space="preserve">oder nutzen Sie für den Weg dorthin den QR-Code rechts. </w:t>
      </w:r>
    </w:p>
    <w:p w:rsidR="00E01FDC" w:rsidRDefault="00E01FDC" w:rsidP="00E01FDC">
      <w:pPr>
        <w:pStyle w:val="Listenabsatz"/>
        <w:spacing w:line="240" w:lineRule="exact"/>
        <w:rPr>
          <w:lang w:eastAsia="de-DE"/>
        </w:rPr>
      </w:pPr>
    </w:p>
    <w:p w:rsidR="00E01FDC" w:rsidRDefault="00E01FDC" w:rsidP="00E01FDC">
      <w:pPr>
        <w:pStyle w:val="Listenabsatz"/>
        <w:spacing w:line="240" w:lineRule="exact"/>
        <w:rPr>
          <w:lang w:eastAsia="de-DE"/>
        </w:rPr>
      </w:pPr>
    </w:p>
    <w:p w:rsidR="00E01FDC" w:rsidRDefault="00E01FDC" w:rsidP="00E01FDC">
      <w:pPr>
        <w:pStyle w:val="Listenabsatz"/>
        <w:spacing w:line="240" w:lineRule="exact"/>
      </w:pPr>
      <w:r>
        <w:t>Ordnen Sie der Strukturformel den richtigen Namen zu.</w:t>
      </w:r>
    </w:p>
    <w:p w:rsidR="00E01FDC" w:rsidRDefault="00E01FDC" w:rsidP="00E01FDC">
      <w:pPr>
        <w:pStyle w:val="Listenabsatz"/>
        <w:spacing w:line="240" w:lineRule="exact"/>
      </w:pPr>
    </w:p>
    <w:p w:rsidR="00E01FDC" w:rsidRDefault="00E01FDC">
      <w:pPr>
        <w:spacing w:line="240" w:lineRule="exact"/>
      </w:pPr>
      <w:r>
        <w:br w:type="page"/>
      </w:r>
    </w:p>
    <w:p w:rsidR="00D24181" w:rsidRDefault="00D24181" w:rsidP="00D24181">
      <w:pPr>
        <w:spacing w:line="240" w:lineRule="exact"/>
        <w:sectPr w:rsidR="00D24181" w:rsidSect="004F754E">
          <w:headerReference w:type="default" r:id="rId268"/>
          <w:footerReference w:type="default" r:id="rId269"/>
          <w:type w:val="continuous"/>
          <w:pgSz w:w="11906" w:h="16838" w:code="9"/>
          <w:pgMar w:top="1418" w:right="3402" w:bottom="1134" w:left="1134" w:header="709" w:footer="709" w:gutter="0"/>
          <w:cols w:space="708"/>
          <w:docGrid w:linePitch="360"/>
        </w:sectPr>
      </w:pPr>
    </w:p>
    <w:p w:rsidR="0096595D" w:rsidRDefault="00997EB7" w:rsidP="0096595D">
      <w:pPr>
        <w:pStyle w:val="berschrift1"/>
      </w:pPr>
      <w:r>
        <w:lastRenderedPageBreak/>
        <w:t>Raster zur Bewertung/</w:t>
      </w:r>
      <w:r w:rsidR="0096595D" w:rsidRPr="0096595D">
        <w:t xml:space="preserve">Protokollbewertung </w:t>
      </w:r>
    </w:p>
    <w:p w:rsidR="007D3E86" w:rsidRPr="007D3E86" w:rsidRDefault="007D3E86" w:rsidP="007D3E86">
      <w:pPr>
        <w:pStyle w:val="Textkrp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67"/>
        <w:gridCol w:w="3118"/>
        <w:gridCol w:w="567"/>
        <w:gridCol w:w="3119"/>
        <w:gridCol w:w="567"/>
        <w:gridCol w:w="3118"/>
        <w:gridCol w:w="567"/>
      </w:tblGrid>
      <w:tr w:rsidR="0096595D" w:rsidRPr="007D3E86" w:rsidTr="007D3E86">
        <w:tc>
          <w:tcPr>
            <w:tcW w:w="2660" w:type="dxa"/>
          </w:tcPr>
          <w:p w:rsidR="0096595D" w:rsidRPr="007D3E86" w:rsidRDefault="0096595D" w:rsidP="001C068F">
            <w:pPr>
              <w:rPr>
                <w:b/>
                <w:sz w:val="24"/>
                <w:szCs w:val="24"/>
              </w:rPr>
            </w:pPr>
            <w:r w:rsidRPr="007D3E86">
              <w:rPr>
                <w:b/>
                <w:sz w:val="24"/>
                <w:szCs w:val="24"/>
              </w:rPr>
              <w:t>Bewertung</w:t>
            </w:r>
          </w:p>
        </w:tc>
        <w:tc>
          <w:tcPr>
            <w:tcW w:w="567" w:type="dxa"/>
          </w:tcPr>
          <w:p w:rsidR="0096595D" w:rsidRPr="007D3E86" w:rsidRDefault="0096595D" w:rsidP="001C068F">
            <w:pPr>
              <w:rPr>
                <w:b/>
                <w:sz w:val="24"/>
                <w:szCs w:val="24"/>
              </w:rPr>
            </w:pPr>
            <w:r w:rsidRPr="007D3E86">
              <w:rPr>
                <w:b/>
                <w:sz w:val="24"/>
                <w:szCs w:val="24"/>
              </w:rPr>
              <w:t>BE</w:t>
            </w:r>
          </w:p>
        </w:tc>
        <w:tc>
          <w:tcPr>
            <w:tcW w:w="3118" w:type="dxa"/>
          </w:tcPr>
          <w:p w:rsidR="0096595D" w:rsidRPr="007D3E86" w:rsidRDefault="0096595D" w:rsidP="001C068F">
            <w:pPr>
              <w:rPr>
                <w:b/>
                <w:sz w:val="24"/>
                <w:szCs w:val="24"/>
              </w:rPr>
            </w:pPr>
          </w:p>
        </w:tc>
        <w:tc>
          <w:tcPr>
            <w:tcW w:w="567" w:type="dxa"/>
          </w:tcPr>
          <w:p w:rsidR="0096595D" w:rsidRPr="007D3E86" w:rsidRDefault="0096595D" w:rsidP="001C068F">
            <w:pPr>
              <w:rPr>
                <w:b/>
                <w:sz w:val="24"/>
                <w:szCs w:val="24"/>
              </w:rPr>
            </w:pPr>
            <w:r w:rsidRPr="007D3E86">
              <w:rPr>
                <w:b/>
                <w:sz w:val="24"/>
                <w:szCs w:val="24"/>
              </w:rPr>
              <w:t>BE</w:t>
            </w:r>
          </w:p>
        </w:tc>
        <w:tc>
          <w:tcPr>
            <w:tcW w:w="3119" w:type="dxa"/>
          </w:tcPr>
          <w:p w:rsidR="0096595D" w:rsidRPr="007D3E86" w:rsidRDefault="0096595D" w:rsidP="001C068F">
            <w:pPr>
              <w:rPr>
                <w:b/>
                <w:sz w:val="24"/>
                <w:szCs w:val="24"/>
              </w:rPr>
            </w:pPr>
          </w:p>
        </w:tc>
        <w:tc>
          <w:tcPr>
            <w:tcW w:w="567" w:type="dxa"/>
          </w:tcPr>
          <w:p w:rsidR="0096595D" w:rsidRPr="007D3E86" w:rsidRDefault="0096595D" w:rsidP="001C068F">
            <w:pPr>
              <w:rPr>
                <w:b/>
                <w:sz w:val="24"/>
                <w:szCs w:val="24"/>
              </w:rPr>
            </w:pPr>
            <w:r w:rsidRPr="007D3E86">
              <w:rPr>
                <w:b/>
                <w:sz w:val="24"/>
                <w:szCs w:val="24"/>
              </w:rPr>
              <w:t>BE</w:t>
            </w:r>
          </w:p>
        </w:tc>
        <w:tc>
          <w:tcPr>
            <w:tcW w:w="3118" w:type="dxa"/>
          </w:tcPr>
          <w:p w:rsidR="0096595D" w:rsidRPr="007D3E86" w:rsidRDefault="0096595D" w:rsidP="001C068F">
            <w:pPr>
              <w:rPr>
                <w:b/>
                <w:sz w:val="24"/>
                <w:szCs w:val="24"/>
              </w:rPr>
            </w:pPr>
          </w:p>
        </w:tc>
        <w:tc>
          <w:tcPr>
            <w:tcW w:w="567" w:type="dxa"/>
          </w:tcPr>
          <w:p w:rsidR="0096595D" w:rsidRPr="007D3E86" w:rsidRDefault="0096595D" w:rsidP="001C068F">
            <w:pPr>
              <w:rPr>
                <w:b/>
                <w:sz w:val="24"/>
                <w:szCs w:val="24"/>
              </w:rPr>
            </w:pPr>
            <w:r w:rsidRPr="007D3E86">
              <w:rPr>
                <w:b/>
                <w:sz w:val="24"/>
                <w:szCs w:val="24"/>
              </w:rPr>
              <w:t>BE</w:t>
            </w:r>
          </w:p>
        </w:tc>
      </w:tr>
      <w:tr w:rsidR="00E9541E" w:rsidRPr="0096595D" w:rsidTr="007D3E86">
        <w:tc>
          <w:tcPr>
            <w:tcW w:w="2660" w:type="dxa"/>
          </w:tcPr>
          <w:p w:rsidR="00E9541E" w:rsidRPr="007D3E86" w:rsidRDefault="007D3E86" w:rsidP="001C068F">
            <w:pPr>
              <w:rPr>
                <w:b/>
                <w:sz w:val="24"/>
                <w:szCs w:val="24"/>
              </w:rPr>
            </w:pPr>
            <w:r>
              <w:rPr>
                <w:b/>
                <w:sz w:val="24"/>
                <w:szCs w:val="24"/>
              </w:rPr>
              <w:t>Übersicht</w:t>
            </w:r>
            <w:r w:rsidR="00E9541E" w:rsidRPr="007D3E86">
              <w:rPr>
                <w:b/>
                <w:sz w:val="24"/>
                <w:szCs w:val="24"/>
              </w:rPr>
              <w:t>lichkeit</w:t>
            </w:r>
          </w:p>
        </w:tc>
        <w:tc>
          <w:tcPr>
            <w:tcW w:w="567" w:type="dxa"/>
          </w:tcPr>
          <w:p w:rsidR="00E9541E" w:rsidRPr="00E9541E" w:rsidRDefault="00E9541E" w:rsidP="001C068F">
            <w:r w:rsidRPr="00E9541E">
              <w:t>0</w:t>
            </w:r>
          </w:p>
        </w:tc>
        <w:tc>
          <w:tcPr>
            <w:tcW w:w="3118" w:type="dxa"/>
          </w:tcPr>
          <w:p w:rsidR="00E9541E" w:rsidRPr="00E9541E" w:rsidRDefault="00E9541E" w:rsidP="0029111C">
            <w:r w:rsidRPr="00E9541E">
              <w:t>Einigermaßen übersichtlich</w:t>
            </w:r>
            <w:r w:rsidR="0029111C">
              <w:t xml:space="preserve">, </w:t>
            </w:r>
            <w:r w:rsidRPr="00E9541E">
              <w:t>Schrift überwiegend lesbar</w:t>
            </w:r>
            <w:r w:rsidR="0029111C">
              <w:t xml:space="preserve">, </w:t>
            </w:r>
            <w:r w:rsidRPr="00E9541E">
              <w:t>Gli</w:t>
            </w:r>
            <w:r w:rsidRPr="00E9541E">
              <w:t>e</w:t>
            </w:r>
            <w:r w:rsidRPr="00E9541E">
              <w:t>derung erkennbar, aber unvol</w:t>
            </w:r>
            <w:r w:rsidRPr="00E9541E">
              <w:t>l</w:t>
            </w:r>
            <w:r w:rsidRPr="00E9541E">
              <w:t>ständig</w:t>
            </w:r>
          </w:p>
        </w:tc>
        <w:tc>
          <w:tcPr>
            <w:tcW w:w="567" w:type="dxa"/>
          </w:tcPr>
          <w:p w:rsidR="00E9541E" w:rsidRPr="00E9541E" w:rsidRDefault="00E9541E" w:rsidP="001C068F">
            <w:r w:rsidRPr="00E9541E">
              <w:t>1</w:t>
            </w:r>
          </w:p>
        </w:tc>
        <w:tc>
          <w:tcPr>
            <w:tcW w:w="3119" w:type="dxa"/>
          </w:tcPr>
          <w:p w:rsidR="0029111C" w:rsidRDefault="00E9541E" w:rsidP="0029111C">
            <w:r w:rsidRPr="00E9541E">
              <w:t>Protokoll übersichtlich</w:t>
            </w:r>
            <w:r w:rsidR="0029111C">
              <w:t xml:space="preserve">, </w:t>
            </w:r>
          </w:p>
          <w:p w:rsidR="0029111C" w:rsidRDefault="00E9541E" w:rsidP="0029111C">
            <w:r w:rsidRPr="00E9541E">
              <w:t>Schrift meist lesbar</w:t>
            </w:r>
            <w:r w:rsidR="0029111C">
              <w:t>,</w:t>
            </w:r>
          </w:p>
          <w:p w:rsidR="00E9541E" w:rsidRPr="00E9541E" w:rsidRDefault="0029111C" w:rsidP="0029111C">
            <w:r>
              <w:t xml:space="preserve"> s</w:t>
            </w:r>
            <w:r w:rsidR="00E9541E" w:rsidRPr="00E9541E">
              <w:t>innvolle Gliederung vorhanden</w:t>
            </w:r>
          </w:p>
        </w:tc>
        <w:tc>
          <w:tcPr>
            <w:tcW w:w="567" w:type="dxa"/>
          </w:tcPr>
          <w:p w:rsidR="00E9541E" w:rsidRPr="00E9541E" w:rsidRDefault="00E9541E" w:rsidP="001C068F">
            <w:r w:rsidRPr="00E9541E">
              <w:t>2</w:t>
            </w:r>
          </w:p>
        </w:tc>
        <w:tc>
          <w:tcPr>
            <w:tcW w:w="3118" w:type="dxa"/>
          </w:tcPr>
          <w:p w:rsidR="0029111C" w:rsidRDefault="00E9541E" w:rsidP="0029111C">
            <w:r w:rsidRPr="00E9541E">
              <w:t>Protokoll sehr übersichtlich</w:t>
            </w:r>
            <w:r w:rsidR="0029111C">
              <w:t xml:space="preserve">, </w:t>
            </w:r>
            <w:r w:rsidRPr="00E9541E">
              <w:t>Schrift deutlich lesbar</w:t>
            </w:r>
            <w:r w:rsidR="0029111C">
              <w:t xml:space="preserve">, </w:t>
            </w:r>
          </w:p>
          <w:p w:rsidR="00E9541E" w:rsidRPr="00E9541E" w:rsidRDefault="00E9541E" w:rsidP="0029111C">
            <w:r w:rsidRPr="00E9541E">
              <w:t>Gliederung sofort nachvollziehbar.</w:t>
            </w:r>
          </w:p>
        </w:tc>
        <w:tc>
          <w:tcPr>
            <w:tcW w:w="567" w:type="dxa"/>
          </w:tcPr>
          <w:p w:rsidR="00E9541E" w:rsidRPr="00E9541E" w:rsidRDefault="00E9541E" w:rsidP="001C068F">
            <w:r w:rsidRPr="00E9541E">
              <w:t>3</w:t>
            </w:r>
          </w:p>
        </w:tc>
      </w:tr>
      <w:tr w:rsidR="00E9541E" w:rsidRPr="0096595D" w:rsidTr="007D3E86">
        <w:tc>
          <w:tcPr>
            <w:tcW w:w="2660" w:type="dxa"/>
          </w:tcPr>
          <w:p w:rsidR="00E9541E" w:rsidRPr="007D3E86" w:rsidRDefault="00E9541E" w:rsidP="001C068F">
            <w:pPr>
              <w:rPr>
                <w:b/>
                <w:sz w:val="24"/>
                <w:szCs w:val="24"/>
              </w:rPr>
            </w:pPr>
            <w:r w:rsidRPr="007D3E86">
              <w:rPr>
                <w:b/>
                <w:sz w:val="24"/>
                <w:szCs w:val="24"/>
              </w:rPr>
              <w:t>Beobachtung</w:t>
            </w:r>
          </w:p>
          <w:p w:rsidR="00E9541E" w:rsidRPr="007D3E86" w:rsidRDefault="00E9541E" w:rsidP="001C068F">
            <w:pPr>
              <w:rPr>
                <w:b/>
                <w:sz w:val="24"/>
                <w:szCs w:val="24"/>
              </w:rPr>
            </w:pPr>
          </w:p>
        </w:tc>
        <w:tc>
          <w:tcPr>
            <w:tcW w:w="567" w:type="dxa"/>
          </w:tcPr>
          <w:p w:rsidR="00E9541E" w:rsidRPr="00E9541E" w:rsidRDefault="00E9541E" w:rsidP="001C068F">
            <w:r w:rsidRPr="00E9541E">
              <w:t>0</w:t>
            </w:r>
          </w:p>
        </w:tc>
        <w:tc>
          <w:tcPr>
            <w:tcW w:w="3118" w:type="dxa"/>
          </w:tcPr>
          <w:p w:rsidR="00E9541E" w:rsidRPr="00E9541E" w:rsidRDefault="00E9541E" w:rsidP="001C068F">
            <w:r w:rsidRPr="00E9541E">
              <w:t>Nicht vollständig oder unge</w:t>
            </w:r>
            <w:r w:rsidR="00976874">
              <w:t>nau beschrieben</w:t>
            </w:r>
          </w:p>
        </w:tc>
        <w:tc>
          <w:tcPr>
            <w:tcW w:w="567" w:type="dxa"/>
          </w:tcPr>
          <w:p w:rsidR="00E9541E" w:rsidRPr="00E9541E" w:rsidRDefault="00E9541E" w:rsidP="001C068F">
            <w:r w:rsidRPr="00E9541E">
              <w:t>1</w:t>
            </w:r>
          </w:p>
        </w:tc>
        <w:tc>
          <w:tcPr>
            <w:tcW w:w="3119" w:type="dxa"/>
          </w:tcPr>
          <w:p w:rsidR="00E9541E" w:rsidRPr="00E9541E" w:rsidRDefault="00E9541E" w:rsidP="001C068F">
            <w:r w:rsidRPr="00E9541E">
              <w:t>Fast vollständig, aber noch tei</w:t>
            </w:r>
            <w:r w:rsidRPr="00E9541E">
              <w:t>l</w:t>
            </w:r>
            <w:r w:rsidRPr="00E9541E">
              <w:t>weise ungenau beschrieben.</w:t>
            </w:r>
          </w:p>
        </w:tc>
        <w:tc>
          <w:tcPr>
            <w:tcW w:w="567" w:type="dxa"/>
          </w:tcPr>
          <w:p w:rsidR="00E9541E" w:rsidRPr="00E9541E" w:rsidRDefault="00E9541E" w:rsidP="001C068F">
            <w:r w:rsidRPr="00E9541E">
              <w:t>2</w:t>
            </w:r>
          </w:p>
        </w:tc>
        <w:tc>
          <w:tcPr>
            <w:tcW w:w="3118" w:type="dxa"/>
          </w:tcPr>
          <w:p w:rsidR="00E9541E" w:rsidRPr="00E9541E" w:rsidRDefault="00E9541E" w:rsidP="001C068F">
            <w:r w:rsidRPr="00E9541E">
              <w:t>Alles ist genau beschrieben.</w:t>
            </w:r>
          </w:p>
        </w:tc>
        <w:tc>
          <w:tcPr>
            <w:tcW w:w="567" w:type="dxa"/>
          </w:tcPr>
          <w:p w:rsidR="00E9541E" w:rsidRPr="00E9541E" w:rsidRDefault="00E9541E" w:rsidP="001C068F">
            <w:r w:rsidRPr="00E9541E">
              <w:t>3</w:t>
            </w:r>
          </w:p>
        </w:tc>
      </w:tr>
      <w:tr w:rsidR="00E9541E" w:rsidRPr="0096595D" w:rsidTr="007D3E86">
        <w:tc>
          <w:tcPr>
            <w:tcW w:w="2660" w:type="dxa"/>
          </w:tcPr>
          <w:p w:rsidR="00E9541E" w:rsidRPr="007D3E86" w:rsidRDefault="00E9541E" w:rsidP="001C068F">
            <w:pPr>
              <w:rPr>
                <w:b/>
                <w:sz w:val="24"/>
                <w:szCs w:val="24"/>
              </w:rPr>
            </w:pPr>
            <w:r w:rsidRPr="007D3E86">
              <w:rPr>
                <w:b/>
                <w:sz w:val="24"/>
                <w:szCs w:val="24"/>
              </w:rPr>
              <w:t>Auswer</w:t>
            </w:r>
            <w:r w:rsidR="00776FCF" w:rsidRPr="007D3E86">
              <w:rPr>
                <w:b/>
                <w:sz w:val="24"/>
                <w:szCs w:val="24"/>
              </w:rPr>
              <w:t>tung/</w:t>
            </w:r>
            <w:r w:rsidR="00FD5BF7" w:rsidRPr="007D3E86">
              <w:rPr>
                <w:b/>
                <w:sz w:val="24"/>
                <w:szCs w:val="24"/>
              </w:rPr>
              <w:br/>
            </w:r>
            <w:r w:rsidRPr="007D3E86">
              <w:rPr>
                <w:b/>
                <w:sz w:val="24"/>
                <w:szCs w:val="24"/>
              </w:rPr>
              <w:t xml:space="preserve">Deutung  </w:t>
            </w:r>
          </w:p>
        </w:tc>
        <w:tc>
          <w:tcPr>
            <w:tcW w:w="567" w:type="dxa"/>
          </w:tcPr>
          <w:p w:rsidR="00E9541E" w:rsidRPr="00E9541E" w:rsidRDefault="00E9541E" w:rsidP="001C068F">
            <w:r w:rsidRPr="00E9541E">
              <w:t>0</w:t>
            </w:r>
          </w:p>
        </w:tc>
        <w:tc>
          <w:tcPr>
            <w:tcW w:w="3118" w:type="dxa"/>
          </w:tcPr>
          <w:p w:rsidR="00E9541E" w:rsidRPr="00E9541E" w:rsidRDefault="00976874" w:rsidP="001C068F">
            <w:r>
              <w:t>Erklärt die Beobachtung nicht</w:t>
            </w:r>
            <w:r w:rsidR="0029111C">
              <w:t>.</w:t>
            </w:r>
          </w:p>
        </w:tc>
        <w:tc>
          <w:tcPr>
            <w:tcW w:w="567" w:type="dxa"/>
          </w:tcPr>
          <w:p w:rsidR="00E9541E" w:rsidRPr="00E9541E" w:rsidRDefault="00E9541E" w:rsidP="001C068F">
            <w:r w:rsidRPr="00E9541E">
              <w:t>0</w:t>
            </w:r>
          </w:p>
        </w:tc>
        <w:tc>
          <w:tcPr>
            <w:tcW w:w="3119" w:type="dxa"/>
          </w:tcPr>
          <w:p w:rsidR="00E9541E" w:rsidRPr="00E9541E" w:rsidRDefault="00E9541E" w:rsidP="001C068F">
            <w:r w:rsidRPr="00E9541E">
              <w:t xml:space="preserve">Erklärt </w:t>
            </w:r>
            <w:r w:rsidR="00976874">
              <w:t>die Beobachtung im W</w:t>
            </w:r>
            <w:r w:rsidR="00976874">
              <w:t>e</w:t>
            </w:r>
            <w:r w:rsidR="00976874">
              <w:t>sentlichen</w:t>
            </w:r>
            <w:r w:rsidR="0029111C">
              <w:t>.</w:t>
            </w:r>
          </w:p>
        </w:tc>
        <w:tc>
          <w:tcPr>
            <w:tcW w:w="567" w:type="dxa"/>
          </w:tcPr>
          <w:p w:rsidR="00E9541E" w:rsidRPr="00E9541E" w:rsidRDefault="00E9541E" w:rsidP="001C068F">
            <w:r w:rsidRPr="00E9541E">
              <w:t>2</w:t>
            </w:r>
          </w:p>
        </w:tc>
        <w:tc>
          <w:tcPr>
            <w:tcW w:w="3118" w:type="dxa"/>
          </w:tcPr>
          <w:p w:rsidR="00E9541E" w:rsidRPr="00E9541E" w:rsidRDefault="00E9541E" w:rsidP="001C068F">
            <w:r w:rsidRPr="00E9541E">
              <w:t>Erklä</w:t>
            </w:r>
            <w:r w:rsidR="00976874">
              <w:t>rt alle Beobachtungen schlüssig</w:t>
            </w:r>
            <w:r w:rsidR="0029111C">
              <w:t>.</w:t>
            </w:r>
          </w:p>
        </w:tc>
        <w:tc>
          <w:tcPr>
            <w:tcW w:w="567" w:type="dxa"/>
          </w:tcPr>
          <w:p w:rsidR="00E9541E" w:rsidRPr="00E9541E" w:rsidRDefault="00E9541E" w:rsidP="001C068F">
            <w:r w:rsidRPr="00E9541E">
              <w:t>3</w:t>
            </w:r>
          </w:p>
        </w:tc>
      </w:tr>
      <w:tr w:rsidR="00E9541E" w:rsidRPr="0096595D" w:rsidTr="007D3E86">
        <w:tc>
          <w:tcPr>
            <w:tcW w:w="2660" w:type="dxa"/>
          </w:tcPr>
          <w:p w:rsidR="00E9541E" w:rsidRPr="007D3E86" w:rsidRDefault="00E9541E" w:rsidP="001C068F">
            <w:pPr>
              <w:rPr>
                <w:b/>
                <w:sz w:val="24"/>
                <w:szCs w:val="24"/>
              </w:rPr>
            </w:pPr>
            <w:r w:rsidRPr="007D3E86">
              <w:rPr>
                <w:b/>
                <w:sz w:val="24"/>
                <w:szCs w:val="24"/>
              </w:rPr>
              <w:t>Trennung Deutung und Beobachtung</w:t>
            </w:r>
          </w:p>
        </w:tc>
        <w:tc>
          <w:tcPr>
            <w:tcW w:w="567" w:type="dxa"/>
          </w:tcPr>
          <w:p w:rsidR="00E9541E" w:rsidRPr="00E9541E" w:rsidRDefault="00E9541E" w:rsidP="001C068F">
            <w:r w:rsidRPr="00E9541E">
              <w:t>0</w:t>
            </w:r>
          </w:p>
        </w:tc>
        <w:tc>
          <w:tcPr>
            <w:tcW w:w="3118" w:type="dxa"/>
          </w:tcPr>
          <w:p w:rsidR="00E9541E" w:rsidRPr="00E9541E" w:rsidRDefault="00E9541E" w:rsidP="001C068F">
            <w:r w:rsidRPr="00E9541E">
              <w:t xml:space="preserve">Es wird unterschieden, aber häufig </w:t>
            </w:r>
            <w:r w:rsidR="00976874">
              <w:t>falsch zugeordnet.</w:t>
            </w:r>
          </w:p>
        </w:tc>
        <w:tc>
          <w:tcPr>
            <w:tcW w:w="567" w:type="dxa"/>
          </w:tcPr>
          <w:p w:rsidR="00E9541E" w:rsidRPr="00E9541E" w:rsidRDefault="00E9541E" w:rsidP="001C068F">
            <w:r w:rsidRPr="00E9541E">
              <w:t>1</w:t>
            </w:r>
          </w:p>
        </w:tc>
        <w:tc>
          <w:tcPr>
            <w:tcW w:w="3119" w:type="dxa"/>
          </w:tcPr>
          <w:p w:rsidR="00E9541E" w:rsidRPr="00E9541E" w:rsidRDefault="00E9541E" w:rsidP="001C068F">
            <w:r w:rsidRPr="00E9541E">
              <w:t>Es wird unterschieden, aber nicht immer korrekt zugeord</w:t>
            </w:r>
            <w:r w:rsidR="00976874">
              <w:t>net.</w:t>
            </w:r>
          </w:p>
        </w:tc>
        <w:tc>
          <w:tcPr>
            <w:tcW w:w="567" w:type="dxa"/>
          </w:tcPr>
          <w:p w:rsidR="00E9541E" w:rsidRPr="00E9541E" w:rsidRDefault="00E9541E" w:rsidP="001C068F">
            <w:r w:rsidRPr="00E9541E">
              <w:t>2</w:t>
            </w:r>
          </w:p>
        </w:tc>
        <w:tc>
          <w:tcPr>
            <w:tcW w:w="3118" w:type="dxa"/>
          </w:tcPr>
          <w:p w:rsidR="00E9541E" w:rsidRPr="00E9541E" w:rsidRDefault="00E9541E" w:rsidP="001C068F">
            <w:r w:rsidRPr="00E9541E">
              <w:t>Korrekte Trennung z</w:t>
            </w:r>
            <w:r w:rsidR="0029111C">
              <w:t>wischen B</w:t>
            </w:r>
            <w:r w:rsidR="0029111C">
              <w:t>e</w:t>
            </w:r>
            <w:r w:rsidR="0029111C">
              <w:t>obachtung und Deutung</w:t>
            </w:r>
          </w:p>
        </w:tc>
        <w:tc>
          <w:tcPr>
            <w:tcW w:w="567" w:type="dxa"/>
          </w:tcPr>
          <w:p w:rsidR="00E9541E" w:rsidRPr="00E9541E" w:rsidRDefault="00E9541E" w:rsidP="001C068F">
            <w:r w:rsidRPr="00E9541E">
              <w:t>3</w:t>
            </w:r>
          </w:p>
        </w:tc>
      </w:tr>
      <w:tr w:rsidR="00E9541E" w:rsidRPr="0096595D" w:rsidTr="007D3E86">
        <w:tc>
          <w:tcPr>
            <w:tcW w:w="2660" w:type="dxa"/>
          </w:tcPr>
          <w:p w:rsidR="00E9541E" w:rsidRPr="007D3E86" w:rsidRDefault="00E9541E" w:rsidP="001C068F">
            <w:pPr>
              <w:rPr>
                <w:b/>
                <w:sz w:val="24"/>
                <w:szCs w:val="24"/>
              </w:rPr>
            </w:pPr>
            <w:r w:rsidRPr="007D3E86">
              <w:rPr>
                <w:b/>
                <w:sz w:val="24"/>
                <w:szCs w:val="24"/>
              </w:rPr>
              <w:t>Fachliche Richtigkeit</w:t>
            </w:r>
          </w:p>
        </w:tc>
        <w:tc>
          <w:tcPr>
            <w:tcW w:w="567" w:type="dxa"/>
          </w:tcPr>
          <w:p w:rsidR="00E9541E" w:rsidRPr="00E9541E" w:rsidRDefault="00E9541E" w:rsidP="001C068F">
            <w:r w:rsidRPr="00E9541E">
              <w:t>0</w:t>
            </w:r>
          </w:p>
        </w:tc>
        <w:tc>
          <w:tcPr>
            <w:tcW w:w="3118" w:type="dxa"/>
          </w:tcPr>
          <w:p w:rsidR="00E9541E" w:rsidRPr="00E9541E" w:rsidRDefault="00E9541E" w:rsidP="001C068F">
            <w:r w:rsidRPr="00E9541E">
              <w:t>Einige wichtige Aspekte sind fac</w:t>
            </w:r>
            <w:r w:rsidRPr="00E9541E">
              <w:t>h</w:t>
            </w:r>
            <w:r w:rsidRPr="00E9541E">
              <w:t>lich falsch.</w:t>
            </w:r>
          </w:p>
        </w:tc>
        <w:tc>
          <w:tcPr>
            <w:tcW w:w="567" w:type="dxa"/>
          </w:tcPr>
          <w:p w:rsidR="00E9541E" w:rsidRPr="00E9541E" w:rsidRDefault="00E9541E" w:rsidP="001C068F">
            <w:r w:rsidRPr="00E9541E">
              <w:t>0</w:t>
            </w:r>
          </w:p>
        </w:tc>
        <w:tc>
          <w:tcPr>
            <w:tcW w:w="3119" w:type="dxa"/>
          </w:tcPr>
          <w:p w:rsidR="00E9541E" w:rsidRPr="00E9541E" w:rsidRDefault="00E9541E" w:rsidP="001C068F">
            <w:r w:rsidRPr="00E9541E">
              <w:t>Einige Kleinigkeiten sind fachlich falsch.</w:t>
            </w:r>
          </w:p>
        </w:tc>
        <w:tc>
          <w:tcPr>
            <w:tcW w:w="567" w:type="dxa"/>
          </w:tcPr>
          <w:p w:rsidR="00E9541E" w:rsidRPr="00E9541E" w:rsidRDefault="00E9541E" w:rsidP="001C068F">
            <w:r w:rsidRPr="00E9541E">
              <w:t>2</w:t>
            </w:r>
          </w:p>
        </w:tc>
        <w:tc>
          <w:tcPr>
            <w:tcW w:w="3118" w:type="dxa"/>
          </w:tcPr>
          <w:p w:rsidR="00E9541E" w:rsidRPr="00E9541E" w:rsidRDefault="00E9541E" w:rsidP="001C068F">
            <w:r w:rsidRPr="00E9541E">
              <w:t>Es ist alles fachlich korrekt.</w:t>
            </w:r>
          </w:p>
        </w:tc>
        <w:tc>
          <w:tcPr>
            <w:tcW w:w="567" w:type="dxa"/>
          </w:tcPr>
          <w:p w:rsidR="00E9541E" w:rsidRPr="00E9541E" w:rsidRDefault="00E9541E" w:rsidP="001C068F">
            <w:r w:rsidRPr="00E9541E">
              <w:t>4</w:t>
            </w:r>
          </w:p>
        </w:tc>
      </w:tr>
      <w:tr w:rsidR="00E9541E" w:rsidRPr="0096595D" w:rsidTr="007D3E86">
        <w:tc>
          <w:tcPr>
            <w:tcW w:w="2660" w:type="dxa"/>
          </w:tcPr>
          <w:p w:rsidR="00E9541E" w:rsidRPr="007D3E86" w:rsidRDefault="00E9541E" w:rsidP="001C068F">
            <w:pPr>
              <w:rPr>
                <w:b/>
                <w:sz w:val="24"/>
                <w:szCs w:val="24"/>
              </w:rPr>
            </w:pPr>
            <w:r w:rsidRPr="007D3E86">
              <w:rPr>
                <w:b/>
                <w:sz w:val="24"/>
                <w:szCs w:val="24"/>
              </w:rPr>
              <w:t>Fachsprache</w:t>
            </w:r>
          </w:p>
        </w:tc>
        <w:tc>
          <w:tcPr>
            <w:tcW w:w="567" w:type="dxa"/>
          </w:tcPr>
          <w:p w:rsidR="00E9541E" w:rsidRPr="00E9541E" w:rsidRDefault="00E9541E" w:rsidP="001C068F">
            <w:r w:rsidRPr="00E9541E">
              <w:t>0</w:t>
            </w:r>
          </w:p>
        </w:tc>
        <w:tc>
          <w:tcPr>
            <w:tcW w:w="3118" w:type="dxa"/>
          </w:tcPr>
          <w:p w:rsidR="00E9541E" w:rsidRPr="00E9541E" w:rsidRDefault="00E9541E" w:rsidP="001C068F">
            <w:r w:rsidRPr="00E9541E">
              <w:t xml:space="preserve">Fachbegriffe werden genannt, aber meist falsch verwendet. </w:t>
            </w:r>
          </w:p>
        </w:tc>
        <w:tc>
          <w:tcPr>
            <w:tcW w:w="567" w:type="dxa"/>
          </w:tcPr>
          <w:p w:rsidR="00E9541E" w:rsidRPr="00E9541E" w:rsidRDefault="00E9541E" w:rsidP="001C068F">
            <w:r w:rsidRPr="00E9541E">
              <w:t>1</w:t>
            </w:r>
          </w:p>
        </w:tc>
        <w:tc>
          <w:tcPr>
            <w:tcW w:w="3119" w:type="dxa"/>
          </w:tcPr>
          <w:p w:rsidR="00E9541E" w:rsidRPr="00E9541E" w:rsidRDefault="00E9541E" w:rsidP="001C068F">
            <w:r w:rsidRPr="00E9541E">
              <w:t>Meist wird Fachsprache verwendet und korrekt benutzt.</w:t>
            </w:r>
          </w:p>
        </w:tc>
        <w:tc>
          <w:tcPr>
            <w:tcW w:w="567" w:type="dxa"/>
          </w:tcPr>
          <w:p w:rsidR="00E9541E" w:rsidRPr="00E9541E" w:rsidRDefault="00E9541E" w:rsidP="001C068F">
            <w:r w:rsidRPr="00E9541E">
              <w:t>2</w:t>
            </w:r>
          </w:p>
        </w:tc>
        <w:tc>
          <w:tcPr>
            <w:tcW w:w="3118" w:type="dxa"/>
          </w:tcPr>
          <w:p w:rsidR="00E9541E" w:rsidRPr="00E9541E" w:rsidRDefault="00E9541E" w:rsidP="001C068F">
            <w:r w:rsidRPr="00E9541E">
              <w:t>Wann immer möglich wird Fac</w:t>
            </w:r>
            <w:r w:rsidRPr="00E9541E">
              <w:t>h</w:t>
            </w:r>
            <w:r w:rsidRPr="00E9541E">
              <w:t>sprache verwendet und korrekt benutzt.</w:t>
            </w:r>
          </w:p>
        </w:tc>
        <w:tc>
          <w:tcPr>
            <w:tcW w:w="567" w:type="dxa"/>
          </w:tcPr>
          <w:p w:rsidR="00E9541E" w:rsidRPr="00E9541E" w:rsidRDefault="00E9541E" w:rsidP="001C068F">
            <w:r w:rsidRPr="00E9541E">
              <w:t>3</w:t>
            </w:r>
          </w:p>
        </w:tc>
      </w:tr>
      <w:tr w:rsidR="00E9541E" w:rsidRPr="0096595D" w:rsidTr="007D3E86">
        <w:tc>
          <w:tcPr>
            <w:tcW w:w="2660" w:type="dxa"/>
          </w:tcPr>
          <w:p w:rsidR="007D3E86" w:rsidRDefault="00E9541E" w:rsidP="001C068F">
            <w:pPr>
              <w:rPr>
                <w:b/>
                <w:sz w:val="24"/>
                <w:szCs w:val="24"/>
              </w:rPr>
            </w:pPr>
            <w:r w:rsidRPr="007D3E86">
              <w:rPr>
                <w:b/>
                <w:sz w:val="24"/>
                <w:szCs w:val="24"/>
              </w:rPr>
              <w:t>Grammatik/</w:t>
            </w:r>
          </w:p>
          <w:p w:rsidR="00E9541E" w:rsidRPr="007D3E86" w:rsidRDefault="007D3E86" w:rsidP="001C068F">
            <w:pPr>
              <w:rPr>
                <w:b/>
                <w:sz w:val="24"/>
                <w:szCs w:val="24"/>
              </w:rPr>
            </w:pPr>
            <w:r>
              <w:rPr>
                <w:b/>
                <w:sz w:val="24"/>
                <w:szCs w:val="24"/>
              </w:rPr>
              <w:t xml:space="preserve"> Recht</w:t>
            </w:r>
            <w:r w:rsidR="00E9541E" w:rsidRPr="007D3E86">
              <w:rPr>
                <w:b/>
                <w:sz w:val="24"/>
                <w:szCs w:val="24"/>
              </w:rPr>
              <w:t>schreibung</w:t>
            </w:r>
          </w:p>
        </w:tc>
        <w:tc>
          <w:tcPr>
            <w:tcW w:w="567" w:type="dxa"/>
          </w:tcPr>
          <w:p w:rsidR="00E9541E" w:rsidRPr="00E9541E" w:rsidRDefault="00E9541E" w:rsidP="001C068F">
            <w:r w:rsidRPr="00E9541E">
              <w:t>0</w:t>
            </w:r>
          </w:p>
        </w:tc>
        <w:tc>
          <w:tcPr>
            <w:tcW w:w="3118" w:type="dxa"/>
          </w:tcPr>
          <w:p w:rsidR="00E9541E" w:rsidRPr="00E9541E" w:rsidRDefault="00E9541E" w:rsidP="001C068F">
            <w:r w:rsidRPr="00E9541E">
              <w:t>Enthält Rechtschreibfehler und grammatikalisch falsche Sätze.</w:t>
            </w:r>
          </w:p>
        </w:tc>
        <w:tc>
          <w:tcPr>
            <w:tcW w:w="567" w:type="dxa"/>
          </w:tcPr>
          <w:p w:rsidR="00E9541E" w:rsidRPr="00E9541E" w:rsidRDefault="00E9541E" w:rsidP="001C068F">
            <w:r w:rsidRPr="00E9541E">
              <w:t>0</w:t>
            </w:r>
          </w:p>
        </w:tc>
        <w:tc>
          <w:tcPr>
            <w:tcW w:w="3119" w:type="dxa"/>
          </w:tcPr>
          <w:p w:rsidR="00E9541E" w:rsidRPr="00E9541E" w:rsidRDefault="00E9541E" w:rsidP="00776FCF">
            <w:r w:rsidRPr="00E9541E">
              <w:t>Enthält nur wenige Recht</w:t>
            </w:r>
            <w:r w:rsidRPr="00E9541E">
              <w:softHyphen/>
              <w:t>schreibfehler und vereinzelt grammatikalisch falsche Sätze.</w:t>
            </w:r>
          </w:p>
        </w:tc>
        <w:tc>
          <w:tcPr>
            <w:tcW w:w="567" w:type="dxa"/>
          </w:tcPr>
          <w:p w:rsidR="00E9541E" w:rsidRPr="00E9541E" w:rsidRDefault="00E9541E" w:rsidP="001C068F">
            <w:r w:rsidRPr="00E9541E">
              <w:t>1</w:t>
            </w:r>
          </w:p>
        </w:tc>
        <w:tc>
          <w:tcPr>
            <w:tcW w:w="3118" w:type="dxa"/>
          </w:tcPr>
          <w:p w:rsidR="00E9541E" w:rsidRPr="00E9541E" w:rsidRDefault="00E9541E" w:rsidP="001C068F">
            <w:r w:rsidRPr="00E9541E">
              <w:t>Fast keine Rechtschreibfehler und keine grammatikalisch falschen Sätze sind vorhanden.</w:t>
            </w:r>
          </w:p>
        </w:tc>
        <w:tc>
          <w:tcPr>
            <w:tcW w:w="567" w:type="dxa"/>
          </w:tcPr>
          <w:p w:rsidR="00E9541E" w:rsidRPr="00E9541E" w:rsidRDefault="00E9541E" w:rsidP="001C068F">
            <w:r w:rsidRPr="00E9541E">
              <w:t>2</w:t>
            </w:r>
          </w:p>
        </w:tc>
      </w:tr>
      <w:tr w:rsidR="0096595D" w:rsidRPr="007D3E86" w:rsidTr="007D3E86">
        <w:tc>
          <w:tcPr>
            <w:tcW w:w="6912" w:type="dxa"/>
            <w:gridSpan w:val="4"/>
          </w:tcPr>
          <w:p w:rsidR="0096595D" w:rsidRDefault="0096595D" w:rsidP="0096595D">
            <w:pPr>
              <w:rPr>
                <w:b/>
                <w:sz w:val="24"/>
                <w:szCs w:val="24"/>
              </w:rPr>
            </w:pPr>
            <w:r w:rsidRPr="007D3E86">
              <w:rPr>
                <w:b/>
                <w:sz w:val="24"/>
                <w:szCs w:val="24"/>
              </w:rPr>
              <w:t>Von max. 24 Bewertungseinheiten (BE) wurden erreicht:</w:t>
            </w:r>
          </w:p>
          <w:p w:rsidR="007D3E86" w:rsidRPr="007D3E86" w:rsidRDefault="007D3E86" w:rsidP="0096595D">
            <w:pPr>
              <w:rPr>
                <w:b/>
                <w:sz w:val="24"/>
                <w:szCs w:val="24"/>
              </w:rPr>
            </w:pPr>
          </w:p>
        </w:tc>
        <w:tc>
          <w:tcPr>
            <w:tcW w:w="7371" w:type="dxa"/>
            <w:gridSpan w:val="4"/>
          </w:tcPr>
          <w:p w:rsidR="0096595D" w:rsidRPr="007D3E86" w:rsidRDefault="0096595D" w:rsidP="001C068F">
            <w:pPr>
              <w:rPr>
                <w:b/>
                <w:sz w:val="24"/>
                <w:szCs w:val="24"/>
              </w:rPr>
            </w:pPr>
          </w:p>
        </w:tc>
      </w:tr>
    </w:tbl>
    <w:p w:rsidR="00350409" w:rsidRPr="00862D2E" w:rsidRDefault="00350409" w:rsidP="00350409">
      <w:pPr>
        <w:pStyle w:val="Marginaliegrau"/>
        <w:framePr w:wrap="around" w:x="13543" w:y="820"/>
      </w:pPr>
      <w:r w:rsidRPr="00862D2E">
        <w:t xml:space="preserve">Bild: </w:t>
      </w:r>
      <w:r>
        <w:t>Gerd Gräber, Komp</w:t>
      </w:r>
      <w:r>
        <w:t>e</w:t>
      </w:r>
      <w:r>
        <w:t>tenzraster naturwisse</w:t>
      </w:r>
      <w:r>
        <w:t>n</w:t>
      </w:r>
      <w:r>
        <w:t>schaftliches Protokolli</w:t>
      </w:r>
      <w:r>
        <w:t>e</w:t>
      </w:r>
      <w:r>
        <w:t xml:space="preserve">ren, </w:t>
      </w:r>
      <w:r w:rsidRPr="00350409">
        <w:t>http://graeber.homepage.t-online.de/40319.html</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7371"/>
      </w:tblGrid>
      <w:tr w:rsidR="0096595D" w:rsidRPr="007D3E86" w:rsidTr="007D3E86">
        <w:tc>
          <w:tcPr>
            <w:tcW w:w="6912" w:type="dxa"/>
          </w:tcPr>
          <w:p w:rsidR="0096595D" w:rsidRDefault="0096595D" w:rsidP="001C068F">
            <w:pPr>
              <w:rPr>
                <w:b/>
                <w:sz w:val="24"/>
                <w:szCs w:val="24"/>
              </w:rPr>
            </w:pPr>
            <w:r w:rsidRPr="007D3E86">
              <w:rPr>
                <w:b/>
                <w:sz w:val="24"/>
                <w:szCs w:val="24"/>
              </w:rPr>
              <w:t>Prozentsatz und Note</w:t>
            </w:r>
          </w:p>
          <w:p w:rsidR="007D3E86" w:rsidRPr="007D3E86" w:rsidRDefault="007D3E86" w:rsidP="001C068F">
            <w:pPr>
              <w:rPr>
                <w:b/>
                <w:sz w:val="24"/>
                <w:szCs w:val="24"/>
              </w:rPr>
            </w:pPr>
          </w:p>
        </w:tc>
        <w:tc>
          <w:tcPr>
            <w:tcW w:w="7371" w:type="dxa"/>
          </w:tcPr>
          <w:p w:rsidR="0096595D" w:rsidRPr="007D3E86" w:rsidRDefault="0096595D" w:rsidP="001C068F">
            <w:pPr>
              <w:rPr>
                <w:b/>
                <w:sz w:val="24"/>
                <w:szCs w:val="24"/>
              </w:rPr>
            </w:pPr>
          </w:p>
        </w:tc>
      </w:tr>
    </w:tbl>
    <w:p w:rsidR="00E9541E" w:rsidRDefault="00E9541E" w:rsidP="00C117F1">
      <w:pPr>
        <w:pStyle w:val="Marginalie"/>
        <w:framePr w:wrap="notBeside"/>
      </w:pPr>
    </w:p>
    <w:sectPr w:rsidR="00E9541E" w:rsidSect="0096595D">
      <w:headerReference w:type="default" r:id="rId270"/>
      <w:footerReference w:type="default" r:id="rId271"/>
      <w:pgSz w:w="16838" w:h="11906" w:orient="landscape" w:code="9"/>
      <w:pgMar w:top="1126"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712" w:rsidRDefault="00B03712" w:rsidP="001E03DE">
      <w:r>
        <w:separator/>
      </w:r>
    </w:p>
  </w:endnote>
  <w:endnote w:type="continuationSeparator" w:id="0">
    <w:p w:rsidR="00B03712" w:rsidRDefault="00B03712"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12" w:rsidRDefault="00B0371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12" w:rsidRPr="00721E3E" w:rsidRDefault="00B03712" w:rsidP="00721E3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12" w:rsidRPr="00620967" w:rsidRDefault="00B03712" w:rsidP="0062096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712" w:rsidRDefault="00B03712" w:rsidP="001E03DE">
      <w:r>
        <w:separator/>
      </w:r>
    </w:p>
  </w:footnote>
  <w:footnote w:type="continuationSeparator" w:id="0">
    <w:p w:rsidR="00B03712" w:rsidRDefault="00B03712"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12" w:rsidRDefault="00B0371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12" w:rsidRPr="00721E3E" w:rsidRDefault="00B03712" w:rsidP="00721E3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12" w:rsidRPr="006A1C37" w:rsidRDefault="00B03712" w:rsidP="00A74C42">
    <w:pPr>
      <w:pStyle w:val="Kopfzeile"/>
    </w:pPr>
    <w:r>
      <w:rPr>
        <w:noProof/>
      </w:rPr>
      <mc:AlternateContent>
        <mc:Choice Requires="wpg">
          <w:drawing>
            <wp:anchor distT="0" distB="0" distL="114300" distR="114300" simplePos="0" relativeHeight="251688960" behindDoc="0" locked="0" layoutInCell="1" allowOverlap="1" wp14:anchorId="750AA0F0" wp14:editId="33CCFCF1">
              <wp:simplePos x="0" y="0"/>
              <wp:positionH relativeFrom="page">
                <wp:posOffset>-14392275</wp:posOffset>
              </wp:positionH>
              <wp:positionV relativeFrom="page">
                <wp:posOffset>677158</wp:posOffset>
              </wp:positionV>
              <wp:extent cx="435600" cy="6092799"/>
              <wp:effectExtent l="0" t="0" r="3175" b="3810"/>
              <wp:wrapNone/>
              <wp:docPr id="1521" name="Gruppieren 1521"/>
              <wp:cNvGraphicFramePr/>
              <a:graphic xmlns:a="http://schemas.openxmlformats.org/drawingml/2006/main">
                <a:graphicData uri="http://schemas.microsoft.com/office/word/2010/wordprocessingGroup">
                  <wpg:wgp>
                    <wpg:cNvGrpSpPr/>
                    <wpg:grpSpPr>
                      <a:xfrm>
                        <a:off x="0" y="0"/>
                        <a:ext cx="435600" cy="6092799"/>
                        <a:chOff x="-20664" y="339410"/>
                        <a:chExt cx="435600" cy="5720142"/>
                      </a:xfrm>
                    </wpg:grpSpPr>
                    <pic:pic xmlns:pic="http://schemas.openxmlformats.org/drawingml/2006/picture">
                      <pic:nvPicPr>
                        <pic:cNvPr id="1523" name="Grafik 152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52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521" o:spid="_x0000_s1026" style="position:absolute;margin-left:-1133.25pt;margin-top:53.3pt;width:34.3pt;height:479.75pt;z-index:251688960;mso-position-horizontal-relative:page;mso-position-vertical-relative:page;mso-width-relative:margin;mso-height-relative:margin" coordorigin="-206,3394" coordsize="4356,572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23" o:spid="_x0000_s102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zDfFAAAA3QAAAA8AAABkcnMvZG93bnJldi54bWxET8lqwzAQvRf6D2ICvZREbkoWnCihGFra&#10;SyHLJbexNbFMrJGw1Njt11eFQm7zeOust4NtxZW60DhW8DTJQBBXTjdcKzgeXsdLECEia2wdk4Jv&#10;CrDd3N+tMdeu5x1d97EWKYRDjgpMjD6XMlSGLIaJ88SJO7vOYkywq6XusE/htpXTLJtLiw2nBoOe&#10;CkPVZf9lFbz9xJJPH5/9zByKYlHufBkevVIPo+FlBSLSEG/if/e7TvNn02f4+yad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cw3xQAAAN0AAAAPAAAAAAAAAAAAAAAA&#10;AJ8CAABkcnMvZG93bnJldi54bWxQSwUGAAAAAAQABAD3AAAAkQMAAAAA&#10;">
                <v:imagedata r:id="rId2" o:title=""/>
                <v:path arrowok="t"/>
                <o:lock v:ext="edit" aspectratio="f"/>
              </v:shape>
              <v:line id="Gerade Verbindung 475" o:spid="_x0000_s102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6BcQAAADdAAAADwAAAGRycy9kb3ducmV2LnhtbESPQWvCQBCF7wX/wzJCb3Wj2CLRVVSq&#10;9CSoUa9DdkyC2dmwu43x33eFgrcZ3vvevJktOlOLlpyvLCsYDhIQxLnVFRcKsuPmYwLCB2SNtWVS&#10;8CAPi3nvbYaptnfeU3sIhYgh7FNUUIbQpFL6vCSDfmAb4qhdrTMY4uoKqR3eY7ip5ShJvqTBiuOF&#10;Ehtal5TfDr8m1titttm6ZYOPvbtkk3x4/t6elHrvd8spiEBdeJn/6R8duc/RGJ7fxBH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voFxAAAAN0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40DD3"/>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5B33EE"/>
    <w:multiLevelType w:val="hybridMultilevel"/>
    <w:tmpl w:val="E00264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D265F3"/>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77F4463"/>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AFF7B8F"/>
    <w:multiLevelType w:val="hybridMultilevel"/>
    <w:tmpl w:val="2EC6C5A8"/>
    <w:lvl w:ilvl="0" w:tplc="04070017">
      <w:start w:val="1"/>
      <w:numFmt w:val="lowerLetter"/>
      <w:lvlText w:val="%1)"/>
      <w:lvlJc w:val="left"/>
      <w:pPr>
        <w:ind w:left="36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B7E2009"/>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FC36D1B"/>
    <w:multiLevelType w:val="hybridMultilevel"/>
    <w:tmpl w:val="61C2CD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12739B3"/>
    <w:multiLevelType w:val="hybridMultilevel"/>
    <w:tmpl w:val="61C2CD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2C7B8A"/>
    <w:multiLevelType w:val="hybridMultilevel"/>
    <w:tmpl w:val="A934AA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1BF726A"/>
    <w:multiLevelType w:val="hybridMultilevel"/>
    <w:tmpl w:val="0AAA9F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4C91ADA"/>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4E7287E"/>
    <w:multiLevelType w:val="hybridMultilevel"/>
    <w:tmpl w:val="B6A42C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70C59A1"/>
    <w:multiLevelType w:val="hybridMultilevel"/>
    <w:tmpl w:val="752E021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4">
    <w:nsid w:val="18E00937"/>
    <w:multiLevelType w:val="hybridMultilevel"/>
    <w:tmpl w:val="0AAA9F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AEE5423"/>
    <w:multiLevelType w:val="hybridMultilevel"/>
    <w:tmpl w:val="28965A6A"/>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6">
    <w:nsid w:val="1B302DB8"/>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EB62CAE"/>
    <w:multiLevelType w:val="hybridMultilevel"/>
    <w:tmpl w:val="4F1EC6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F0F1BF1"/>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4A43E80"/>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5900C6C"/>
    <w:multiLevelType w:val="hybridMultilevel"/>
    <w:tmpl w:val="61C2CD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86111B6"/>
    <w:multiLevelType w:val="hybridMultilevel"/>
    <w:tmpl w:val="2EC6C5A8"/>
    <w:lvl w:ilvl="0" w:tplc="04070017">
      <w:start w:val="1"/>
      <w:numFmt w:val="lowerLetter"/>
      <w:lvlText w:val="%1)"/>
      <w:lvlJc w:val="left"/>
      <w:pPr>
        <w:ind w:left="72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945577E"/>
    <w:multiLevelType w:val="hybridMultilevel"/>
    <w:tmpl w:val="6442AD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6">
    <w:nsid w:val="3FB95AA1"/>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3665414"/>
    <w:multiLevelType w:val="hybridMultilevel"/>
    <w:tmpl w:val="B6A42C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9">
    <w:nsid w:val="4595198D"/>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6167E5D"/>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C547582"/>
    <w:multiLevelType w:val="multilevel"/>
    <w:tmpl w:val="01407126"/>
    <w:lvl w:ilvl="0">
      <w:start w:val="1"/>
      <w:numFmt w:val="decimal"/>
      <w:pStyle w:val="Kopf8ptlinksnr"/>
      <w:lvlText w:val="%1."/>
      <w:lvlJc w:val="left"/>
      <w:pPr>
        <w:ind w:left="425" w:hanging="283"/>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4F123394"/>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03B355F"/>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28D3B17"/>
    <w:multiLevelType w:val="hybridMultilevel"/>
    <w:tmpl w:val="61C2CD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39">
    <w:nsid w:val="5B255AEB"/>
    <w:multiLevelType w:val="hybridMultilevel"/>
    <w:tmpl w:val="CA8270C4"/>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4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5DEE35D7"/>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5E326B98"/>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5EB331AB"/>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1513B7E"/>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61735030"/>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62D60179"/>
    <w:multiLevelType w:val="hybridMultilevel"/>
    <w:tmpl w:val="E00264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65886FAB"/>
    <w:multiLevelType w:val="hybridMultilevel"/>
    <w:tmpl w:val="806654C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39B5095"/>
    <w:multiLevelType w:val="hybridMultilevel"/>
    <w:tmpl w:val="761C736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659069D"/>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77803C19"/>
    <w:multiLevelType w:val="hybridMultilevel"/>
    <w:tmpl w:val="9D58BC96"/>
    <w:lvl w:ilvl="0" w:tplc="04070003">
      <w:start w:val="1"/>
      <w:numFmt w:val="bullet"/>
      <w:lvlText w:val="o"/>
      <w:lvlJc w:val="left"/>
      <w:pPr>
        <w:ind w:left="928" w:hanging="360"/>
      </w:pPr>
      <w:rPr>
        <w:rFonts w:ascii="Courier New" w:hAnsi="Courier New" w:cs="Courier New"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4">
    <w:nsid w:val="7790226F"/>
    <w:multiLevelType w:val="hybridMultilevel"/>
    <w:tmpl w:val="2EC6C5A8"/>
    <w:lvl w:ilvl="0" w:tplc="04070017">
      <w:start w:val="1"/>
      <w:numFmt w:val="lowerLetter"/>
      <w:lvlText w:val="%1)"/>
      <w:lvlJc w:val="left"/>
      <w:pPr>
        <w:ind w:left="36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6">
    <w:nsid w:val="7AC34F03"/>
    <w:multiLevelType w:val="hybridMultilevel"/>
    <w:tmpl w:val="61C2CD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7AF0169F"/>
    <w:multiLevelType w:val="hybridMultilevel"/>
    <w:tmpl w:val="6A5EEF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7F012DDE"/>
    <w:multiLevelType w:val="hybridMultilevel"/>
    <w:tmpl w:val="AFB40C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2"/>
  </w:num>
  <w:num w:numId="2">
    <w:abstractNumId w:val="25"/>
  </w:num>
  <w:num w:numId="3">
    <w:abstractNumId w:val="40"/>
  </w:num>
  <w:num w:numId="4">
    <w:abstractNumId w:val="49"/>
  </w:num>
  <w:num w:numId="5">
    <w:abstractNumId w:val="34"/>
  </w:num>
  <w:num w:numId="6">
    <w:abstractNumId w:val="58"/>
  </w:num>
  <w:num w:numId="7">
    <w:abstractNumId w:val="45"/>
  </w:num>
  <w:num w:numId="8">
    <w:abstractNumId w:val="0"/>
  </w:num>
  <w:num w:numId="9">
    <w:abstractNumId w:val="28"/>
  </w:num>
  <w:num w:numId="10">
    <w:abstractNumId w:val="18"/>
  </w:num>
  <w:num w:numId="11">
    <w:abstractNumId w:val="55"/>
  </w:num>
  <w:num w:numId="12">
    <w:abstractNumId w:val="31"/>
  </w:num>
  <w:num w:numId="13">
    <w:abstractNumId w:val="33"/>
  </w:num>
  <w:num w:numId="14">
    <w:abstractNumId w:val="17"/>
  </w:num>
  <w:num w:numId="15">
    <w:abstractNumId w:val="41"/>
  </w:num>
  <w:num w:numId="16">
    <w:abstractNumId w:val="38"/>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5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num>
  <w:num w:numId="27">
    <w:abstractNumId w:val="44"/>
  </w:num>
  <w:num w:numId="28">
    <w:abstractNumId w:val="23"/>
  </w:num>
  <w:num w:numId="29">
    <w:abstractNumId w:val="52"/>
  </w:num>
  <w:num w:numId="30">
    <w:abstractNumId w:val="26"/>
  </w:num>
  <w:num w:numId="31">
    <w:abstractNumId w:val="50"/>
  </w:num>
  <w:num w:numId="32">
    <w:abstractNumId w:val="35"/>
  </w:num>
  <w:num w:numId="33">
    <w:abstractNumId w:val="30"/>
  </w:num>
  <w:num w:numId="34">
    <w:abstractNumId w:val="39"/>
  </w:num>
  <w:num w:numId="35">
    <w:abstractNumId w:val="13"/>
  </w:num>
  <w:num w:numId="36">
    <w:abstractNumId w:val="9"/>
  </w:num>
  <w:num w:numId="37">
    <w:abstractNumId w:val="2"/>
  </w:num>
  <w:num w:numId="38">
    <w:abstractNumId w:val="29"/>
  </w:num>
  <w:num w:numId="39">
    <w:abstractNumId w:val="7"/>
  </w:num>
  <w:num w:numId="40">
    <w:abstractNumId w:val="12"/>
  </w:num>
  <w:num w:numId="41">
    <w:abstractNumId w:val="15"/>
  </w:num>
  <w:num w:numId="42">
    <w:abstractNumId w:val="22"/>
  </w:num>
  <w:num w:numId="43">
    <w:abstractNumId w:val="37"/>
  </w:num>
  <w:num w:numId="44">
    <w:abstractNumId w:val="36"/>
  </w:num>
  <w:num w:numId="45">
    <w:abstractNumId w:val="1"/>
  </w:num>
  <w:num w:numId="46">
    <w:abstractNumId w:val="20"/>
  </w:num>
  <w:num w:numId="47">
    <w:abstractNumId w:val="24"/>
  </w:num>
  <w:num w:numId="48">
    <w:abstractNumId w:val="59"/>
  </w:num>
  <w:num w:numId="49">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57"/>
  </w:num>
  <w:num w:numId="54">
    <w:abstractNumId w:val="21"/>
  </w:num>
  <w:num w:numId="55">
    <w:abstractNumId w:val="42"/>
  </w:num>
  <w:num w:numId="56">
    <w:abstractNumId w:val="48"/>
  </w:num>
  <w:num w:numId="57">
    <w:abstractNumId w:val="14"/>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num>
  <w:num w:numId="60">
    <w:abstractNumId w:val="4"/>
  </w:num>
  <w:num w:numId="61">
    <w:abstractNumId w:val="27"/>
  </w:num>
  <w:num w:numId="62">
    <w:abstractNumId w:val="56"/>
  </w:num>
  <w:num w:numId="63">
    <w:abstractNumId w:val="8"/>
  </w:num>
  <w:num w:numId="64">
    <w:abstractNumId w:val="46"/>
  </w:num>
  <w:num w:numId="65">
    <w:abstractNumId w:val="3"/>
  </w:num>
  <w:num w:numId="66">
    <w:abstractNumId w:val="47"/>
  </w:num>
  <w:num w:numId="67">
    <w:abstractNumId w:val="16"/>
  </w:num>
  <w:num w:numId="68">
    <w:abstractNumId w:val="10"/>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34"/>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num>
  <w:num w:numId="74">
    <w:abstractNumId w:val="19"/>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512"/>
    <w:rsid w:val="00000398"/>
    <w:rsid w:val="0000345B"/>
    <w:rsid w:val="00003589"/>
    <w:rsid w:val="00005129"/>
    <w:rsid w:val="00005A28"/>
    <w:rsid w:val="00005A74"/>
    <w:rsid w:val="00005EAC"/>
    <w:rsid w:val="00010974"/>
    <w:rsid w:val="0001394C"/>
    <w:rsid w:val="00015AD9"/>
    <w:rsid w:val="000160EC"/>
    <w:rsid w:val="00021166"/>
    <w:rsid w:val="00024E63"/>
    <w:rsid w:val="000316C6"/>
    <w:rsid w:val="000343DC"/>
    <w:rsid w:val="00036A4D"/>
    <w:rsid w:val="000411A8"/>
    <w:rsid w:val="00046D4D"/>
    <w:rsid w:val="0005288C"/>
    <w:rsid w:val="00053B74"/>
    <w:rsid w:val="00057390"/>
    <w:rsid w:val="00062DD7"/>
    <w:rsid w:val="00062FF7"/>
    <w:rsid w:val="00064582"/>
    <w:rsid w:val="00067306"/>
    <w:rsid w:val="00076762"/>
    <w:rsid w:val="00080478"/>
    <w:rsid w:val="00085AB3"/>
    <w:rsid w:val="00092DF1"/>
    <w:rsid w:val="0009490F"/>
    <w:rsid w:val="000977FD"/>
    <w:rsid w:val="00097AAA"/>
    <w:rsid w:val="00097D20"/>
    <w:rsid w:val="000A2241"/>
    <w:rsid w:val="000A764B"/>
    <w:rsid w:val="000A781B"/>
    <w:rsid w:val="000B1737"/>
    <w:rsid w:val="000C1832"/>
    <w:rsid w:val="000C5FC9"/>
    <w:rsid w:val="000D0E27"/>
    <w:rsid w:val="000D3C59"/>
    <w:rsid w:val="000D5446"/>
    <w:rsid w:val="000D5A39"/>
    <w:rsid w:val="000E33F4"/>
    <w:rsid w:val="000E3D1F"/>
    <w:rsid w:val="000E763B"/>
    <w:rsid w:val="000F1174"/>
    <w:rsid w:val="000F4CCA"/>
    <w:rsid w:val="000F678F"/>
    <w:rsid w:val="001021F6"/>
    <w:rsid w:val="00102A7B"/>
    <w:rsid w:val="0010385A"/>
    <w:rsid w:val="001066AF"/>
    <w:rsid w:val="00111E6A"/>
    <w:rsid w:val="00112A49"/>
    <w:rsid w:val="0012000E"/>
    <w:rsid w:val="00127275"/>
    <w:rsid w:val="00127626"/>
    <w:rsid w:val="001332A4"/>
    <w:rsid w:val="001424B4"/>
    <w:rsid w:val="001467A4"/>
    <w:rsid w:val="00146B96"/>
    <w:rsid w:val="00151076"/>
    <w:rsid w:val="00151243"/>
    <w:rsid w:val="00153EE8"/>
    <w:rsid w:val="00154803"/>
    <w:rsid w:val="001633C4"/>
    <w:rsid w:val="001633C8"/>
    <w:rsid w:val="0016369A"/>
    <w:rsid w:val="00164BB7"/>
    <w:rsid w:val="00173367"/>
    <w:rsid w:val="00173BA6"/>
    <w:rsid w:val="00177093"/>
    <w:rsid w:val="00184906"/>
    <w:rsid w:val="00184E17"/>
    <w:rsid w:val="00185446"/>
    <w:rsid w:val="00186B1D"/>
    <w:rsid w:val="00186B3F"/>
    <w:rsid w:val="00186D4F"/>
    <w:rsid w:val="00187BC6"/>
    <w:rsid w:val="00187EFD"/>
    <w:rsid w:val="00196683"/>
    <w:rsid w:val="001979E7"/>
    <w:rsid w:val="001A12D7"/>
    <w:rsid w:val="001A2103"/>
    <w:rsid w:val="001A2214"/>
    <w:rsid w:val="001A5557"/>
    <w:rsid w:val="001A58A4"/>
    <w:rsid w:val="001B4C23"/>
    <w:rsid w:val="001B63F0"/>
    <w:rsid w:val="001B64BB"/>
    <w:rsid w:val="001C068F"/>
    <w:rsid w:val="001C241E"/>
    <w:rsid w:val="001C2C38"/>
    <w:rsid w:val="001C721C"/>
    <w:rsid w:val="001E03DE"/>
    <w:rsid w:val="001E5365"/>
    <w:rsid w:val="001F1B0E"/>
    <w:rsid w:val="001F1C14"/>
    <w:rsid w:val="001F3112"/>
    <w:rsid w:val="001F505D"/>
    <w:rsid w:val="0020092F"/>
    <w:rsid w:val="0020278E"/>
    <w:rsid w:val="00203E01"/>
    <w:rsid w:val="002061DA"/>
    <w:rsid w:val="00210735"/>
    <w:rsid w:val="00210B4E"/>
    <w:rsid w:val="002112E2"/>
    <w:rsid w:val="00212AA9"/>
    <w:rsid w:val="00212D2D"/>
    <w:rsid w:val="002170D3"/>
    <w:rsid w:val="002223B8"/>
    <w:rsid w:val="002253A9"/>
    <w:rsid w:val="00225F48"/>
    <w:rsid w:val="0022617F"/>
    <w:rsid w:val="00227078"/>
    <w:rsid w:val="002308E6"/>
    <w:rsid w:val="00233925"/>
    <w:rsid w:val="00233D20"/>
    <w:rsid w:val="00233EB7"/>
    <w:rsid w:val="00234B66"/>
    <w:rsid w:val="00241372"/>
    <w:rsid w:val="00243DA9"/>
    <w:rsid w:val="00252E42"/>
    <w:rsid w:val="00253AA4"/>
    <w:rsid w:val="002611F5"/>
    <w:rsid w:val="00266EF8"/>
    <w:rsid w:val="00272351"/>
    <w:rsid w:val="002743C9"/>
    <w:rsid w:val="00281CB1"/>
    <w:rsid w:val="00282454"/>
    <w:rsid w:val="0029111C"/>
    <w:rsid w:val="002915B8"/>
    <w:rsid w:val="00296589"/>
    <w:rsid w:val="002979DC"/>
    <w:rsid w:val="002A2D21"/>
    <w:rsid w:val="002A79B5"/>
    <w:rsid w:val="002B1CA9"/>
    <w:rsid w:val="002B2AD6"/>
    <w:rsid w:val="002B4277"/>
    <w:rsid w:val="002B5C8D"/>
    <w:rsid w:val="002B6155"/>
    <w:rsid w:val="002C684A"/>
    <w:rsid w:val="002E10B1"/>
    <w:rsid w:val="002E2050"/>
    <w:rsid w:val="002E281A"/>
    <w:rsid w:val="002E625E"/>
    <w:rsid w:val="002E7988"/>
    <w:rsid w:val="002F2555"/>
    <w:rsid w:val="002F35A6"/>
    <w:rsid w:val="003079A7"/>
    <w:rsid w:val="00312FCF"/>
    <w:rsid w:val="00313348"/>
    <w:rsid w:val="00313997"/>
    <w:rsid w:val="00320813"/>
    <w:rsid w:val="003266DA"/>
    <w:rsid w:val="00327A81"/>
    <w:rsid w:val="00334277"/>
    <w:rsid w:val="003346C3"/>
    <w:rsid w:val="003402BB"/>
    <w:rsid w:val="003421A1"/>
    <w:rsid w:val="0034284D"/>
    <w:rsid w:val="00343DAB"/>
    <w:rsid w:val="003457A0"/>
    <w:rsid w:val="003463CC"/>
    <w:rsid w:val="00350409"/>
    <w:rsid w:val="00351422"/>
    <w:rsid w:val="003529B0"/>
    <w:rsid w:val="003552C0"/>
    <w:rsid w:val="00357C55"/>
    <w:rsid w:val="00361E5E"/>
    <w:rsid w:val="00362A92"/>
    <w:rsid w:val="00364DF9"/>
    <w:rsid w:val="00366215"/>
    <w:rsid w:val="00367137"/>
    <w:rsid w:val="003735B0"/>
    <w:rsid w:val="003754CF"/>
    <w:rsid w:val="00381BD0"/>
    <w:rsid w:val="00381D43"/>
    <w:rsid w:val="00385D63"/>
    <w:rsid w:val="00387063"/>
    <w:rsid w:val="00391945"/>
    <w:rsid w:val="00396420"/>
    <w:rsid w:val="00396E1C"/>
    <w:rsid w:val="003A0030"/>
    <w:rsid w:val="003A0130"/>
    <w:rsid w:val="003A17D4"/>
    <w:rsid w:val="003A256A"/>
    <w:rsid w:val="003A4D75"/>
    <w:rsid w:val="003B271F"/>
    <w:rsid w:val="003C4B80"/>
    <w:rsid w:val="003C56C4"/>
    <w:rsid w:val="003C5C6B"/>
    <w:rsid w:val="003D0AD2"/>
    <w:rsid w:val="003D26B9"/>
    <w:rsid w:val="003D2E25"/>
    <w:rsid w:val="003D4989"/>
    <w:rsid w:val="003F0E9E"/>
    <w:rsid w:val="003F2177"/>
    <w:rsid w:val="003F5A90"/>
    <w:rsid w:val="003F5C78"/>
    <w:rsid w:val="003F67B3"/>
    <w:rsid w:val="003F75E9"/>
    <w:rsid w:val="004018DA"/>
    <w:rsid w:val="0040389B"/>
    <w:rsid w:val="0041169D"/>
    <w:rsid w:val="0041748C"/>
    <w:rsid w:val="0042086D"/>
    <w:rsid w:val="00421064"/>
    <w:rsid w:val="0042345D"/>
    <w:rsid w:val="00432130"/>
    <w:rsid w:val="004344A2"/>
    <w:rsid w:val="0043494C"/>
    <w:rsid w:val="00444F9C"/>
    <w:rsid w:val="004454A5"/>
    <w:rsid w:val="0044650F"/>
    <w:rsid w:val="00446EAC"/>
    <w:rsid w:val="00446EAD"/>
    <w:rsid w:val="00447905"/>
    <w:rsid w:val="004510A0"/>
    <w:rsid w:val="004524BD"/>
    <w:rsid w:val="004529FA"/>
    <w:rsid w:val="004602A4"/>
    <w:rsid w:val="004646F5"/>
    <w:rsid w:val="00472595"/>
    <w:rsid w:val="004729A5"/>
    <w:rsid w:val="00477442"/>
    <w:rsid w:val="0047779F"/>
    <w:rsid w:val="00486468"/>
    <w:rsid w:val="00493E75"/>
    <w:rsid w:val="004971F2"/>
    <w:rsid w:val="004B658C"/>
    <w:rsid w:val="004C18F1"/>
    <w:rsid w:val="004D3EFB"/>
    <w:rsid w:val="004E14F5"/>
    <w:rsid w:val="004E1DDD"/>
    <w:rsid w:val="004E35D4"/>
    <w:rsid w:val="004E6AD0"/>
    <w:rsid w:val="004E7541"/>
    <w:rsid w:val="004F754E"/>
    <w:rsid w:val="005039B8"/>
    <w:rsid w:val="0051078A"/>
    <w:rsid w:val="00512DC5"/>
    <w:rsid w:val="00516DF0"/>
    <w:rsid w:val="00520BD0"/>
    <w:rsid w:val="005217E9"/>
    <w:rsid w:val="00526AB3"/>
    <w:rsid w:val="0053570A"/>
    <w:rsid w:val="00535F4A"/>
    <w:rsid w:val="00542D04"/>
    <w:rsid w:val="00544F1F"/>
    <w:rsid w:val="00545AB7"/>
    <w:rsid w:val="005528E8"/>
    <w:rsid w:val="00567BA8"/>
    <w:rsid w:val="005711A4"/>
    <w:rsid w:val="00573512"/>
    <w:rsid w:val="00581AF7"/>
    <w:rsid w:val="005833E4"/>
    <w:rsid w:val="00583BFC"/>
    <w:rsid w:val="005867CA"/>
    <w:rsid w:val="00591AAC"/>
    <w:rsid w:val="005933EA"/>
    <w:rsid w:val="00596664"/>
    <w:rsid w:val="00597140"/>
    <w:rsid w:val="005A21DA"/>
    <w:rsid w:val="005A6708"/>
    <w:rsid w:val="005A754D"/>
    <w:rsid w:val="005B2579"/>
    <w:rsid w:val="005B3BC1"/>
    <w:rsid w:val="005B6550"/>
    <w:rsid w:val="005C0F81"/>
    <w:rsid w:val="005C19AC"/>
    <w:rsid w:val="005C4141"/>
    <w:rsid w:val="005C589B"/>
    <w:rsid w:val="005D0402"/>
    <w:rsid w:val="005D1FD4"/>
    <w:rsid w:val="005D451F"/>
    <w:rsid w:val="005E47CC"/>
    <w:rsid w:val="005E4A43"/>
    <w:rsid w:val="005E714C"/>
    <w:rsid w:val="005F18DD"/>
    <w:rsid w:val="005F39C1"/>
    <w:rsid w:val="0061505A"/>
    <w:rsid w:val="00615D01"/>
    <w:rsid w:val="00616040"/>
    <w:rsid w:val="00620967"/>
    <w:rsid w:val="006224FC"/>
    <w:rsid w:val="00624F16"/>
    <w:rsid w:val="006308C3"/>
    <w:rsid w:val="00635328"/>
    <w:rsid w:val="006561F2"/>
    <w:rsid w:val="006631CA"/>
    <w:rsid w:val="00665E61"/>
    <w:rsid w:val="0067020A"/>
    <w:rsid w:val="00674242"/>
    <w:rsid w:val="00681CF8"/>
    <w:rsid w:val="006823B0"/>
    <w:rsid w:val="0068753F"/>
    <w:rsid w:val="0069030C"/>
    <w:rsid w:val="006918B7"/>
    <w:rsid w:val="00691C94"/>
    <w:rsid w:val="0069491D"/>
    <w:rsid w:val="006A1D32"/>
    <w:rsid w:val="006A2B3A"/>
    <w:rsid w:val="006A3B77"/>
    <w:rsid w:val="006A43F8"/>
    <w:rsid w:val="006A4AEC"/>
    <w:rsid w:val="006A5BF4"/>
    <w:rsid w:val="006A64CA"/>
    <w:rsid w:val="006B5DEE"/>
    <w:rsid w:val="006B6677"/>
    <w:rsid w:val="006C1D95"/>
    <w:rsid w:val="006C4859"/>
    <w:rsid w:val="006C4D0A"/>
    <w:rsid w:val="006C7249"/>
    <w:rsid w:val="006D0B69"/>
    <w:rsid w:val="006D1D32"/>
    <w:rsid w:val="006D3107"/>
    <w:rsid w:val="006D6BB1"/>
    <w:rsid w:val="006D75BC"/>
    <w:rsid w:val="006E4825"/>
    <w:rsid w:val="006F661D"/>
    <w:rsid w:val="006F6C4D"/>
    <w:rsid w:val="006F6E2E"/>
    <w:rsid w:val="00701754"/>
    <w:rsid w:val="00706E47"/>
    <w:rsid w:val="00712924"/>
    <w:rsid w:val="00714A5B"/>
    <w:rsid w:val="007152A9"/>
    <w:rsid w:val="00715FF1"/>
    <w:rsid w:val="007173A5"/>
    <w:rsid w:val="007201F0"/>
    <w:rsid w:val="00721E3E"/>
    <w:rsid w:val="0072380A"/>
    <w:rsid w:val="00723D27"/>
    <w:rsid w:val="00730C68"/>
    <w:rsid w:val="0073124F"/>
    <w:rsid w:val="007364EA"/>
    <w:rsid w:val="00740ADF"/>
    <w:rsid w:val="00740C15"/>
    <w:rsid w:val="00741FCF"/>
    <w:rsid w:val="00742E2A"/>
    <w:rsid w:val="007475A9"/>
    <w:rsid w:val="007502FF"/>
    <w:rsid w:val="0075476A"/>
    <w:rsid w:val="00760104"/>
    <w:rsid w:val="007618F5"/>
    <w:rsid w:val="00764360"/>
    <w:rsid w:val="007665EC"/>
    <w:rsid w:val="00766606"/>
    <w:rsid w:val="007704B2"/>
    <w:rsid w:val="00770F61"/>
    <w:rsid w:val="00775B1F"/>
    <w:rsid w:val="00776FCF"/>
    <w:rsid w:val="007815E1"/>
    <w:rsid w:val="007A239C"/>
    <w:rsid w:val="007A3DBD"/>
    <w:rsid w:val="007B7335"/>
    <w:rsid w:val="007C3867"/>
    <w:rsid w:val="007C55F7"/>
    <w:rsid w:val="007D3E86"/>
    <w:rsid w:val="007D78C2"/>
    <w:rsid w:val="007E1441"/>
    <w:rsid w:val="007E1FA4"/>
    <w:rsid w:val="007E4181"/>
    <w:rsid w:val="007E5B6A"/>
    <w:rsid w:val="007F48CD"/>
    <w:rsid w:val="007F67D3"/>
    <w:rsid w:val="007F7024"/>
    <w:rsid w:val="00812652"/>
    <w:rsid w:val="00822445"/>
    <w:rsid w:val="00832068"/>
    <w:rsid w:val="00832BFD"/>
    <w:rsid w:val="00840DEE"/>
    <w:rsid w:val="00845A37"/>
    <w:rsid w:val="00846955"/>
    <w:rsid w:val="00850A64"/>
    <w:rsid w:val="008574EB"/>
    <w:rsid w:val="00860C21"/>
    <w:rsid w:val="00862D2E"/>
    <w:rsid w:val="008639DE"/>
    <w:rsid w:val="00864475"/>
    <w:rsid w:val="00870C02"/>
    <w:rsid w:val="00873419"/>
    <w:rsid w:val="00874201"/>
    <w:rsid w:val="00874A59"/>
    <w:rsid w:val="00877B0B"/>
    <w:rsid w:val="00883349"/>
    <w:rsid w:val="00890A40"/>
    <w:rsid w:val="00892A4D"/>
    <w:rsid w:val="008955B4"/>
    <w:rsid w:val="008A17C7"/>
    <w:rsid w:val="008A5705"/>
    <w:rsid w:val="008A5E50"/>
    <w:rsid w:val="008A7380"/>
    <w:rsid w:val="008A7911"/>
    <w:rsid w:val="008B103F"/>
    <w:rsid w:val="008B49F7"/>
    <w:rsid w:val="008B6EE3"/>
    <w:rsid w:val="008C10F2"/>
    <w:rsid w:val="008C2856"/>
    <w:rsid w:val="008C74E5"/>
    <w:rsid w:val="008D17C4"/>
    <w:rsid w:val="008D2E55"/>
    <w:rsid w:val="008D5EDB"/>
    <w:rsid w:val="008D7E00"/>
    <w:rsid w:val="008E2D1B"/>
    <w:rsid w:val="008E4147"/>
    <w:rsid w:val="008F34AA"/>
    <w:rsid w:val="008F561B"/>
    <w:rsid w:val="008F5FBE"/>
    <w:rsid w:val="008F672F"/>
    <w:rsid w:val="008F675D"/>
    <w:rsid w:val="008F6C64"/>
    <w:rsid w:val="00900D7C"/>
    <w:rsid w:val="0090267E"/>
    <w:rsid w:val="00910341"/>
    <w:rsid w:val="0091138E"/>
    <w:rsid w:val="00911A47"/>
    <w:rsid w:val="00913F2D"/>
    <w:rsid w:val="009144D8"/>
    <w:rsid w:val="00916D0F"/>
    <w:rsid w:val="00917732"/>
    <w:rsid w:val="00917C6D"/>
    <w:rsid w:val="009224C2"/>
    <w:rsid w:val="0092473E"/>
    <w:rsid w:val="00930AC2"/>
    <w:rsid w:val="009334EC"/>
    <w:rsid w:val="00935617"/>
    <w:rsid w:val="00943640"/>
    <w:rsid w:val="009452CB"/>
    <w:rsid w:val="009478ED"/>
    <w:rsid w:val="009533B3"/>
    <w:rsid w:val="0096073B"/>
    <w:rsid w:val="00960EF4"/>
    <w:rsid w:val="00964512"/>
    <w:rsid w:val="0096595D"/>
    <w:rsid w:val="009735C6"/>
    <w:rsid w:val="00976874"/>
    <w:rsid w:val="00980E77"/>
    <w:rsid w:val="009839BE"/>
    <w:rsid w:val="0098669B"/>
    <w:rsid w:val="009911FA"/>
    <w:rsid w:val="009919D8"/>
    <w:rsid w:val="00992625"/>
    <w:rsid w:val="009935DA"/>
    <w:rsid w:val="00996036"/>
    <w:rsid w:val="00997EB7"/>
    <w:rsid w:val="009A3CE5"/>
    <w:rsid w:val="009A6C00"/>
    <w:rsid w:val="009C0269"/>
    <w:rsid w:val="009C05F9"/>
    <w:rsid w:val="009C2229"/>
    <w:rsid w:val="009C6AD3"/>
    <w:rsid w:val="009D0562"/>
    <w:rsid w:val="009D2F15"/>
    <w:rsid w:val="009D56E0"/>
    <w:rsid w:val="009E565B"/>
    <w:rsid w:val="009F2165"/>
    <w:rsid w:val="009F50DE"/>
    <w:rsid w:val="009F66A5"/>
    <w:rsid w:val="009F7166"/>
    <w:rsid w:val="009F74BE"/>
    <w:rsid w:val="00A010D4"/>
    <w:rsid w:val="00A0571C"/>
    <w:rsid w:val="00A103EA"/>
    <w:rsid w:val="00A1042A"/>
    <w:rsid w:val="00A16D65"/>
    <w:rsid w:val="00A17DAE"/>
    <w:rsid w:val="00A20659"/>
    <w:rsid w:val="00A24DDF"/>
    <w:rsid w:val="00A30404"/>
    <w:rsid w:val="00A32BE6"/>
    <w:rsid w:val="00A33C98"/>
    <w:rsid w:val="00A410C8"/>
    <w:rsid w:val="00A43743"/>
    <w:rsid w:val="00A47760"/>
    <w:rsid w:val="00A47F7F"/>
    <w:rsid w:val="00A5009A"/>
    <w:rsid w:val="00A52FF6"/>
    <w:rsid w:val="00A567D9"/>
    <w:rsid w:val="00A609D9"/>
    <w:rsid w:val="00A71006"/>
    <w:rsid w:val="00A73AEC"/>
    <w:rsid w:val="00A74C42"/>
    <w:rsid w:val="00A84903"/>
    <w:rsid w:val="00A91AEE"/>
    <w:rsid w:val="00A97BCF"/>
    <w:rsid w:val="00AA18D1"/>
    <w:rsid w:val="00AA6D1D"/>
    <w:rsid w:val="00AB0272"/>
    <w:rsid w:val="00AB373B"/>
    <w:rsid w:val="00AB5F36"/>
    <w:rsid w:val="00AC3010"/>
    <w:rsid w:val="00AC3742"/>
    <w:rsid w:val="00AC47DC"/>
    <w:rsid w:val="00AD3698"/>
    <w:rsid w:val="00AD3746"/>
    <w:rsid w:val="00AD78E8"/>
    <w:rsid w:val="00AE0C64"/>
    <w:rsid w:val="00AE1F3B"/>
    <w:rsid w:val="00AE418B"/>
    <w:rsid w:val="00AE47FF"/>
    <w:rsid w:val="00AE53C5"/>
    <w:rsid w:val="00AF11A2"/>
    <w:rsid w:val="00AF5B64"/>
    <w:rsid w:val="00B026A7"/>
    <w:rsid w:val="00B03470"/>
    <w:rsid w:val="00B03712"/>
    <w:rsid w:val="00B04A89"/>
    <w:rsid w:val="00B06420"/>
    <w:rsid w:val="00B139F3"/>
    <w:rsid w:val="00B1543D"/>
    <w:rsid w:val="00B2315B"/>
    <w:rsid w:val="00B40FEF"/>
    <w:rsid w:val="00B43592"/>
    <w:rsid w:val="00B45DAF"/>
    <w:rsid w:val="00B4780D"/>
    <w:rsid w:val="00B5037D"/>
    <w:rsid w:val="00B51DE9"/>
    <w:rsid w:val="00B534B6"/>
    <w:rsid w:val="00B553BF"/>
    <w:rsid w:val="00B55577"/>
    <w:rsid w:val="00B55C86"/>
    <w:rsid w:val="00B56F9E"/>
    <w:rsid w:val="00B619C2"/>
    <w:rsid w:val="00B654B0"/>
    <w:rsid w:val="00B654F5"/>
    <w:rsid w:val="00B65B29"/>
    <w:rsid w:val="00B660AD"/>
    <w:rsid w:val="00B66B61"/>
    <w:rsid w:val="00B67806"/>
    <w:rsid w:val="00B70B94"/>
    <w:rsid w:val="00B70DD0"/>
    <w:rsid w:val="00B73FB6"/>
    <w:rsid w:val="00B815E2"/>
    <w:rsid w:val="00B906A2"/>
    <w:rsid w:val="00B911F3"/>
    <w:rsid w:val="00B95DF4"/>
    <w:rsid w:val="00B96C78"/>
    <w:rsid w:val="00BA3365"/>
    <w:rsid w:val="00BA64CC"/>
    <w:rsid w:val="00BB4334"/>
    <w:rsid w:val="00BB6993"/>
    <w:rsid w:val="00BC489C"/>
    <w:rsid w:val="00BC63BD"/>
    <w:rsid w:val="00BD0CB9"/>
    <w:rsid w:val="00BD1A8A"/>
    <w:rsid w:val="00BE21B0"/>
    <w:rsid w:val="00BE4DD2"/>
    <w:rsid w:val="00BE7018"/>
    <w:rsid w:val="00BF35AC"/>
    <w:rsid w:val="00BF5E7A"/>
    <w:rsid w:val="00BF7272"/>
    <w:rsid w:val="00C036FE"/>
    <w:rsid w:val="00C074DE"/>
    <w:rsid w:val="00C07653"/>
    <w:rsid w:val="00C117F1"/>
    <w:rsid w:val="00C17C4F"/>
    <w:rsid w:val="00C224C8"/>
    <w:rsid w:val="00C22DA6"/>
    <w:rsid w:val="00C258F2"/>
    <w:rsid w:val="00C3127A"/>
    <w:rsid w:val="00C34D48"/>
    <w:rsid w:val="00C37F08"/>
    <w:rsid w:val="00C4772F"/>
    <w:rsid w:val="00C47AD5"/>
    <w:rsid w:val="00C62390"/>
    <w:rsid w:val="00C701E5"/>
    <w:rsid w:val="00C71B40"/>
    <w:rsid w:val="00C75556"/>
    <w:rsid w:val="00C76BE9"/>
    <w:rsid w:val="00C823A2"/>
    <w:rsid w:val="00C834DC"/>
    <w:rsid w:val="00C84FCA"/>
    <w:rsid w:val="00C97A62"/>
    <w:rsid w:val="00CA0F95"/>
    <w:rsid w:val="00CA56AF"/>
    <w:rsid w:val="00CA70F4"/>
    <w:rsid w:val="00CB0197"/>
    <w:rsid w:val="00CB0781"/>
    <w:rsid w:val="00CC3814"/>
    <w:rsid w:val="00CD1CB7"/>
    <w:rsid w:val="00CD6932"/>
    <w:rsid w:val="00CD7D93"/>
    <w:rsid w:val="00CE66AA"/>
    <w:rsid w:val="00CE7452"/>
    <w:rsid w:val="00CF0506"/>
    <w:rsid w:val="00CF1D49"/>
    <w:rsid w:val="00D06361"/>
    <w:rsid w:val="00D06D62"/>
    <w:rsid w:val="00D07A82"/>
    <w:rsid w:val="00D07EE6"/>
    <w:rsid w:val="00D174D4"/>
    <w:rsid w:val="00D20D85"/>
    <w:rsid w:val="00D24181"/>
    <w:rsid w:val="00D24F7E"/>
    <w:rsid w:val="00D2600F"/>
    <w:rsid w:val="00D266E9"/>
    <w:rsid w:val="00D34A82"/>
    <w:rsid w:val="00D45B91"/>
    <w:rsid w:val="00D551C1"/>
    <w:rsid w:val="00D55E22"/>
    <w:rsid w:val="00D6405C"/>
    <w:rsid w:val="00D65102"/>
    <w:rsid w:val="00D65DDA"/>
    <w:rsid w:val="00D70BA1"/>
    <w:rsid w:val="00D71F3F"/>
    <w:rsid w:val="00D72FA6"/>
    <w:rsid w:val="00D76BE8"/>
    <w:rsid w:val="00D77352"/>
    <w:rsid w:val="00D8153D"/>
    <w:rsid w:val="00D8196F"/>
    <w:rsid w:val="00D820D7"/>
    <w:rsid w:val="00D86D5A"/>
    <w:rsid w:val="00D931DC"/>
    <w:rsid w:val="00DA26E0"/>
    <w:rsid w:val="00DB4A0B"/>
    <w:rsid w:val="00DB5F77"/>
    <w:rsid w:val="00DB69C4"/>
    <w:rsid w:val="00DC060D"/>
    <w:rsid w:val="00DC0942"/>
    <w:rsid w:val="00DC2A31"/>
    <w:rsid w:val="00DD1147"/>
    <w:rsid w:val="00DD28FC"/>
    <w:rsid w:val="00DD785E"/>
    <w:rsid w:val="00DE1C87"/>
    <w:rsid w:val="00DE2763"/>
    <w:rsid w:val="00DE4890"/>
    <w:rsid w:val="00DF22A5"/>
    <w:rsid w:val="00DF27D1"/>
    <w:rsid w:val="00DF60B9"/>
    <w:rsid w:val="00DF78A1"/>
    <w:rsid w:val="00E00B95"/>
    <w:rsid w:val="00E01FDC"/>
    <w:rsid w:val="00E0229A"/>
    <w:rsid w:val="00E12646"/>
    <w:rsid w:val="00E20E9E"/>
    <w:rsid w:val="00E23034"/>
    <w:rsid w:val="00E27C47"/>
    <w:rsid w:val="00E30E50"/>
    <w:rsid w:val="00E34088"/>
    <w:rsid w:val="00E4202E"/>
    <w:rsid w:val="00E45B19"/>
    <w:rsid w:val="00E52225"/>
    <w:rsid w:val="00E56847"/>
    <w:rsid w:val="00E60E5A"/>
    <w:rsid w:val="00E665A5"/>
    <w:rsid w:val="00E71DD0"/>
    <w:rsid w:val="00E74D14"/>
    <w:rsid w:val="00E879C1"/>
    <w:rsid w:val="00E90F17"/>
    <w:rsid w:val="00E9414F"/>
    <w:rsid w:val="00E9541E"/>
    <w:rsid w:val="00E96510"/>
    <w:rsid w:val="00EA541A"/>
    <w:rsid w:val="00EB0875"/>
    <w:rsid w:val="00EC00BE"/>
    <w:rsid w:val="00EC2400"/>
    <w:rsid w:val="00EC3F69"/>
    <w:rsid w:val="00EC4EC2"/>
    <w:rsid w:val="00EC5B5B"/>
    <w:rsid w:val="00EE257A"/>
    <w:rsid w:val="00EE39DB"/>
    <w:rsid w:val="00EE6694"/>
    <w:rsid w:val="00EF6D3D"/>
    <w:rsid w:val="00EF7FF8"/>
    <w:rsid w:val="00F0156F"/>
    <w:rsid w:val="00F10D67"/>
    <w:rsid w:val="00F14895"/>
    <w:rsid w:val="00F1713F"/>
    <w:rsid w:val="00F303DC"/>
    <w:rsid w:val="00F31E33"/>
    <w:rsid w:val="00F3214F"/>
    <w:rsid w:val="00F3418D"/>
    <w:rsid w:val="00F374E9"/>
    <w:rsid w:val="00F414F0"/>
    <w:rsid w:val="00F44A67"/>
    <w:rsid w:val="00F51563"/>
    <w:rsid w:val="00F62D64"/>
    <w:rsid w:val="00F6666D"/>
    <w:rsid w:val="00F67323"/>
    <w:rsid w:val="00F67B00"/>
    <w:rsid w:val="00F701F9"/>
    <w:rsid w:val="00F7220D"/>
    <w:rsid w:val="00F731DB"/>
    <w:rsid w:val="00F748DF"/>
    <w:rsid w:val="00F77008"/>
    <w:rsid w:val="00F77D38"/>
    <w:rsid w:val="00F80D4D"/>
    <w:rsid w:val="00F833DB"/>
    <w:rsid w:val="00F84125"/>
    <w:rsid w:val="00F92799"/>
    <w:rsid w:val="00F9695E"/>
    <w:rsid w:val="00F96BE1"/>
    <w:rsid w:val="00F97152"/>
    <w:rsid w:val="00FA019B"/>
    <w:rsid w:val="00FA1317"/>
    <w:rsid w:val="00FA4123"/>
    <w:rsid w:val="00FA43B6"/>
    <w:rsid w:val="00FB2A37"/>
    <w:rsid w:val="00FB3083"/>
    <w:rsid w:val="00FB61B4"/>
    <w:rsid w:val="00FC0F56"/>
    <w:rsid w:val="00FD1409"/>
    <w:rsid w:val="00FD4E5D"/>
    <w:rsid w:val="00FD5BF7"/>
    <w:rsid w:val="00FD6985"/>
    <w:rsid w:val="00FE1190"/>
    <w:rsid w:val="00FE656D"/>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nrauen"/>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numPr>
        <w:numId w:val="71"/>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964512"/>
    <w:pPr>
      <w:spacing w:line="240" w:lineRule="exact"/>
      <w:jc w:val="center"/>
    </w:pPr>
    <w:rPr>
      <w:rFonts w:eastAsia="Times New Roman" w:cs="Times New Roman"/>
      <w:b/>
      <w:color w:val="000000"/>
      <w:lang w:eastAsia="de-DE"/>
    </w:rPr>
  </w:style>
  <w:style w:type="paragraph" w:customStyle="1" w:styleId="TabelleAufzhlung">
    <w:name w:val="Tabelle Aufzählung"/>
    <w:basedOn w:val="TabelleLinks"/>
    <w:rsid w:val="00964512"/>
    <w:pPr>
      <w:numPr>
        <w:numId w:val="15"/>
      </w:numPr>
      <w:ind w:left="488" w:hanging="244"/>
    </w:pPr>
    <w:rPr>
      <w:color w:val="000000"/>
    </w:rPr>
  </w:style>
  <w:style w:type="paragraph" w:customStyle="1" w:styleId="TabelleNummerierung">
    <w:name w:val="Tabelle Nummerierung"/>
    <w:basedOn w:val="TabelleAufzhlung"/>
    <w:rsid w:val="00964512"/>
    <w:pPr>
      <w:numPr>
        <w:numId w:val="16"/>
      </w:numPr>
      <w:tabs>
        <w:tab w:val="left" w:pos="510"/>
      </w:tabs>
      <w:ind w:left="568" w:hanging="284"/>
    </w:pPr>
  </w:style>
  <w:style w:type="character" w:styleId="Kommentarzeichen">
    <w:name w:val="annotation reference"/>
    <w:basedOn w:val="Absatz-Standardschriftart"/>
    <w:uiPriority w:val="99"/>
    <w:semiHidden/>
    <w:unhideWhenUsed/>
    <w:rsid w:val="004602A4"/>
    <w:rPr>
      <w:sz w:val="16"/>
      <w:szCs w:val="16"/>
    </w:rPr>
  </w:style>
  <w:style w:type="paragraph" w:styleId="Kommentartext">
    <w:name w:val="annotation text"/>
    <w:basedOn w:val="Standard"/>
    <w:link w:val="KommentartextZchn"/>
    <w:uiPriority w:val="99"/>
    <w:semiHidden/>
    <w:unhideWhenUsed/>
    <w:rsid w:val="004602A4"/>
  </w:style>
  <w:style w:type="character" w:customStyle="1" w:styleId="KommentartextZchn">
    <w:name w:val="Kommentartext Zchn"/>
    <w:basedOn w:val="Absatz-Standardschriftart"/>
    <w:link w:val="Kommentartext"/>
    <w:uiPriority w:val="99"/>
    <w:semiHidden/>
    <w:rsid w:val="004602A4"/>
  </w:style>
  <w:style w:type="paragraph" w:customStyle="1" w:styleId="LS-Kopfzeilen-Titel">
    <w:name w:val="LS-Kopfzeilen-Titel"/>
    <w:basedOn w:val="LS-KopfzeileUngeradeHochformatRechts"/>
    <w:link w:val="LS-Kopfzeilen-TitelZchn"/>
    <w:rsid w:val="00151243"/>
    <w:rPr>
      <w:rFonts w:ascii="Arial" w:hAnsi="Arial"/>
      <w:color w:val="A6A6A6" w:themeColor="background1" w:themeShade="A6"/>
      <w:sz w:val="24"/>
    </w:rPr>
  </w:style>
  <w:style w:type="character" w:customStyle="1" w:styleId="LS-Kopfzeilen-TitelZchn">
    <w:name w:val="LS-Kopfzeilen-Titel Zchn"/>
    <w:basedOn w:val="LS-KopfzeileUngeradeHochformatRechtsZchn"/>
    <w:link w:val="LS-Kopfzeilen-Titel"/>
    <w:rsid w:val="00151243"/>
    <w:rPr>
      <w:rFonts w:ascii="Arial" w:eastAsia="Times New Roman" w:hAnsi="Arial" w:cs="Times New Roman"/>
      <w:color w:val="A6A6A6" w:themeColor="background1" w:themeShade="A6"/>
      <w:sz w:val="24"/>
      <w:szCs w:val="20"/>
      <w:lang w:eastAsia="de-DE"/>
    </w:rPr>
  </w:style>
  <w:style w:type="character" w:styleId="BesuchterHyperlink">
    <w:name w:val="FollowedHyperlink"/>
    <w:basedOn w:val="Absatz-Standardschriftart"/>
    <w:uiPriority w:val="99"/>
    <w:semiHidden/>
    <w:unhideWhenUsed/>
    <w:rsid w:val="00D06D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nrauen"/>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numPr>
        <w:numId w:val="71"/>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964512"/>
    <w:pPr>
      <w:spacing w:line="240" w:lineRule="exact"/>
      <w:jc w:val="center"/>
    </w:pPr>
    <w:rPr>
      <w:rFonts w:eastAsia="Times New Roman" w:cs="Times New Roman"/>
      <w:b/>
      <w:color w:val="000000"/>
      <w:lang w:eastAsia="de-DE"/>
    </w:rPr>
  </w:style>
  <w:style w:type="paragraph" w:customStyle="1" w:styleId="TabelleAufzhlung">
    <w:name w:val="Tabelle Aufzählung"/>
    <w:basedOn w:val="TabelleLinks"/>
    <w:rsid w:val="00964512"/>
    <w:pPr>
      <w:numPr>
        <w:numId w:val="15"/>
      </w:numPr>
      <w:ind w:left="488" w:hanging="244"/>
    </w:pPr>
    <w:rPr>
      <w:color w:val="000000"/>
    </w:rPr>
  </w:style>
  <w:style w:type="paragraph" w:customStyle="1" w:styleId="TabelleNummerierung">
    <w:name w:val="Tabelle Nummerierung"/>
    <w:basedOn w:val="TabelleAufzhlung"/>
    <w:rsid w:val="00964512"/>
    <w:pPr>
      <w:numPr>
        <w:numId w:val="16"/>
      </w:numPr>
      <w:tabs>
        <w:tab w:val="left" w:pos="510"/>
      </w:tabs>
      <w:ind w:left="568" w:hanging="284"/>
    </w:pPr>
  </w:style>
  <w:style w:type="character" w:styleId="Kommentarzeichen">
    <w:name w:val="annotation reference"/>
    <w:basedOn w:val="Absatz-Standardschriftart"/>
    <w:uiPriority w:val="99"/>
    <w:semiHidden/>
    <w:unhideWhenUsed/>
    <w:rsid w:val="004602A4"/>
    <w:rPr>
      <w:sz w:val="16"/>
      <w:szCs w:val="16"/>
    </w:rPr>
  </w:style>
  <w:style w:type="paragraph" w:styleId="Kommentartext">
    <w:name w:val="annotation text"/>
    <w:basedOn w:val="Standard"/>
    <w:link w:val="KommentartextZchn"/>
    <w:uiPriority w:val="99"/>
    <w:semiHidden/>
    <w:unhideWhenUsed/>
    <w:rsid w:val="004602A4"/>
  </w:style>
  <w:style w:type="character" w:customStyle="1" w:styleId="KommentartextZchn">
    <w:name w:val="Kommentartext Zchn"/>
    <w:basedOn w:val="Absatz-Standardschriftart"/>
    <w:link w:val="Kommentartext"/>
    <w:uiPriority w:val="99"/>
    <w:semiHidden/>
    <w:rsid w:val="004602A4"/>
  </w:style>
  <w:style w:type="paragraph" w:customStyle="1" w:styleId="LS-Kopfzeilen-Titel">
    <w:name w:val="LS-Kopfzeilen-Titel"/>
    <w:basedOn w:val="LS-KopfzeileUngeradeHochformatRechts"/>
    <w:link w:val="LS-Kopfzeilen-TitelZchn"/>
    <w:rsid w:val="00151243"/>
    <w:rPr>
      <w:rFonts w:ascii="Arial" w:hAnsi="Arial"/>
      <w:color w:val="A6A6A6" w:themeColor="background1" w:themeShade="A6"/>
      <w:sz w:val="24"/>
    </w:rPr>
  </w:style>
  <w:style w:type="character" w:customStyle="1" w:styleId="LS-Kopfzeilen-TitelZchn">
    <w:name w:val="LS-Kopfzeilen-Titel Zchn"/>
    <w:basedOn w:val="LS-KopfzeileUngeradeHochformatRechtsZchn"/>
    <w:link w:val="LS-Kopfzeilen-Titel"/>
    <w:rsid w:val="00151243"/>
    <w:rPr>
      <w:rFonts w:ascii="Arial" w:eastAsia="Times New Roman" w:hAnsi="Arial" w:cs="Times New Roman"/>
      <w:color w:val="A6A6A6" w:themeColor="background1" w:themeShade="A6"/>
      <w:sz w:val="24"/>
      <w:szCs w:val="20"/>
      <w:lang w:eastAsia="de-DE"/>
    </w:rPr>
  </w:style>
  <w:style w:type="character" w:styleId="BesuchterHyperlink">
    <w:name w:val="FollowedHyperlink"/>
    <w:basedOn w:val="Absatz-Standardschriftart"/>
    <w:uiPriority w:val="99"/>
    <w:semiHidden/>
    <w:unhideWhenUsed/>
    <w:rsid w:val="00D06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342">
      <w:bodyDiv w:val="1"/>
      <w:marLeft w:val="0"/>
      <w:marRight w:val="0"/>
      <w:marTop w:val="0"/>
      <w:marBottom w:val="0"/>
      <w:divBdr>
        <w:top w:val="none" w:sz="0" w:space="0" w:color="auto"/>
        <w:left w:val="none" w:sz="0" w:space="0" w:color="auto"/>
        <w:bottom w:val="none" w:sz="0" w:space="0" w:color="auto"/>
        <w:right w:val="none" w:sz="0" w:space="0" w:color="auto"/>
      </w:divBdr>
    </w:div>
    <w:div w:id="208038274">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675766938">
      <w:bodyDiv w:val="1"/>
      <w:marLeft w:val="0"/>
      <w:marRight w:val="0"/>
      <w:marTop w:val="0"/>
      <w:marBottom w:val="0"/>
      <w:divBdr>
        <w:top w:val="none" w:sz="0" w:space="0" w:color="auto"/>
        <w:left w:val="none" w:sz="0" w:space="0" w:color="auto"/>
        <w:bottom w:val="none" w:sz="0" w:space="0" w:color="auto"/>
        <w:right w:val="none" w:sz="0" w:space="0" w:color="auto"/>
      </w:divBdr>
    </w:div>
    <w:div w:id="757141477">
      <w:bodyDiv w:val="1"/>
      <w:marLeft w:val="0"/>
      <w:marRight w:val="0"/>
      <w:marTop w:val="0"/>
      <w:marBottom w:val="0"/>
      <w:divBdr>
        <w:top w:val="none" w:sz="0" w:space="0" w:color="auto"/>
        <w:left w:val="none" w:sz="0" w:space="0" w:color="auto"/>
        <w:bottom w:val="none" w:sz="0" w:space="0" w:color="auto"/>
        <w:right w:val="none" w:sz="0" w:space="0" w:color="auto"/>
      </w:divBdr>
    </w:div>
    <w:div w:id="1086877190">
      <w:bodyDiv w:val="1"/>
      <w:marLeft w:val="0"/>
      <w:marRight w:val="0"/>
      <w:marTop w:val="0"/>
      <w:marBottom w:val="0"/>
      <w:divBdr>
        <w:top w:val="none" w:sz="0" w:space="0" w:color="auto"/>
        <w:left w:val="none" w:sz="0" w:space="0" w:color="auto"/>
        <w:bottom w:val="none" w:sz="0" w:space="0" w:color="auto"/>
        <w:right w:val="none" w:sz="0" w:space="0" w:color="auto"/>
      </w:divBdr>
    </w:div>
    <w:div w:id="1119301882">
      <w:bodyDiv w:val="1"/>
      <w:marLeft w:val="0"/>
      <w:marRight w:val="0"/>
      <w:marTop w:val="0"/>
      <w:marBottom w:val="0"/>
      <w:divBdr>
        <w:top w:val="none" w:sz="0" w:space="0" w:color="auto"/>
        <w:left w:val="none" w:sz="0" w:space="0" w:color="auto"/>
        <w:bottom w:val="none" w:sz="0" w:space="0" w:color="auto"/>
        <w:right w:val="none" w:sz="0" w:space="0" w:color="auto"/>
      </w:divBdr>
    </w:div>
    <w:div w:id="1472751127">
      <w:bodyDiv w:val="1"/>
      <w:marLeft w:val="0"/>
      <w:marRight w:val="0"/>
      <w:marTop w:val="0"/>
      <w:marBottom w:val="0"/>
      <w:divBdr>
        <w:top w:val="none" w:sz="0" w:space="0" w:color="auto"/>
        <w:left w:val="none" w:sz="0" w:space="0" w:color="auto"/>
        <w:bottom w:val="none" w:sz="0" w:space="0" w:color="auto"/>
        <w:right w:val="none" w:sz="0" w:space="0" w:color="auto"/>
      </w:divBdr>
    </w:div>
    <w:div w:id="179262412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12.emf"/><Relationship Id="rId42" Type="http://schemas.openxmlformats.org/officeDocument/2006/relationships/image" Target="media/image31.png"/><Relationship Id="rId63" Type="http://schemas.openxmlformats.org/officeDocument/2006/relationships/hyperlink" Target="file:///\\lsstu01sf0001\Oeffentlich\3-33\Allgemein\_BFPE\Lernmaterialien%202017\Chemie\www.pixelio.de" TargetMode="External"/><Relationship Id="rId84" Type="http://schemas.openxmlformats.org/officeDocument/2006/relationships/image" Target="media/image65.jpeg"/><Relationship Id="rId138" Type="http://schemas.openxmlformats.org/officeDocument/2006/relationships/image" Target="media/image87.emf"/><Relationship Id="rId159" Type="http://schemas.openxmlformats.org/officeDocument/2006/relationships/oleObject" Target="embeddings/oleObject45.bin"/><Relationship Id="rId170" Type="http://schemas.openxmlformats.org/officeDocument/2006/relationships/image" Target="media/image99.png"/><Relationship Id="rId191" Type="http://schemas.openxmlformats.org/officeDocument/2006/relationships/oleObject" Target="embeddings/oleObject67.bin"/><Relationship Id="rId205" Type="http://schemas.openxmlformats.org/officeDocument/2006/relationships/oleObject" Target="embeddings/oleObject81.bin"/><Relationship Id="rId226" Type="http://schemas.openxmlformats.org/officeDocument/2006/relationships/oleObject" Target="embeddings/oleObject102.bin"/><Relationship Id="rId247" Type="http://schemas.openxmlformats.org/officeDocument/2006/relationships/image" Target="media/image107.emf"/><Relationship Id="rId107" Type="http://schemas.openxmlformats.org/officeDocument/2006/relationships/oleObject" Target="embeddings/oleObject13.bin"/><Relationship Id="rId268" Type="http://schemas.openxmlformats.org/officeDocument/2006/relationships/header" Target="header2.xml"/><Relationship Id="rId11" Type="http://schemas.openxmlformats.org/officeDocument/2006/relationships/image" Target="media/image2.emf"/><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oleObject" Target="embeddings/oleObject1.bin"/><Relationship Id="rId128" Type="http://schemas.openxmlformats.org/officeDocument/2006/relationships/image" Target="media/image82.emf"/><Relationship Id="rId149" Type="http://schemas.openxmlformats.org/officeDocument/2006/relationships/image" Target="media/image89.emf"/><Relationship Id="rId5" Type="http://schemas.microsoft.com/office/2007/relationships/stylesWithEffects" Target="stylesWithEffects.xml"/><Relationship Id="rId95" Type="http://schemas.openxmlformats.org/officeDocument/2006/relationships/oleObject" Target="embeddings/oleObject5.bin"/><Relationship Id="rId160" Type="http://schemas.openxmlformats.org/officeDocument/2006/relationships/image" Target="media/image94.emf"/><Relationship Id="rId181" Type="http://schemas.openxmlformats.org/officeDocument/2006/relationships/oleObject" Target="embeddings/oleObject58.bin"/><Relationship Id="rId216" Type="http://schemas.openxmlformats.org/officeDocument/2006/relationships/oleObject" Target="embeddings/oleObject92.bin"/><Relationship Id="rId237" Type="http://schemas.openxmlformats.org/officeDocument/2006/relationships/oleObject" Target="embeddings/oleObject110.bin"/><Relationship Id="rId258" Type="http://schemas.openxmlformats.org/officeDocument/2006/relationships/image" Target="media/image111.emf"/><Relationship Id="rId22" Type="http://schemas.openxmlformats.org/officeDocument/2006/relationships/image" Target="media/image13.emf"/><Relationship Id="rId43" Type="http://schemas.openxmlformats.org/officeDocument/2006/relationships/image" Target="media/image32.png"/><Relationship Id="rId64" Type="http://schemas.openxmlformats.org/officeDocument/2006/relationships/hyperlink" Target="file:///\\lsstu01sf0001\Oeffentlich\3-33\Allgemein\_BFPE\Lernmaterialien%202017\Chemie\www.pixelio.de" TargetMode="External"/><Relationship Id="rId118" Type="http://schemas.openxmlformats.org/officeDocument/2006/relationships/image" Target="media/image77.png"/><Relationship Id="rId139" Type="http://schemas.openxmlformats.org/officeDocument/2006/relationships/oleObject" Target="embeddings/oleObject31.bin"/><Relationship Id="rId85" Type="http://schemas.openxmlformats.org/officeDocument/2006/relationships/image" Target="media/image66.jpeg"/><Relationship Id="rId150" Type="http://schemas.openxmlformats.org/officeDocument/2006/relationships/oleObject" Target="embeddings/oleObject40.bin"/><Relationship Id="rId171" Type="http://schemas.openxmlformats.org/officeDocument/2006/relationships/oleObject" Target="embeddings/oleObject51.bin"/><Relationship Id="rId192" Type="http://schemas.openxmlformats.org/officeDocument/2006/relationships/oleObject" Target="embeddings/oleObject68.bin"/><Relationship Id="rId206" Type="http://schemas.openxmlformats.org/officeDocument/2006/relationships/oleObject" Target="embeddings/oleObject82.bin"/><Relationship Id="rId227" Type="http://schemas.openxmlformats.org/officeDocument/2006/relationships/oleObject" Target="embeddings/oleObject103.bin"/><Relationship Id="rId248" Type="http://schemas.openxmlformats.org/officeDocument/2006/relationships/oleObject" Target="embeddings/oleObject119.bin"/><Relationship Id="rId269" Type="http://schemas.openxmlformats.org/officeDocument/2006/relationships/footer" Target="footer2.xml"/><Relationship Id="rId12" Type="http://schemas.openxmlformats.org/officeDocument/2006/relationships/image" Target="media/image3.emf"/><Relationship Id="rId33" Type="http://schemas.openxmlformats.org/officeDocument/2006/relationships/image" Target="media/image22.png"/><Relationship Id="rId108" Type="http://schemas.openxmlformats.org/officeDocument/2006/relationships/oleObject" Target="embeddings/oleObject14.bin"/><Relationship Id="rId129" Type="http://schemas.openxmlformats.org/officeDocument/2006/relationships/oleObject" Target="embeddings/oleObject26.bin"/><Relationship Id="rId54" Type="http://schemas.openxmlformats.org/officeDocument/2006/relationships/image" Target="media/image43.png"/><Relationship Id="rId75" Type="http://schemas.openxmlformats.org/officeDocument/2006/relationships/image" Target="media/image57.emf"/><Relationship Id="rId96" Type="http://schemas.openxmlformats.org/officeDocument/2006/relationships/image" Target="media/image73.emf"/><Relationship Id="rId140" Type="http://schemas.openxmlformats.org/officeDocument/2006/relationships/oleObject" Target="embeddings/oleObject32.bin"/><Relationship Id="rId161" Type="http://schemas.openxmlformats.org/officeDocument/2006/relationships/oleObject" Target="embeddings/oleObject46.bin"/><Relationship Id="rId182" Type="http://schemas.openxmlformats.org/officeDocument/2006/relationships/oleObject" Target="embeddings/oleObject59.bin"/><Relationship Id="rId217" Type="http://schemas.openxmlformats.org/officeDocument/2006/relationships/oleObject" Target="embeddings/oleObject93.bin"/><Relationship Id="rId6" Type="http://schemas.openxmlformats.org/officeDocument/2006/relationships/settings" Target="settings.xml"/><Relationship Id="rId238" Type="http://schemas.openxmlformats.org/officeDocument/2006/relationships/oleObject" Target="embeddings/oleObject111.bin"/><Relationship Id="rId259" Type="http://schemas.openxmlformats.org/officeDocument/2006/relationships/oleObject" Target="embeddings/oleObject126.bin"/><Relationship Id="rId23" Type="http://schemas.openxmlformats.org/officeDocument/2006/relationships/image" Target="media/image14.emf"/><Relationship Id="rId119" Type="http://schemas.openxmlformats.org/officeDocument/2006/relationships/image" Target="media/image78.jpeg"/><Relationship Id="rId270" Type="http://schemas.openxmlformats.org/officeDocument/2006/relationships/header" Target="header3.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1.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83.emf"/><Relationship Id="rId135" Type="http://schemas.openxmlformats.org/officeDocument/2006/relationships/oleObject" Target="embeddings/oleObject29.bin"/><Relationship Id="rId151" Type="http://schemas.openxmlformats.org/officeDocument/2006/relationships/image" Target="media/image90.emf"/><Relationship Id="rId156" Type="http://schemas.openxmlformats.org/officeDocument/2006/relationships/oleObject" Target="embeddings/oleObject43.bin"/><Relationship Id="rId177" Type="http://schemas.openxmlformats.org/officeDocument/2006/relationships/oleObject" Target="embeddings/oleObject54.bin"/><Relationship Id="rId198" Type="http://schemas.openxmlformats.org/officeDocument/2006/relationships/oleObject" Target="embeddings/oleObject74.bin"/><Relationship Id="rId172" Type="http://schemas.openxmlformats.org/officeDocument/2006/relationships/image" Target="media/image100.emf"/><Relationship Id="rId193" Type="http://schemas.openxmlformats.org/officeDocument/2006/relationships/oleObject" Target="embeddings/oleObject69.bin"/><Relationship Id="rId202" Type="http://schemas.openxmlformats.org/officeDocument/2006/relationships/oleObject" Target="embeddings/oleObject78.bin"/><Relationship Id="rId207" Type="http://schemas.openxmlformats.org/officeDocument/2006/relationships/oleObject" Target="embeddings/oleObject83.bin"/><Relationship Id="rId223" Type="http://schemas.openxmlformats.org/officeDocument/2006/relationships/oleObject" Target="embeddings/oleObject99.bin"/><Relationship Id="rId228" Type="http://schemas.openxmlformats.org/officeDocument/2006/relationships/oleObject" Target="embeddings/oleObject104.bin"/><Relationship Id="rId244" Type="http://schemas.openxmlformats.org/officeDocument/2006/relationships/oleObject" Target="embeddings/oleObject117.bin"/><Relationship Id="rId249" Type="http://schemas.openxmlformats.org/officeDocument/2006/relationships/image" Target="media/image108.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png"/><Relationship Id="rId109" Type="http://schemas.openxmlformats.org/officeDocument/2006/relationships/oleObject" Target="embeddings/oleObject15.bin"/><Relationship Id="rId260" Type="http://schemas.openxmlformats.org/officeDocument/2006/relationships/image" Target="media/image112.emf"/><Relationship Id="rId265" Type="http://schemas.openxmlformats.org/officeDocument/2006/relationships/hyperlink" Target="http://LearningApps.org/display?v=pnpop8as517"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oleObject" Target="embeddings/oleObject2.bin"/><Relationship Id="rId97" Type="http://schemas.openxmlformats.org/officeDocument/2006/relationships/oleObject" Target="embeddings/oleObject6.bin"/><Relationship Id="rId104" Type="http://schemas.openxmlformats.org/officeDocument/2006/relationships/oleObject" Target="embeddings/oleObject10.bin"/><Relationship Id="rId120" Type="http://schemas.openxmlformats.org/officeDocument/2006/relationships/hyperlink" Target="http://www.jutro.si/datoteke/naloge/as301/org05.jpg" TargetMode="External"/><Relationship Id="rId125" Type="http://schemas.openxmlformats.org/officeDocument/2006/relationships/image" Target="media/image81.emf"/><Relationship Id="rId141" Type="http://schemas.openxmlformats.org/officeDocument/2006/relationships/oleObject" Target="embeddings/oleObject33.bin"/><Relationship Id="rId146" Type="http://schemas.openxmlformats.org/officeDocument/2006/relationships/oleObject" Target="embeddings/oleObject38.bin"/><Relationship Id="rId167" Type="http://schemas.openxmlformats.org/officeDocument/2006/relationships/oleObject" Target="embeddings/oleObject49.bin"/><Relationship Id="rId188" Type="http://schemas.openxmlformats.org/officeDocument/2006/relationships/oleObject" Target="embeddings/oleObject65.bin"/><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1.emf"/><Relationship Id="rId162" Type="http://schemas.openxmlformats.org/officeDocument/2006/relationships/image" Target="media/image95.emf"/><Relationship Id="rId183" Type="http://schemas.openxmlformats.org/officeDocument/2006/relationships/oleObject" Target="embeddings/oleObject60.bin"/><Relationship Id="rId213" Type="http://schemas.openxmlformats.org/officeDocument/2006/relationships/oleObject" Target="embeddings/oleObject89.bin"/><Relationship Id="rId218" Type="http://schemas.openxmlformats.org/officeDocument/2006/relationships/oleObject" Target="embeddings/oleObject94.bin"/><Relationship Id="rId234" Type="http://schemas.openxmlformats.org/officeDocument/2006/relationships/oleObject" Target="embeddings/oleObject107.bin"/><Relationship Id="rId239" Type="http://schemas.openxmlformats.org/officeDocument/2006/relationships/oleObject" Target="embeddings/oleObject112.bin"/><Relationship Id="rId2" Type="http://schemas.openxmlformats.org/officeDocument/2006/relationships/customXml" Target="../customXml/item2.xml"/><Relationship Id="rId29" Type="http://schemas.openxmlformats.org/officeDocument/2006/relationships/image" Target="media/image18.png"/><Relationship Id="rId250" Type="http://schemas.openxmlformats.org/officeDocument/2006/relationships/oleObject" Target="embeddings/oleObject120.bin"/><Relationship Id="rId255" Type="http://schemas.openxmlformats.org/officeDocument/2006/relationships/oleObject" Target="embeddings/oleObject123.bin"/><Relationship Id="rId271" Type="http://schemas.openxmlformats.org/officeDocument/2006/relationships/footer" Target="footer3.xml"/><Relationship Id="rId24" Type="http://schemas.openxmlformats.org/officeDocument/2006/relationships/hyperlink" Target="mailto:best@ls.kv.bwl.de" TargetMode="Externa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jpeg"/><Relationship Id="rId87" Type="http://schemas.openxmlformats.org/officeDocument/2006/relationships/image" Target="media/image68.jpeg"/><Relationship Id="rId110" Type="http://schemas.openxmlformats.org/officeDocument/2006/relationships/oleObject" Target="embeddings/oleObject16.bin"/><Relationship Id="rId115" Type="http://schemas.openxmlformats.org/officeDocument/2006/relationships/oleObject" Target="embeddings/oleObject21.bin"/><Relationship Id="rId131" Type="http://schemas.openxmlformats.org/officeDocument/2006/relationships/oleObject" Target="embeddings/oleObject27.bin"/><Relationship Id="rId136" Type="http://schemas.openxmlformats.org/officeDocument/2006/relationships/image" Target="media/image86.emf"/><Relationship Id="rId157" Type="http://schemas.openxmlformats.org/officeDocument/2006/relationships/image" Target="media/image93.emf"/><Relationship Id="rId178" Type="http://schemas.openxmlformats.org/officeDocument/2006/relationships/oleObject" Target="embeddings/oleObject55.bin"/><Relationship Id="rId61" Type="http://schemas.openxmlformats.org/officeDocument/2006/relationships/image" Target="media/image50.png"/><Relationship Id="rId82" Type="http://schemas.openxmlformats.org/officeDocument/2006/relationships/image" Target="media/image63.jpeg"/><Relationship Id="rId152" Type="http://schemas.openxmlformats.org/officeDocument/2006/relationships/oleObject" Target="embeddings/oleObject41.bin"/><Relationship Id="rId173" Type="http://schemas.openxmlformats.org/officeDocument/2006/relationships/oleObject" Target="embeddings/oleObject52.bin"/><Relationship Id="rId194" Type="http://schemas.openxmlformats.org/officeDocument/2006/relationships/oleObject" Target="embeddings/oleObject70.bin"/><Relationship Id="rId199" Type="http://schemas.openxmlformats.org/officeDocument/2006/relationships/oleObject" Target="embeddings/oleObject75.bin"/><Relationship Id="rId203" Type="http://schemas.openxmlformats.org/officeDocument/2006/relationships/oleObject" Target="embeddings/oleObject79.bin"/><Relationship Id="rId208" Type="http://schemas.openxmlformats.org/officeDocument/2006/relationships/oleObject" Target="embeddings/oleObject84.bin"/><Relationship Id="rId229" Type="http://schemas.openxmlformats.org/officeDocument/2006/relationships/oleObject" Target="embeddings/oleObject105.bin"/><Relationship Id="rId19" Type="http://schemas.openxmlformats.org/officeDocument/2006/relationships/image" Target="media/image10.emf"/><Relationship Id="rId224" Type="http://schemas.openxmlformats.org/officeDocument/2006/relationships/oleObject" Target="embeddings/oleObject100.bin"/><Relationship Id="rId240" Type="http://schemas.openxmlformats.org/officeDocument/2006/relationships/oleObject" Target="embeddings/oleObject113.bin"/><Relationship Id="rId245" Type="http://schemas.openxmlformats.org/officeDocument/2006/relationships/image" Target="media/image105.emf"/><Relationship Id="rId261" Type="http://schemas.openxmlformats.org/officeDocument/2006/relationships/oleObject" Target="embeddings/oleObject127.bin"/><Relationship Id="rId266" Type="http://schemas.openxmlformats.org/officeDocument/2006/relationships/image" Target="media/image115.png"/><Relationship Id="rId14" Type="http://schemas.openxmlformats.org/officeDocument/2006/relationships/image" Target="media/image5.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58.png"/><Relationship Id="rId100" Type="http://schemas.openxmlformats.org/officeDocument/2006/relationships/image" Target="media/image75.emf"/><Relationship Id="rId105" Type="http://schemas.openxmlformats.org/officeDocument/2006/relationships/oleObject" Target="embeddings/oleObject11.bin"/><Relationship Id="rId126" Type="http://schemas.openxmlformats.org/officeDocument/2006/relationships/oleObject" Target="embeddings/oleObject24.bin"/><Relationship Id="rId147" Type="http://schemas.openxmlformats.org/officeDocument/2006/relationships/image" Target="media/image88.emf"/><Relationship Id="rId168" Type="http://schemas.openxmlformats.org/officeDocument/2006/relationships/image" Target="media/image98.emf"/><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55.png"/><Relationship Id="rId93" Type="http://schemas.openxmlformats.org/officeDocument/2006/relationships/oleObject" Target="embeddings/oleObject4.bin"/><Relationship Id="rId98" Type="http://schemas.openxmlformats.org/officeDocument/2006/relationships/image" Target="media/image74.emf"/><Relationship Id="rId121" Type="http://schemas.openxmlformats.org/officeDocument/2006/relationships/hyperlink" Target="https://encrypted-tbn1.gstatic.com/images?q=tbn:ANd9GcSuZONcpbEW9d3blbvzIh1J7XKNZ0j_lHw2c_X-yDQyAMyOTYCrjA" TargetMode="External"/><Relationship Id="rId142" Type="http://schemas.openxmlformats.org/officeDocument/2006/relationships/oleObject" Target="embeddings/oleObject34.bin"/><Relationship Id="rId163" Type="http://schemas.openxmlformats.org/officeDocument/2006/relationships/oleObject" Target="embeddings/oleObject47.bin"/><Relationship Id="rId184" Type="http://schemas.openxmlformats.org/officeDocument/2006/relationships/oleObject" Target="embeddings/oleObject61.bin"/><Relationship Id="rId189" Type="http://schemas.openxmlformats.org/officeDocument/2006/relationships/oleObject" Target="embeddings/oleObject66.bin"/><Relationship Id="rId219" Type="http://schemas.openxmlformats.org/officeDocument/2006/relationships/oleObject" Target="embeddings/oleObject95.bin"/><Relationship Id="rId3" Type="http://schemas.openxmlformats.org/officeDocument/2006/relationships/numbering" Target="numbering.xml"/><Relationship Id="rId214" Type="http://schemas.openxmlformats.org/officeDocument/2006/relationships/oleObject" Target="embeddings/oleObject90.bin"/><Relationship Id="rId230" Type="http://schemas.openxmlformats.org/officeDocument/2006/relationships/image" Target="media/image104.emf"/><Relationship Id="rId235" Type="http://schemas.openxmlformats.org/officeDocument/2006/relationships/oleObject" Target="embeddings/oleObject108.bin"/><Relationship Id="rId251" Type="http://schemas.openxmlformats.org/officeDocument/2006/relationships/image" Target="media/image109.emf"/><Relationship Id="rId256" Type="http://schemas.openxmlformats.org/officeDocument/2006/relationships/oleObject" Target="embeddings/oleObject124.bin"/><Relationship Id="rId25" Type="http://schemas.openxmlformats.org/officeDocument/2006/relationships/hyperlink" Target="http://www.ls-webshop.de/" TargetMode="External"/><Relationship Id="rId46" Type="http://schemas.openxmlformats.org/officeDocument/2006/relationships/image" Target="media/image35.png"/><Relationship Id="rId67" Type="http://schemas.openxmlformats.org/officeDocument/2006/relationships/image" Target="media/image53.jpeg"/><Relationship Id="rId116" Type="http://schemas.openxmlformats.org/officeDocument/2006/relationships/oleObject" Target="embeddings/oleObject22.bin"/><Relationship Id="rId137" Type="http://schemas.openxmlformats.org/officeDocument/2006/relationships/oleObject" Target="embeddings/oleObject30.bin"/><Relationship Id="rId158" Type="http://schemas.openxmlformats.org/officeDocument/2006/relationships/oleObject" Target="embeddings/oleObject44.bin"/><Relationship Id="rId272"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0.png"/><Relationship Id="rId62" Type="http://schemas.openxmlformats.org/officeDocument/2006/relationships/hyperlink" Target="file:///\\lsstu01sf0001\Oeffentlich\3-33\Allgemein\_BFPE\Lernmaterialien%202017\Chemie\www.pixelio.de" TargetMode="External"/><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oleObject" Target="embeddings/oleObject17.bin"/><Relationship Id="rId132" Type="http://schemas.openxmlformats.org/officeDocument/2006/relationships/image" Target="media/image84.emf"/><Relationship Id="rId153" Type="http://schemas.openxmlformats.org/officeDocument/2006/relationships/image" Target="media/image91.emf"/><Relationship Id="rId174" Type="http://schemas.openxmlformats.org/officeDocument/2006/relationships/image" Target="media/image101.emf"/><Relationship Id="rId179" Type="http://schemas.openxmlformats.org/officeDocument/2006/relationships/oleObject" Target="embeddings/oleObject56.bin"/><Relationship Id="rId195" Type="http://schemas.openxmlformats.org/officeDocument/2006/relationships/oleObject" Target="embeddings/oleObject71.bin"/><Relationship Id="rId209" Type="http://schemas.openxmlformats.org/officeDocument/2006/relationships/oleObject" Target="embeddings/oleObject85.bin"/><Relationship Id="rId190" Type="http://schemas.openxmlformats.org/officeDocument/2006/relationships/image" Target="media/image103.emf"/><Relationship Id="rId204" Type="http://schemas.openxmlformats.org/officeDocument/2006/relationships/oleObject" Target="embeddings/oleObject80.bin"/><Relationship Id="rId220" Type="http://schemas.openxmlformats.org/officeDocument/2006/relationships/oleObject" Target="embeddings/oleObject96.bin"/><Relationship Id="rId225" Type="http://schemas.openxmlformats.org/officeDocument/2006/relationships/oleObject" Target="embeddings/oleObject101.bin"/><Relationship Id="rId241" Type="http://schemas.openxmlformats.org/officeDocument/2006/relationships/oleObject" Target="embeddings/oleObject114.bin"/><Relationship Id="rId246" Type="http://schemas.openxmlformats.org/officeDocument/2006/relationships/oleObject" Target="embeddings/oleObject118.bin"/><Relationship Id="rId267" Type="http://schemas.openxmlformats.org/officeDocument/2006/relationships/hyperlink" Target="http://LearningApps.org/display?v=pa4ab5afc17" TargetMode="External"/><Relationship Id="rId15" Type="http://schemas.openxmlformats.org/officeDocument/2006/relationships/image" Target="media/image6.e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oleObject" Target="embeddings/oleObject12.bin"/><Relationship Id="rId127" Type="http://schemas.openxmlformats.org/officeDocument/2006/relationships/oleObject" Target="embeddings/oleObject25.bin"/><Relationship Id="rId262" Type="http://schemas.openxmlformats.org/officeDocument/2006/relationships/image" Target="media/image113.jpe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6.emf"/><Relationship Id="rId78" Type="http://schemas.openxmlformats.org/officeDocument/2006/relationships/image" Target="media/image59.jpeg"/><Relationship Id="rId94" Type="http://schemas.openxmlformats.org/officeDocument/2006/relationships/image" Target="media/image72.e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79.jpeg"/><Relationship Id="rId143" Type="http://schemas.openxmlformats.org/officeDocument/2006/relationships/oleObject" Target="embeddings/oleObject35.bin"/><Relationship Id="rId148" Type="http://schemas.openxmlformats.org/officeDocument/2006/relationships/oleObject" Target="embeddings/oleObject39.bin"/><Relationship Id="rId164" Type="http://schemas.openxmlformats.org/officeDocument/2006/relationships/image" Target="media/image96.emf"/><Relationship Id="rId169" Type="http://schemas.openxmlformats.org/officeDocument/2006/relationships/oleObject" Target="embeddings/oleObject50.bin"/><Relationship Id="rId185" Type="http://schemas.openxmlformats.org/officeDocument/2006/relationships/oleObject" Target="embeddings/oleObject62.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57.bin"/><Relationship Id="rId210" Type="http://schemas.openxmlformats.org/officeDocument/2006/relationships/oleObject" Target="embeddings/oleObject86.bin"/><Relationship Id="rId215" Type="http://schemas.openxmlformats.org/officeDocument/2006/relationships/oleObject" Target="embeddings/oleObject91.bin"/><Relationship Id="rId236" Type="http://schemas.openxmlformats.org/officeDocument/2006/relationships/oleObject" Target="embeddings/oleObject109.bin"/><Relationship Id="rId257" Type="http://schemas.openxmlformats.org/officeDocument/2006/relationships/oleObject" Target="embeddings/oleObject125.bin"/><Relationship Id="rId26" Type="http://schemas.openxmlformats.org/officeDocument/2006/relationships/image" Target="media/image15.png"/><Relationship Id="rId231" Type="http://schemas.openxmlformats.org/officeDocument/2006/relationships/oleObject" Target="embeddings/oleObject106.bin"/><Relationship Id="rId252" Type="http://schemas.openxmlformats.org/officeDocument/2006/relationships/oleObject" Target="embeddings/oleObject121.bin"/><Relationship Id="rId273" Type="http://schemas.openxmlformats.org/officeDocument/2006/relationships/theme" Target="theme/theme1.xml"/><Relationship Id="rId47" Type="http://schemas.openxmlformats.org/officeDocument/2006/relationships/image" Target="media/image36.png"/><Relationship Id="rId68" Type="http://schemas.openxmlformats.org/officeDocument/2006/relationships/header" Target="header1.xml"/><Relationship Id="rId89" Type="http://schemas.openxmlformats.org/officeDocument/2006/relationships/hyperlink" Target="http://learningapps.org/1246712" TargetMode="External"/><Relationship Id="rId112" Type="http://schemas.openxmlformats.org/officeDocument/2006/relationships/oleObject" Target="embeddings/oleObject18.bin"/><Relationship Id="rId133" Type="http://schemas.openxmlformats.org/officeDocument/2006/relationships/oleObject" Target="embeddings/oleObject28.bin"/><Relationship Id="rId154" Type="http://schemas.openxmlformats.org/officeDocument/2006/relationships/oleObject" Target="embeddings/oleObject42.bin"/><Relationship Id="rId175" Type="http://schemas.openxmlformats.org/officeDocument/2006/relationships/oleObject" Target="embeddings/oleObject53.bin"/><Relationship Id="rId196" Type="http://schemas.openxmlformats.org/officeDocument/2006/relationships/oleObject" Target="embeddings/oleObject72.bin"/><Relationship Id="rId200" Type="http://schemas.openxmlformats.org/officeDocument/2006/relationships/oleObject" Target="embeddings/oleObject76.bin"/><Relationship Id="rId16" Type="http://schemas.openxmlformats.org/officeDocument/2006/relationships/image" Target="media/image7.emf"/><Relationship Id="rId221" Type="http://schemas.openxmlformats.org/officeDocument/2006/relationships/oleObject" Target="embeddings/oleObject97.bin"/><Relationship Id="rId242" Type="http://schemas.openxmlformats.org/officeDocument/2006/relationships/oleObject" Target="embeddings/oleObject115.bin"/><Relationship Id="rId263" Type="http://schemas.openxmlformats.org/officeDocument/2006/relationships/hyperlink" Target="http://LearningApps.org/display?v=pd3trk29517%20%20%20%20%20"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0.jpeg"/><Relationship Id="rId102" Type="http://schemas.openxmlformats.org/officeDocument/2006/relationships/image" Target="media/image76.emf"/><Relationship Id="rId123" Type="http://schemas.openxmlformats.org/officeDocument/2006/relationships/hyperlink" Target="http://www.schullv.de/resources/images/chemie/desktop/isomer_pentan.png" TargetMode="External"/><Relationship Id="rId144" Type="http://schemas.openxmlformats.org/officeDocument/2006/relationships/oleObject" Target="embeddings/oleObject36.bin"/><Relationship Id="rId90" Type="http://schemas.openxmlformats.org/officeDocument/2006/relationships/image" Target="media/image70.emf"/><Relationship Id="rId165" Type="http://schemas.openxmlformats.org/officeDocument/2006/relationships/oleObject" Target="embeddings/oleObject48.bin"/><Relationship Id="rId186" Type="http://schemas.openxmlformats.org/officeDocument/2006/relationships/oleObject" Target="embeddings/oleObject63.bin"/><Relationship Id="rId211" Type="http://schemas.openxmlformats.org/officeDocument/2006/relationships/oleObject" Target="embeddings/oleObject87.bin"/><Relationship Id="rId232" Type="http://schemas.openxmlformats.org/officeDocument/2006/relationships/image" Target="media/image106.emf"/><Relationship Id="rId253" Type="http://schemas.openxmlformats.org/officeDocument/2006/relationships/image" Target="media/image110.emf"/><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footer" Target="footer1.xml"/><Relationship Id="rId113" Type="http://schemas.openxmlformats.org/officeDocument/2006/relationships/oleObject" Target="embeddings/oleObject19.bin"/><Relationship Id="rId134" Type="http://schemas.openxmlformats.org/officeDocument/2006/relationships/image" Target="media/image85.emf"/><Relationship Id="rId80" Type="http://schemas.openxmlformats.org/officeDocument/2006/relationships/image" Target="media/image61.jpeg"/><Relationship Id="rId155" Type="http://schemas.openxmlformats.org/officeDocument/2006/relationships/image" Target="media/image92.emf"/><Relationship Id="rId176" Type="http://schemas.openxmlformats.org/officeDocument/2006/relationships/image" Target="media/image102.emf"/><Relationship Id="rId197" Type="http://schemas.openxmlformats.org/officeDocument/2006/relationships/oleObject" Target="embeddings/oleObject73.bin"/><Relationship Id="rId201" Type="http://schemas.openxmlformats.org/officeDocument/2006/relationships/oleObject" Target="embeddings/oleObject77.bin"/><Relationship Id="rId222" Type="http://schemas.openxmlformats.org/officeDocument/2006/relationships/oleObject" Target="embeddings/oleObject98.bin"/><Relationship Id="rId243" Type="http://schemas.openxmlformats.org/officeDocument/2006/relationships/oleObject" Target="embeddings/oleObject116.bin"/><Relationship Id="rId264" Type="http://schemas.openxmlformats.org/officeDocument/2006/relationships/image" Target="media/image114.jpeg"/><Relationship Id="rId17" Type="http://schemas.openxmlformats.org/officeDocument/2006/relationships/image" Target="media/image8.emf"/><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9.bin"/><Relationship Id="rId124" Type="http://schemas.openxmlformats.org/officeDocument/2006/relationships/image" Target="media/image80.jpeg"/><Relationship Id="rId70" Type="http://schemas.openxmlformats.org/officeDocument/2006/relationships/hyperlink" Target="http://www.chemieunterricht.de/dc2/tip/brief.htm" TargetMode="External"/><Relationship Id="rId91" Type="http://schemas.openxmlformats.org/officeDocument/2006/relationships/oleObject" Target="embeddings/oleObject3.bin"/><Relationship Id="rId145" Type="http://schemas.openxmlformats.org/officeDocument/2006/relationships/oleObject" Target="embeddings/oleObject37.bin"/><Relationship Id="rId166" Type="http://schemas.openxmlformats.org/officeDocument/2006/relationships/image" Target="media/image97.emf"/><Relationship Id="rId187" Type="http://schemas.openxmlformats.org/officeDocument/2006/relationships/oleObject" Target="embeddings/oleObject64.bin"/><Relationship Id="rId1" Type="http://schemas.openxmlformats.org/officeDocument/2006/relationships/customXml" Target="../customXml/item1.xml"/><Relationship Id="rId212" Type="http://schemas.openxmlformats.org/officeDocument/2006/relationships/oleObject" Target="embeddings/oleObject88.bin"/><Relationship Id="rId254" Type="http://schemas.openxmlformats.org/officeDocument/2006/relationships/oleObject" Target="embeddings/oleObject122.bin"/><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oleObject" Target="embeddings/oleObject20.bin"/></Relationships>
</file>

<file path=word/_rels/header3.xml.rels><?xml version="1.0" encoding="UTF-8" standalone="yes"?>
<Relationships xmlns="http://schemas.openxmlformats.org/package/2006/relationships"><Relationship Id="rId2" Type="http://schemas.openxmlformats.org/officeDocument/2006/relationships/image" Target="media/image117.wmf"/><Relationship Id="rId1" Type="http://schemas.openxmlformats.org/officeDocument/2006/relationships/image" Target="media/image1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a-Laptop\AppData\Local\Chemistry%20Add-in%20for%20Word\Chemistry%20Gallery\Chem4Word201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35477-B70F-484A-A7B2-37F2ED10470C}">
  <ds:schemaRefs>
    <ds:schemaRef ds:uri="urn:schemas-microsoft-com.VSTO2008Demos.ControlsStorage"/>
  </ds:schemaRefs>
</ds:datastoreItem>
</file>

<file path=customXml/itemProps2.xml><?xml version="1.0" encoding="utf-8"?>
<ds:datastoreItem xmlns:ds="http://schemas.openxmlformats.org/officeDocument/2006/customXml" ds:itemID="{1EEFBA49-722A-45FE-96FA-FDC0FD6B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Chem4Word2010.dotx</Template>
  <TotalTime>0</TotalTime>
  <Pages>77</Pages>
  <Words>11222</Words>
  <Characters>70703</Characters>
  <Application>Microsoft Office Word</Application>
  <DocSecurity>0</DocSecurity>
  <Lines>589</Lines>
  <Paragraphs>163</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81762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 Campe</dc:creator>
  <cp:lastModifiedBy>Campe, Siri (LS)</cp:lastModifiedBy>
  <cp:revision>2</cp:revision>
  <cp:lastPrinted>2017-09-25T07:16:00Z</cp:lastPrinted>
  <dcterms:created xsi:type="dcterms:W3CDTF">2018-03-05T09:48:00Z</dcterms:created>
  <dcterms:modified xsi:type="dcterms:W3CDTF">2018-03-05T09:48:00Z</dcterms:modified>
</cp:coreProperties>
</file>